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10F16" w14:textId="0B23CB96" w:rsidR="00E862FD" w:rsidRDefault="00942A60" w:rsidP="00E862FD">
      <w:pPr>
        <w:pStyle w:val="Titel"/>
        <w:rPr>
          <w:rFonts w:eastAsia="Times New Roman"/>
        </w:rPr>
      </w:pPr>
      <w:r>
        <w:rPr>
          <w:rFonts w:eastAsia="Times New Roman"/>
        </w:rPr>
        <w:t>Basis</w:t>
      </w:r>
      <w:r w:rsidR="00E862FD">
        <w:rPr>
          <w:rFonts w:eastAsia="Times New Roman"/>
        </w:rPr>
        <w:t>profil</w:t>
      </w:r>
      <w:r>
        <w:rPr>
          <w:rFonts w:eastAsia="Times New Roman"/>
        </w:rPr>
        <w:t xml:space="preserve"> for organisation</w:t>
      </w:r>
    </w:p>
    <w:p w14:paraId="146C820E" w14:textId="77777777" w:rsidR="00E862FD" w:rsidRDefault="00E862FD" w:rsidP="00E862FD"/>
    <w:p w14:paraId="01E53116" w14:textId="16A67C09" w:rsidR="004B4657" w:rsidRDefault="00FD387D">
      <w:pPr>
        <w:pStyle w:val="Indholdsfortegnelse1"/>
        <w:tabs>
          <w:tab w:val="right" w:leader="dot" w:pos="821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93101187" w:history="1">
        <w:r w:rsidR="004B4657" w:rsidRPr="00F94D6F">
          <w:rPr>
            <w:rStyle w:val="Hyperlink"/>
            <w:noProof/>
          </w:rPr>
          <w:t>Om profilen</w:t>
        </w:r>
        <w:r w:rsidR="004B4657">
          <w:rPr>
            <w:noProof/>
            <w:webHidden/>
          </w:rPr>
          <w:tab/>
        </w:r>
        <w:r w:rsidR="004B4657">
          <w:rPr>
            <w:noProof/>
            <w:webHidden/>
          </w:rPr>
          <w:fldChar w:fldCharType="begin"/>
        </w:r>
        <w:r w:rsidR="004B4657">
          <w:rPr>
            <w:noProof/>
            <w:webHidden/>
          </w:rPr>
          <w:instrText xml:space="preserve"> PAGEREF _Toc193101187 \h </w:instrText>
        </w:r>
        <w:r w:rsidR="004B4657">
          <w:rPr>
            <w:noProof/>
            <w:webHidden/>
          </w:rPr>
        </w:r>
        <w:r w:rsidR="004B4657">
          <w:rPr>
            <w:noProof/>
            <w:webHidden/>
          </w:rPr>
          <w:fldChar w:fldCharType="separate"/>
        </w:r>
        <w:r w:rsidR="004B4657">
          <w:rPr>
            <w:noProof/>
            <w:webHidden/>
          </w:rPr>
          <w:t>3</w:t>
        </w:r>
        <w:r w:rsidR="004B4657">
          <w:rPr>
            <w:noProof/>
            <w:webHidden/>
          </w:rPr>
          <w:fldChar w:fldCharType="end"/>
        </w:r>
      </w:hyperlink>
    </w:p>
    <w:p w14:paraId="5098D1CA" w14:textId="77951A92"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188" w:history="1">
        <w:r w:rsidRPr="00F94D6F">
          <w:rPr>
            <w:rStyle w:val="Hyperlink"/>
            <w:noProof/>
          </w:rPr>
          <w:t>Grunddatamodel</w:t>
        </w:r>
        <w:r>
          <w:rPr>
            <w:noProof/>
            <w:webHidden/>
          </w:rPr>
          <w:tab/>
        </w:r>
        <w:r>
          <w:rPr>
            <w:noProof/>
            <w:webHidden/>
          </w:rPr>
          <w:fldChar w:fldCharType="begin"/>
        </w:r>
        <w:r>
          <w:rPr>
            <w:noProof/>
            <w:webHidden/>
          </w:rPr>
          <w:instrText xml:space="preserve"> PAGEREF _Toc193101188 \h </w:instrText>
        </w:r>
        <w:r>
          <w:rPr>
            <w:noProof/>
            <w:webHidden/>
          </w:rPr>
        </w:r>
        <w:r>
          <w:rPr>
            <w:noProof/>
            <w:webHidden/>
          </w:rPr>
          <w:fldChar w:fldCharType="separate"/>
        </w:r>
        <w:r>
          <w:rPr>
            <w:noProof/>
            <w:webHidden/>
          </w:rPr>
          <w:t>3</w:t>
        </w:r>
        <w:r>
          <w:rPr>
            <w:noProof/>
            <w:webHidden/>
          </w:rPr>
          <w:fldChar w:fldCharType="end"/>
        </w:r>
      </w:hyperlink>
    </w:p>
    <w:p w14:paraId="11B50017" w14:textId="48DE18BA"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189" w:history="1">
        <w:r w:rsidRPr="00F94D6F">
          <w:rPr>
            <w:rStyle w:val="Hyperlink"/>
            <w:noProof/>
          </w:rPr>
          <w:t>Redaktionsgruppe og det videre arbejde</w:t>
        </w:r>
        <w:r>
          <w:rPr>
            <w:noProof/>
            <w:webHidden/>
          </w:rPr>
          <w:tab/>
        </w:r>
        <w:r>
          <w:rPr>
            <w:noProof/>
            <w:webHidden/>
          </w:rPr>
          <w:fldChar w:fldCharType="begin"/>
        </w:r>
        <w:r>
          <w:rPr>
            <w:noProof/>
            <w:webHidden/>
          </w:rPr>
          <w:instrText xml:space="preserve"> PAGEREF _Toc193101189 \h </w:instrText>
        </w:r>
        <w:r>
          <w:rPr>
            <w:noProof/>
            <w:webHidden/>
          </w:rPr>
        </w:r>
        <w:r>
          <w:rPr>
            <w:noProof/>
            <w:webHidden/>
          </w:rPr>
          <w:fldChar w:fldCharType="separate"/>
        </w:r>
        <w:r>
          <w:rPr>
            <w:noProof/>
            <w:webHidden/>
          </w:rPr>
          <w:t>3</w:t>
        </w:r>
        <w:r>
          <w:rPr>
            <w:noProof/>
            <w:webHidden/>
          </w:rPr>
          <w:fldChar w:fldCharType="end"/>
        </w:r>
      </w:hyperlink>
    </w:p>
    <w:p w14:paraId="67D12455" w14:textId="703EFC09"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190" w:history="1">
        <w:r w:rsidRPr="00F94D6F">
          <w:rPr>
            <w:rStyle w:val="Hyperlink"/>
            <w:noProof/>
          </w:rPr>
          <w:t>Metode</w:t>
        </w:r>
        <w:r>
          <w:rPr>
            <w:noProof/>
            <w:webHidden/>
          </w:rPr>
          <w:tab/>
        </w:r>
        <w:r>
          <w:rPr>
            <w:noProof/>
            <w:webHidden/>
          </w:rPr>
          <w:fldChar w:fldCharType="begin"/>
        </w:r>
        <w:r>
          <w:rPr>
            <w:noProof/>
            <w:webHidden/>
          </w:rPr>
          <w:instrText xml:space="preserve"> PAGEREF _Toc193101190 \h </w:instrText>
        </w:r>
        <w:r>
          <w:rPr>
            <w:noProof/>
            <w:webHidden/>
          </w:rPr>
        </w:r>
        <w:r>
          <w:rPr>
            <w:noProof/>
            <w:webHidden/>
          </w:rPr>
          <w:fldChar w:fldCharType="separate"/>
        </w:r>
        <w:r>
          <w:rPr>
            <w:noProof/>
            <w:webHidden/>
          </w:rPr>
          <w:t>3</w:t>
        </w:r>
        <w:r>
          <w:rPr>
            <w:noProof/>
            <w:webHidden/>
          </w:rPr>
          <w:fldChar w:fldCharType="end"/>
        </w:r>
      </w:hyperlink>
    </w:p>
    <w:p w14:paraId="5D6BB0A3" w14:textId="77C5CBD9"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191" w:history="1">
        <w:r w:rsidRPr="00F94D6F">
          <w:rPr>
            <w:rStyle w:val="Hyperlink"/>
            <w:rFonts w:eastAsia="Times New Roman"/>
            <w:noProof/>
          </w:rPr>
          <w:t>Anvendte vokabularer</w:t>
        </w:r>
        <w:r>
          <w:rPr>
            <w:noProof/>
            <w:webHidden/>
          </w:rPr>
          <w:tab/>
        </w:r>
        <w:r>
          <w:rPr>
            <w:noProof/>
            <w:webHidden/>
          </w:rPr>
          <w:fldChar w:fldCharType="begin"/>
        </w:r>
        <w:r>
          <w:rPr>
            <w:noProof/>
            <w:webHidden/>
          </w:rPr>
          <w:instrText xml:space="preserve"> PAGEREF _Toc193101191 \h </w:instrText>
        </w:r>
        <w:r>
          <w:rPr>
            <w:noProof/>
            <w:webHidden/>
          </w:rPr>
        </w:r>
        <w:r>
          <w:rPr>
            <w:noProof/>
            <w:webHidden/>
          </w:rPr>
          <w:fldChar w:fldCharType="separate"/>
        </w:r>
        <w:r>
          <w:rPr>
            <w:noProof/>
            <w:webHidden/>
          </w:rPr>
          <w:t>3</w:t>
        </w:r>
        <w:r>
          <w:rPr>
            <w:noProof/>
            <w:webHidden/>
          </w:rPr>
          <w:fldChar w:fldCharType="end"/>
        </w:r>
      </w:hyperlink>
    </w:p>
    <w:p w14:paraId="07643C4D" w14:textId="62DFB97E"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192" w:history="1">
        <w:r w:rsidRPr="00F94D6F">
          <w:rPr>
            <w:rStyle w:val="Hyperlink"/>
            <w:noProof/>
          </w:rPr>
          <w:t>Vokabular oprettet i relation til arbejdet med profilen</w:t>
        </w:r>
        <w:r>
          <w:rPr>
            <w:noProof/>
            <w:webHidden/>
          </w:rPr>
          <w:tab/>
        </w:r>
        <w:r>
          <w:rPr>
            <w:noProof/>
            <w:webHidden/>
          </w:rPr>
          <w:fldChar w:fldCharType="begin"/>
        </w:r>
        <w:r>
          <w:rPr>
            <w:noProof/>
            <w:webHidden/>
          </w:rPr>
          <w:instrText xml:space="preserve"> PAGEREF _Toc193101192 \h </w:instrText>
        </w:r>
        <w:r>
          <w:rPr>
            <w:noProof/>
            <w:webHidden/>
          </w:rPr>
        </w:r>
        <w:r>
          <w:rPr>
            <w:noProof/>
            <w:webHidden/>
          </w:rPr>
          <w:fldChar w:fldCharType="separate"/>
        </w:r>
        <w:r>
          <w:rPr>
            <w:noProof/>
            <w:webHidden/>
          </w:rPr>
          <w:t>4</w:t>
        </w:r>
        <w:r>
          <w:rPr>
            <w:noProof/>
            <w:webHidden/>
          </w:rPr>
          <w:fldChar w:fldCharType="end"/>
        </w:r>
      </w:hyperlink>
    </w:p>
    <w:p w14:paraId="2B6A1CB5" w14:textId="03613DA2"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193" w:history="1">
        <w:r w:rsidRPr="00F94D6F">
          <w:rPr>
            <w:rStyle w:val="Hyperlink"/>
            <w:noProof/>
          </w:rPr>
          <w:t>Beskrivelse af anvendte vokabularelementer</w:t>
        </w:r>
        <w:r>
          <w:rPr>
            <w:noProof/>
            <w:webHidden/>
          </w:rPr>
          <w:tab/>
        </w:r>
        <w:r>
          <w:rPr>
            <w:noProof/>
            <w:webHidden/>
          </w:rPr>
          <w:fldChar w:fldCharType="begin"/>
        </w:r>
        <w:r>
          <w:rPr>
            <w:noProof/>
            <w:webHidden/>
          </w:rPr>
          <w:instrText xml:space="preserve"> PAGEREF _Toc193101193 \h </w:instrText>
        </w:r>
        <w:r>
          <w:rPr>
            <w:noProof/>
            <w:webHidden/>
          </w:rPr>
        </w:r>
        <w:r>
          <w:rPr>
            <w:noProof/>
            <w:webHidden/>
          </w:rPr>
          <w:fldChar w:fldCharType="separate"/>
        </w:r>
        <w:r>
          <w:rPr>
            <w:noProof/>
            <w:webHidden/>
          </w:rPr>
          <w:t>5</w:t>
        </w:r>
        <w:r>
          <w:rPr>
            <w:noProof/>
            <w:webHidden/>
          </w:rPr>
          <w:fldChar w:fldCharType="end"/>
        </w:r>
      </w:hyperlink>
    </w:p>
    <w:p w14:paraId="20DC1137" w14:textId="0A30686E"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194" w:history="1">
        <w:r w:rsidRPr="00F94D6F">
          <w:rPr>
            <w:rStyle w:val="Hyperlink"/>
            <w:noProof/>
          </w:rPr>
          <w:t>Definitioner og beskrivelser</w:t>
        </w:r>
        <w:r>
          <w:rPr>
            <w:noProof/>
            <w:webHidden/>
          </w:rPr>
          <w:tab/>
        </w:r>
        <w:r>
          <w:rPr>
            <w:noProof/>
            <w:webHidden/>
          </w:rPr>
          <w:fldChar w:fldCharType="begin"/>
        </w:r>
        <w:r>
          <w:rPr>
            <w:noProof/>
            <w:webHidden/>
          </w:rPr>
          <w:instrText xml:space="preserve"> PAGEREF _Toc193101194 \h </w:instrText>
        </w:r>
        <w:r>
          <w:rPr>
            <w:noProof/>
            <w:webHidden/>
          </w:rPr>
        </w:r>
        <w:r>
          <w:rPr>
            <w:noProof/>
            <w:webHidden/>
          </w:rPr>
          <w:fldChar w:fldCharType="separate"/>
        </w:r>
        <w:r>
          <w:rPr>
            <w:noProof/>
            <w:webHidden/>
          </w:rPr>
          <w:t>6</w:t>
        </w:r>
        <w:r>
          <w:rPr>
            <w:noProof/>
            <w:webHidden/>
          </w:rPr>
          <w:fldChar w:fldCharType="end"/>
        </w:r>
      </w:hyperlink>
    </w:p>
    <w:p w14:paraId="358D2D11" w14:textId="11078E41"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195" w:history="1">
        <w:r w:rsidRPr="00F94D6F">
          <w:rPr>
            <w:rStyle w:val="Hyperlink"/>
            <w:noProof/>
          </w:rPr>
          <w:t>Eksempler i dokumentet</w:t>
        </w:r>
        <w:r>
          <w:rPr>
            <w:noProof/>
            <w:webHidden/>
          </w:rPr>
          <w:tab/>
        </w:r>
        <w:r>
          <w:rPr>
            <w:noProof/>
            <w:webHidden/>
          </w:rPr>
          <w:fldChar w:fldCharType="begin"/>
        </w:r>
        <w:r>
          <w:rPr>
            <w:noProof/>
            <w:webHidden/>
          </w:rPr>
          <w:instrText xml:space="preserve"> PAGEREF _Toc193101195 \h </w:instrText>
        </w:r>
        <w:r>
          <w:rPr>
            <w:noProof/>
            <w:webHidden/>
          </w:rPr>
        </w:r>
        <w:r>
          <w:rPr>
            <w:noProof/>
            <w:webHidden/>
          </w:rPr>
          <w:fldChar w:fldCharType="separate"/>
        </w:r>
        <w:r>
          <w:rPr>
            <w:noProof/>
            <w:webHidden/>
          </w:rPr>
          <w:t>7</w:t>
        </w:r>
        <w:r>
          <w:rPr>
            <w:noProof/>
            <w:webHidden/>
          </w:rPr>
          <w:fldChar w:fldCharType="end"/>
        </w:r>
      </w:hyperlink>
    </w:p>
    <w:p w14:paraId="0406C6F6" w14:textId="06EE50C3"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196" w:history="1">
        <w:r w:rsidRPr="00F94D6F">
          <w:rPr>
            <w:rStyle w:val="Hyperlink"/>
            <w:noProof/>
          </w:rPr>
          <w:t>Repræsentation af identifikatorer og referencer</w:t>
        </w:r>
        <w:r>
          <w:rPr>
            <w:noProof/>
            <w:webHidden/>
          </w:rPr>
          <w:tab/>
        </w:r>
        <w:r>
          <w:rPr>
            <w:noProof/>
            <w:webHidden/>
          </w:rPr>
          <w:fldChar w:fldCharType="begin"/>
        </w:r>
        <w:r>
          <w:rPr>
            <w:noProof/>
            <w:webHidden/>
          </w:rPr>
          <w:instrText xml:space="preserve"> PAGEREF _Toc193101196 \h </w:instrText>
        </w:r>
        <w:r>
          <w:rPr>
            <w:noProof/>
            <w:webHidden/>
          </w:rPr>
        </w:r>
        <w:r>
          <w:rPr>
            <w:noProof/>
            <w:webHidden/>
          </w:rPr>
          <w:fldChar w:fldCharType="separate"/>
        </w:r>
        <w:r>
          <w:rPr>
            <w:noProof/>
            <w:webHidden/>
          </w:rPr>
          <w:t>9</w:t>
        </w:r>
        <w:r>
          <w:rPr>
            <w:noProof/>
            <w:webHidden/>
          </w:rPr>
          <w:fldChar w:fldCharType="end"/>
        </w:r>
      </w:hyperlink>
    </w:p>
    <w:p w14:paraId="130B806B" w14:textId="3540AAE7"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197" w:history="1">
        <w:r w:rsidRPr="00F94D6F">
          <w:rPr>
            <w:rStyle w:val="Hyperlink"/>
            <w:noProof/>
          </w:rPr>
          <w:t>Standardisering af tegnbaserede identifikatorer</w:t>
        </w:r>
        <w:r>
          <w:rPr>
            <w:noProof/>
            <w:webHidden/>
          </w:rPr>
          <w:tab/>
        </w:r>
        <w:r>
          <w:rPr>
            <w:noProof/>
            <w:webHidden/>
          </w:rPr>
          <w:fldChar w:fldCharType="begin"/>
        </w:r>
        <w:r>
          <w:rPr>
            <w:noProof/>
            <w:webHidden/>
          </w:rPr>
          <w:instrText xml:space="preserve"> PAGEREF _Toc193101197 \h </w:instrText>
        </w:r>
        <w:r>
          <w:rPr>
            <w:noProof/>
            <w:webHidden/>
          </w:rPr>
        </w:r>
        <w:r>
          <w:rPr>
            <w:noProof/>
            <w:webHidden/>
          </w:rPr>
          <w:fldChar w:fldCharType="separate"/>
        </w:r>
        <w:r>
          <w:rPr>
            <w:noProof/>
            <w:webHidden/>
          </w:rPr>
          <w:t>10</w:t>
        </w:r>
        <w:r>
          <w:rPr>
            <w:noProof/>
            <w:webHidden/>
          </w:rPr>
          <w:fldChar w:fldCharType="end"/>
        </w:r>
      </w:hyperlink>
    </w:p>
    <w:p w14:paraId="3B4A536D" w14:textId="699A8B51"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198" w:history="1">
        <w:r w:rsidRPr="00F94D6F">
          <w:rPr>
            <w:rStyle w:val="Hyperlink"/>
            <w:noProof/>
          </w:rPr>
          <w:t>Anvendelse</w:t>
        </w:r>
        <w:r>
          <w:rPr>
            <w:noProof/>
            <w:webHidden/>
          </w:rPr>
          <w:tab/>
        </w:r>
        <w:r>
          <w:rPr>
            <w:noProof/>
            <w:webHidden/>
          </w:rPr>
          <w:fldChar w:fldCharType="begin"/>
        </w:r>
        <w:r>
          <w:rPr>
            <w:noProof/>
            <w:webHidden/>
          </w:rPr>
          <w:instrText xml:space="preserve"> PAGEREF _Toc193101198 \h </w:instrText>
        </w:r>
        <w:r>
          <w:rPr>
            <w:noProof/>
            <w:webHidden/>
          </w:rPr>
        </w:r>
        <w:r>
          <w:rPr>
            <w:noProof/>
            <w:webHidden/>
          </w:rPr>
          <w:fldChar w:fldCharType="separate"/>
        </w:r>
        <w:r>
          <w:rPr>
            <w:noProof/>
            <w:webHidden/>
          </w:rPr>
          <w:t>10</w:t>
        </w:r>
        <w:r>
          <w:rPr>
            <w:noProof/>
            <w:webHidden/>
          </w:rPr>
          <w:fldChar w:fldCharType="end"/>
        </w:r>
      </w:hyperlink>
    </w:p>
    <w:p w14:paraId="2D6F4C2C" w14:textId="293A687C"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199" w:history="1">
        <w:r w:rsidRPr="00F94D6F">
          <w:rPr>
            <w:rStyle w:val="Hyperlink"/>
            <w:noProof/>
          </w:rPr>
          <w:t>Beskrivelse af klasse og egenskaber til identifikation</w:t>
        </w:r>
        <w:r>
          <w:rPr>
            <w:noProof/>
            <w:webHidden/>
          </w:rPr>
          <w:tab/>
        </w:r>
        <w:r>
          <w:rPr>
            <w:noProof/>
            <w:webHidden/>
          </w:rPr>
          <w:fldChar w:fldCharType="begin"/>
        </w:r>
        <w:r>
          <w:rPr>
            <w:noProof/>
            <w:webHidden/>
          </w:rPr>
          <w:instrText xml:space="preserve"> PAGEREF _Toc193101199 \h </w:instrText>
        </w:r>
        <w:r>
          <w:rPr>
            <w:noProof/>
            <w:webHidden/>
          </w:rPr>
        </w:r>
        <w:r>
          <w:rPr>
            <w:noProof/>
            <w:webHidden/>
          </w:rPr>
          <w:fldChar w:fldCharType="separate"/>
        </w:r>
        <w:r>
          <w:rPr>
            <w:noProof/>
            <w:webHidden/>
          </w:rPr>
          <w:t>11</w:t>
        </w:r>
        <w:r>
          <w:rPr>
            <w:noProof/>
            <w:webHidden/>
          </w:rPr>
          <w:fldChar w:fldCharType="end"/>
        </w:r>
      </w:hyperlink>
    </w:p>
    <w:p w14:paraId="21CA0A14" w14:textId="1A386ACD"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00" w:history="1">
        <w:r w:rsidRPr="00F94D6F">
          <w:rPr>
            <w:rStyle w:val="Hyperlink"/>
            <w:noProof/>
          </w:rPr>
          <w:t>Identifikator (klasse)</w:t>
        </w:r>
        <w:r>
          <w:rPr>
            <w:noProof/>
            <w:webHidden/>
          </w:rPr>
          <w:tab/>
        </w:r>
        <w:r>
          <w:rPr>
            <w:noProof/>
            <w:webHidden/>
          </w:rPr>
          <w:fldChar w:fldCharType="begin"/>
        </w:r>
        <w:r>
          <w:rPr>
            <w:noProof/>
            <w:webHidden/>
          </w:rPr>
          <w:instrText xml:space="preserve"> PAGEREF _Toc193101200 \h </w:instrText>
        </w:r>
        <w:r>
          <w:rPr>
            <w:noProof/>
            <w:webHidden/>
          </w:rPr>
        </w:r>
        <w:r>
          <w:rPr>
            <w:noProof/>
            <w:webHidden/>
          </w:rPr>
          <w:fldChar w:fldCharType="separate"/>
        </w:r>
        <w:r>
          <w:rPr>
            <w:noProof/>
            <w:webHidden/>
          </w:rPr>
          <w:t>12</w:t>
        </w:r>
        <w:r>
          <w:rPr>
            <w:noProof/>
            <w:webHidden/>
          </w:rPr>
          <w:fldChar w:fldCharType="end"/>
        </w:r>
      </w:hyperlink>
    </w:p>
    <w:p w14:paraId="5EF16FCA" w14:textId="2A3CBDD8"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01" w:history="1">
        <w:r w:rsidRPr="00F94D6F">
          <w:rPr>
            <w:rStyle w:val="Hyperlink"/>
            <w:noProof/>
          </w:rPr>
          <w:t>Eksempler på identifikatorer</w:t>
        </w:r>
        <w:r>
          <w:rPr>
            <w:noProof/>
            <w:webHidden/>
          </w:rPr>
          <w:tab/>
        </w:r>
        <w:r>
          <w:rPr>
            <w:noProof/>
            <w:webHidden/>
          </w:rPr>
          <w:fldChar w:fldCharType="begin"/>
        </w:r>
        <w:r>
          <w:rPr>
            <w:noProof/>
            <w:webHidden/>
          </w:rPr>
          <w:instrText xml:space="preserve"> PAGEREF _Toc193101201 \h </w:instrText>
        </w:r>
        <w:r>
          <w:rPr>
            <w:noProof/>
            <w:webHidden/>
          </w:rPr>
        </w:r>
        <w:r>
          <w:rPr>
            <w:noProof/>
            <w:webHidden/>
          </w:rPr>
          <w:fldChar w:fldCharType="separate"/>
        </w:r>
        <w:r>
          <w:rPr>
            <w:noProof/>
            <w:webHidden/>
          </w:rPr>
          <w:t>15</w:t>
        </w:r>
        <w:r>
          <w:rPr>
            <w:noProof/>
            <w:webHidden/>
          </w:rPr>
          <w:fldChar w:fldCharType="end"/>
        </w:r>
      </w:hyperlink>
    </w:p>
    <w:p w14:paraId="6F5A8002" w14:textId="69434EA4"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202" w:history="1">
        <w:r w:rsidRPr="00F94D6F">
          <w:rPr>
            <w:rStyle w:val="Hyperlink"/>
            <w:noProof/>
          </w:rPr>
          <w:t>Organisationen og den organisatoriske struktur</w:t>
        </w:r>
        <w:r>
          <w:rPr>
            <w:noProof/>
            <w:webHidden/>
          </w:rPr>
          <w:tab/>
        </w:r>
        <w:r>
          <w:rPr>
            <w:noProof/>
            <w:webHidden/>
          </w:rPr>
          <w:fldChar w:fldCharType="begin"/>
        </w:r>
        <w:r>
          <w:rPr>
            <w:noProof/>
            <w:webHidden/>
          </w:rPr>
          <w:instrText xml:space="preserve"> PAGEREF _Toc193101202 \h </w:instrText>
        </w:r>
        <w:r>
          <w:rPr>
            <w:noProof/>
            <w:webHidden/>
          </w:rPr>
        </w:r>
        <w:r>
          <w:rPr>
            <w:noProof/>
            <w:webHidden/>
          </w:rPr>
          <w:fldChar w:fldCharType="separate"/>
        </w:r>
        <w:r>
          <w:rPr>
            <w:noProof/>
            <w:webHidden/>
          </w:rPr>
          <w:t>19</w:t>
        </w:r>
        <w:r>
          <w:rPr>
            <w:noProof/>
            <w:webHidden/>
          </w:rPr>
          <w:fldChar w:fldCharType="end"/>
        </w:r>
      </w:hyperlink>
    </w:p>
    <w:p w14:paraId="7DEDAE94" w14:textId="6D4D1427"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03" w:history="1">
        <w:r w:rsidRPr="00F94D6F">
          <w:rPr>
            <w:rStyle w:val="Hyperlink"/>
            <w:noProof/>
          </w:rPr>
          <w:t>Organisationens tilhørende enheder</w:t>
        </w:r>
        <w:r>
          <w:rPr>
            <w:noProof/>
            <w:webHidden/>
          </w:rPr>
          <w:tab/>
        </w:r>
        <w:r>
          <w:rPr>
            <w:noProof/>
            <w:webHidden/>
          </w:rPr>
          <w:fldChar w:fldCharType="begin"/>
        </w:r>
        <w:r>
          <w:rPr>
            <w:noProof/>
            <w:webHidden/>
          </w:rPr>
          <w:instrText xml:space="preserve"> PAGEREF _Toc193101203 \h </w:instrText>
        </w:r>
        <w:r>
          <w:rPr>
            <w:noProof/>
            <w:webHidden/>
          </w:rPr>
        </w:r>
        <w:r>
          <w:rPr>
            <w:noProof/>
            <w:webHidden/>
          </w:rPr>
          <w:fldChar w:fldCharType="separate"/>
        </w:r>
        <w:r>
          <w:rPr>
            <w:noProof/>
            <w:webHidden/>
          </w:rPr>
          <w:t>19</w:t>
        </w:r>
        <w:r>
          <w:rPr>
            <w:noProof/>
            <w:webHidden/>
          </w:rPr>
          <w:fldChar w:fldCharType="end"/>
        </w:r>
      </w:hyperlink>
    </w:p>
    <w:p w14:paraId="224F6CA9" w14:textId="443A3A1E"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04" w:history="1">
        <w:r w:rsidRPr="00F94D6F">
          <w:rPr>
            <w:rStyle w:val="Hyperlink"/>
            <w:noProof/>
          </w:rPr>
          <w:t>Organisatoriske enheders indbyrdes hierarki</w:t>
        </w:r>
        <w:r>
          <w:rPr>
            <w:noProof/>
            <w:webHidden/>
          </w:rPr>
          <w:tab/>
        </w:r>
        <w:r>
          <w:rPr>
            <w:noProof/>
            <w:webHidden/>
          </w:rPr>
          <w:fldChar w:fldCharType="begin"/>
        </w:r>
        <w:r>
          <w:rPr>
            <w:noProof/>
            <w:webHidden/>
          </w:rPr>
          <w:instrText xml:space="preserve"> PAGEREF _Toc193101204 \h </w:instrText>
        </w:r>
        <w:r>
          <w:rPr>
            <w:noProof/>
            <w:webHidden/>
          </w:rPr>
        </w:r>
        <w:r>
          <w:rPr>
            <w:noProof/>
            <w:webHidden/>
          </w:rPr>
          <w:fldChar w:fldCharType="separate"/>
        </w:r>
        <w:r>
          <w:rPr>
            <w:noProof/>
            <w:webHidden/>
          </w:rPr>
          <w:t>21</w:t>
        </w:r>
        <w:r>
          <w:rPr>
            <w:noProof/>
            <w:webHidden/>
          </w:rPr>
          <w:fldChar w:fldCharType="end"/>
        </w:r>
      </w:hyperlink>
    </w:p>
    <w:p w14:paraId="5C0863D6" w14:textId="528735B3"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05" w:history="1">
        <w:r w:rsidRPr="00F94D6F">
          <w:rPr>
            <w:rStyle w:val="Hyperlink"/>
            <w:noProof/>
          </w:rPr>
          <w:t>Eksempel på organisation og enheders relationer</w:t>
        </w:r>
        <w:r>
          <w:rPr>
            <w:noProof/>
            <w:webHidden/>
          </w:rPr>
          <w:tab/>
        </w:r>
        <w:r>
          <w:rPr>
            <w:noProof/>
            <w:webHidden/>
          </w:rPr>
          <w:fldChar w:fldCharType="begin"/>
        </w:r>
        <w:r>
          <w:rPr>
            <w:noProof/>
            <w:webHidden/>
          </w:rPr>
          <w:instrText xml:space="preserve"> PAGEREF _Toc193101205 \h </w:instrText>
        </w:r>
        <w:r>
          <w:rPr>
            <w:noProof/>
            <w:webHidden/>
          </w:rPr>
        </w:r>
        <w:r>
          <w:rPr>
            <w:noProof/>
            <w:webHidden/>
          </w:rPr>
          <w:fldChar w:fldCharType="separate"/>
        </w:r>
        <w:r>
          <w:rPr>
            <w:noProof/>
            <w:webHidden/>
          </w:rPr>
          <w:t>22</w:t>
        </w:r>
        <w:r>
          <w:rPr>
            <w:noProof/>
            <w:webHidden/>
          </w:rPr>
          <w:fldChar w:fldCharType="end"/>
        </w:r>
      </w:hyperlink>
    </w:p>
    <w:p w14:paraId="48EAFDC8" w14:textId="178A31A7"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206" w:history="1">
        <w:r w:rsidRPr="00F94D6F">
          <w:rPr>
            <w:rStyle w:val="Hyperlink"/>
            <w:noProof/>
          </w:rPr>
          <w:t>Organisationens relationer til andre organisationer</w:t>
        </w:r>
        <w:r>
          <w:rPr>
            <w:noProof/>
            <w:webHidden/>
          </w:rPr>
          <w:tab/>
        </w:r>
        <w:r>
          <w:rPr>
            <w:noProof/>
            <w:webHidden/>
          </w:rPr>
          <w:fldChar w:fldCharType="begin"/>
        </w:r>
        <w:r>
          <w:rPr>
            <w:noProof/>
            <w:webHidden/>
          </w:rPr>
          <w:instrText xml:space="preserve"> PAGEREF _Toc193101206 \h </w:instrText>
        </w:r>
        <w:r>
          <w:rPr>
            <w:noProof/>
            <w:webHidden/>
          </w:rPr>
        </w:r>
        <w:r>
          <w:rPr>
            <w:noProof/>
            <w:webHidden/>
          </w:rPr>
          <w:fldChar w:fldCharType="separate"/>
        </w:r>
        <w:r>
          <w:rPr>
            <w:noProof/>
            <w:webHidden/>
          </w:rPr>
          <w:t>25</w:t>
        </w:r>
        <w:r>
          <w:rPr>
            <w:noProof/>
            <w:webHidden/>
          </w:rPr>
          <w:fldChar w:fldCharType="end"/>
        </w:r>
      </w:hyperlink>
    </w:p>
    <w:p w14:paraId="7A16B0DA" w14:textId="58D315BB"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07" w:history="1">
        <w:r w:rsidRPr="00F94D6F">
          <w:rPr>
            <w:rStyle w:val="Hyperlink"/>
            <w:noProof/>
          </w:rPr>
          <w:t>Relation (klasse)</w:t>
        </w:r>
        <w:r>
          <w:rPr>
            <w:noProof/>
            <w:webHidden/>
          </w:rPr>
          <w:tab/>
        </w:r>
        <w:r>
          <w:rPr>
            <w:noProof/>
            <w:webHidden/>
          </w:rPr>
          <w:fldChar w:fldCharType="begin"/>
        </w:r>
        <w:r>
          <w:rPr>
            <w:noProof/>
            <w:webHidden/>
          </w:rPr>
          <w:instrText xml:space="preserve"> PAGEREF _Toc193101207 \h </w:instrText>
        </w:r>
        <w:r>
          <w:rPr>
            <w:noProof/>
            <w:webHidden/>
          </w:rPr>
        </w:r>
        <w:r>
          <w:rPr>
            <w:noProof/>
            <w:webHidden/>
          </w:rPr>
          <w:fldChar w:fldCharType="separate"/>
        </w:r>
        <w:r>
          <w:rPr>
            <w:noProof/>
            <w:webHidden/>
          </w:rPr>
          <w:t>25</w:t>
        </w:r>
        <w:r>
          <w:rPr>
            <w:noProof/>
            <w:webHidden/>
          </w:rPr>
          <w:fldChar w:fldCharType="end"/>
        </w:r>
      </w:hyperlink>
    </w:p>
    <w:p w14:paraId="538B9B2C" w14:textId="33722253"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08" w:history="1">
        <w:r w:rsidRPr="00F94D6F">
          <w:rPr>
            <w:rStyle w:val="Hyperlink"/>
            <w:noProof/>
          </w:rPr>
          <w:t>Type af organisatorisk relation (klasse)</w:t>
        </w:r>
        <w:r>
          <w:rPr>
            <w:noProof/>
            <w:webHidden/>
          </w:rPr>
          <w:tab/>
        </w:r>
        <w:r>
          <w:rPr>
            <w:noProof/>
            <w:webHidden/>
          </w:rPr>
          <w:fldChar w:fldCharType="begin"/>
        </w:r>
        <w:r>
          <w:rPr>
            <w:noProof/>
            <w:webHidden/>
          </w:rPr>
          <w:instrText xml:space="preserve"> PAGEREF _Toc193101208 \h </w:instrText>
        </w:r>
        <w:r>
          <w:rPr>
            <w:noProof/>
            <w:webHidden/>
          </w:rPr>
        </w:r>
        <w:r>
          <w:rPr>
            <w:noProof/>
            <w:webHidden/>
          </w:rPr>
          <w:fldChar w:fldCharType="separate"/>
        </w:r>
        <w:r>
          <w:rPr>
            <w:noProof/>
            <w:webHidden/>
          </w:rPr>
          <w:t>27</w:t>
        </w:r>
        <w:r>
          <w:rPr>
            <w:noProof/>
            <w:webHidden/>
          </w:rPr>
          <w:fldChar w:fldCharType="end"/>
        </w:r>
      </w:hyperlink>
    </w:p>
    <w:p w14:paraId="2DCCCA1E" w14:textId="2ED56B4B"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09" w:history="1">
        <w:r w:rsidRPr="00F94D6F">
          <w:rPr>
            <w:rStyle w:val="Hyperlink"/>
            <w:noProof/>
          </w:rPr>
          <w:t>Eksempel på en organisations relation til en anden</w:t>
        </w:r>
        <w:r>
          <w:rPr>
            <w:noProof/>
            <w:webHidden/>
          </w:rPr>
          <w:tab/>
        </w:r>
        <w:r>
          <w:rPr>
            <w:noProof/>
            <w:webHidden/>
          </w:rPr>
          <w:fldChar w:fldCharType="begin"/>
        </w:r>
        <w:r>
          <w:rPr>
            <w:noProof/>
            <w:webHidden/>
          </w:rPr>
          <w:instrText xml:space="preserve"> PAGEREF _Toc193101209 \h </w:instrText>
        </w:r>
        <w:r>
          <w:rPr>
            <w:noProof/>
            <w:webHidden/>
          </w:rPr>
        </w:r>
        <w:r>
          <w:rPr>
            <w:noProof/>
            <w:webHidden/>
          </w:rPr>
          <w:fldChar w:fldCharType="separate"/>
        </w:r>
        <w:r>
          <w:rPr>
            <w:noProof/>
            <w:webHidden/>
          </w:rPr>
          <w:t>29</w:t>
        </w:r>
        <w:r>
          <w:rPr>
            <w:noProof/>
            <w:webHidden/>
          </w:rPr>
          <w:fldChar w:fldCharType="end"/>
        </w:r>
      </w:hyperlink>
    </w:p>
    <w:p w14:paraId="2472A04A" w14:textId="3CE15DD6"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210" w:history="1">
        <w:r w:rsidRPr="00F94D6F">
          <w:rPr>
            <w:rStyle w:val="Hyperlink"/>
            <w:noProof/>
          </w:rPr>
          <w:t>Organisation og dens egenskaber</w:t>
        </w:r>
        <w:r>
          <w:rPr>
            <w:noProof/>
            <w:webHidden/>
          </w:rPr>
          <w:tab/>
        </w:r>
        <w:r>
          <w:rPr>
            <w:noProof/>
            <w:webHidden/>
          </w:rPr>
          <w:fldChar w:fldCharType="begin"/>
        </w:r>
        <w:r>
          <w:rPr>
            <w:noProof/>
            <w:webHidden/>
          </w:rPr>
          <w:instrText xml:space="preserve"> PAGEREF _Toc193101210 \h </w:instrText>
        </w:r>
        <w:r>
          <w:rPr>
            <w:noProof/>
            <w:webHidden/>
          </w:rPr>
        </w:r>
        <w:r>
          <w:rPr>
            <w:noProof/>
            <w:webHidden/>
          </w:rPr>
          <w:fldChar w:fldCharType="separate"/>
        </w:r>
        <w:r>
          <w:rPr>
            <w:noProof/>
            <w:webHidden/>
          </w:rPr>
          <w:t>31</w:t>
        </w:r>
        <w:r>
          <w:rPr>
            <w:noProof/>
            <w:webHidden/>
          </w:rPr>
          <w:fldChar w:fldCharType="end"/>
        </w:r>
      </w:hyperlink>
    </w:p>
    <w:p w14:paraId="5C7C03FC" w14:textId="5DAB716F"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11" w:history="1">
        <w:r w:rsidRPr="00F94D6F">
          <w:rPr>
            <w:rStyle w:val="Hyperlink"/>
            <w:noProof/>
          </w:rPr>
          <w:t>Klassen Organisation</w:t>
        </w:r>
        <w:r>
          <w:rPr>
            <w:noProof/>
            <w:webHidden/>
          </w:rPr>
          <w:tab/>
        </w:r>
        <w:r>
          <w:rPr>
            <w:noProof/>
            <w:webHidden/>
          </w:rPr>
          <w:fldChar w:fldCharType="begin"/>
        </w:r>
        <w:r>
          <w:rPr>
            <w:noProof/>
            <w:webHidden/>
          </w:rPr>
          <w:instrText xml:space="preserve"> PAGEREF _Toc193101211 \h </w:instrText>
        </w:r>
        <w:r>
          <w:rPr>
            <w:noProof/>
            <w:webHidden/>
          </w:rPr>
        </w:r>
        <w:r>
          <w:rPr>
            <w:noProof/>
            <w:webHidden/>
          </w:rPr>
          <w:fldChar w:fldCharType="separate"/>
        </w:r>
        <w:r>
          <w:rPr>
            <w:noProof/>
            <w:webHidden/>
          </w:rPr>
          <w:t>31</w:t>
        </w:r>
        <w:r>
          <w:rPr>
            <w:noProof/>
            <w:webHidden/>
          </w:rPr>
          <w:fldChar w:fldCharType="end"/>
        </w:r>
      </w:hyperlink>
    </w:p>
    <w:p w14:paraId="1CB1B0DE" w14:textId="4E19188C"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12" w:history="1">
        <w:r w:rsidRPr="00F94D6F">
          <w:rPr>
            <w:rStyle w:val="Hyperlink"/>
            <w:noProof/>
          </w:rPr>
          <w:t>Egenskaber for Organisation</w:t>
        </w:r>
        <w:r>
          <w:rPr>
            <w:noProof/>
            <w:webHidden/>
          </w:rPr>
          <w:tab/>
        </w:r>
        <w:r>
          <w:rPr>
            <w:noProof/>
            <w:webHidden/>
          </w:rPr>
          <w:fldChar w:fldCharType="begin"/>
        </w:r>
        <w:r>
          <w:rPr>
            <w:noProof/>
            <w:webHidden/>
          </w:rPr>
          <w:instrText xml:space="preserve"> PAGEREF _Toc193101212 \h </w:instrText>
        </w:r>
        <w:r>
          <w:rPr>
            <w:noProof/>
            <w:webHidden/>
          </w:rPr>
        </w:r>
        <w:r>
          <w:rPr>
            <w:noProof/>
            <w:webHidden/>
          </w:rPr>
          <w:fldChar w:fldCharType="separate"/>
        </w:r>
        <w:r>
          <w:rPr>
            <w:noProof/>
            <w:webHidden/>
          </w:rPr>
          <w:t>32</w:t>
        </w:r>
        <w:r>
          <w:rPr>
            <w:noProof/>
            <w:webHidden/>
          </w:rPr>
          <w:fldChar w:fldCharType="end"/>
        </w:r>
      </w:hyperlink>
    </w:p>
    <w:p w14:paraId="67DAF1B7" w14:textId="1A2EF049"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13" w:history="1">
        <w:r w:rsidRPr="00F94D6F">
          <w:rPr>
            <w:rStyle w:val="Hyperlink"/>
            <w:noProof/>
          </w:rPr>
          <w:t>Eksempel på organisation</w:t>
        </w:r>
        <w:r>
          <w:rPr>
            <w:noProof/>
            <w:webHidden/>
          </w:rPr>
          <w:tab/>
        </w:r>
        <w:r>
          <w:rPr>
            <w:noProof/>
            <w:webHidden/>
          </w:rPr>
          <w:fldChar w:fldCharType="begin"/>
        </w:r>
        <w:r>
          <w:rPr>
            <w:noProof/>
            <w:webHidden/>
          </w:rPr>
          <w:instrText xml:space="preserve"> PAGEREF _Toc193101213 \h </w:instrText>
        </w:r>
        <w:r>
          <w:rPr>
            <w:noProof/>
            <w:webHidden/>
          </w:rPr>
        </w:r>
        <w:r>
          <w:rPr>
            <w:noProof/>
            <w:webHidden/>
          </w:rPr>
          <w:fldChar w:fldCharType="separate"/>
        </w:r>
        <w:r>
          <w:rPr>
            <w:noProof/>
            <w:webHidden/>
          </w:rPr>
          <w:t>35</w:t>
        </w:r>
        <w:r>
          <w:rPr>
            <w:noProof/>
            <w:webHidden/>
          </w:rPr>
          <w:fldChar w:fldCharType="end"/>
        </w:r>
      </w:hyperlink>
    </w:p>
    <w:p w14:paraId="5577D4BE" w14:textId="7250E318"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14" w:history="1">
        <w:r w:rsidRPr="00F94D6F">
          <w:rPr>
            <w:rStyle w:val="Hyperlink"/>
            <w:noProof/>
          </w:rPr>
          <w:t>Typer af organisationer</w:t>
        </w:r>
        <w:r>
          <w:rPr>
            <w:noProof/>
            <w:webHidden/>
          </w:rPr>
          <w:tab/>
        </w:r>
        <w:r>
          <w:rPr>
            <w:noProof/>
            <w:webHidden/>
          </w:rPr>
          <w:fldChar w:fldCharType="begin"/>
        </w:r>
        <w:r>
          <w:rPr>
            <w:noProof/>
            <w:webHidden/>
          </w:rPr>
          <w:instrText xml:space="preserve"> PAGEREF _Toc193101214 \h </w:instrText>
        </w:r>
        <w:r>
          <w:rPr>
            <w:noProof/>
            <w:webHidden/>
          </w:rPr>
        </w:r>
        <w:r>
          <w:rPr>
            <w:noProof/>
            <w:webHidden/>
          </w:rPr>
          <w:fldChar w:fldCharType="separate"/>
        </w:r>
        <w:r>
          <w:rPr>
            <w:noProof/>
            <w:webHidden/>
          </w:rPr>
          <w:t>36</w:t>
        </w:r>
        <w:r>
          <w:rPr>
            <w:noProof/>
            <w:webHidden/>
          </w:rPr>
          <w:fldChar w:fldCharType="end"/>
        </w:r>
      </w:hyperlink>
    </w:p>
    <w:p w14:paraId="71296000" w14:textId="1E94749B"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15" w:history="1">
        <w:r w:rsidRPr="00F94D6F">
          <w:rPr>
            <w:rStyle w:val="Hyperlink"/>
            <w:noProof/>
          </w:rPr>
          <w:t>Angivelse af en organisations type</w:t>
        </w:r>
        <w:r>
          <w:rPr>
            <w:noProof/>
            <w:webHidden/>
          </w:rPr>
          <w:tab/>
        </w:r>
        <w:r>
          <w:rPr>
            <w:noProof/>
            <w:webHidden/>
          </w:rPr>
          <w:fldChar w:fldCharType="begin"/>
        </w:r>
        <w:r>
          <w:rPr>
            <w:noProof/>
            <w:webHidden/>
          </w:rPr>
          <w:instrText xml:space="preserve"> PAGEREF _Toc193101215 \h </w:instrText>
        </w:r>
        <w:r>
          <w:rPr>
            <w:noProof/>
            <w:webHidden/>
          </w:rPr>
        </w:r>
        <w:r>
          <w:rPr>
            <w:noProof/>
            <w:webHidden/>
          </w:rPr>
          <w:fldChar w:fldCharType="separate"/>
        </w:r>
        <w:r>
          <w:rPr>
            <w:noProof/>
            <w:webHidden/>
          </w:rPr>
          <w:t>36</w:t>
        </w:r>
        <w:r>
          <w:rPr>
            <w:noProof/>
            <w:webHidden/>
          </w:rPr>
          <w:fldChar w:fldCharType="end"/>
        </w:r>
      </w:hyperlink>
    </w:p>
    <w:p w14:paraId="5B54DE2E" w14:textId="4F1772C1"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16" w:history="1">
        <w:r w:rsidRPr="00F94D6F">
          <w:rPr>
            <w:rStyle w:val="Hyperlink"/>
            <w:noProof/>
          </w:rPr>
          <w:t>Typer af organisation (klasse)</w:t>
        </w:r>
        <w:r>
          <w:rPr>
            <w:noProof/>
            <w:webHidden/>
          </w:rPr>
          <w:tab/>
        </w:r>
        <w:r>
          <w:rPr>
            <w:noProof/>
            <w:webHidden/>
          </w:rPr>
          <w:fldChar w:fldCharType="begin"/>
        </w:r>
        <w:r>
          <w:rPr>
            <w:noProof/>
            <w:webHidden/>
          </w:rPr>
          <w:instrText xml:space="preserve"> PAGEREF _Toc193101216 \h </w:instrText>
        </w:r>
        <w:r>
          <w:rPr>
            <w:noProof/>
            <w:webHidden/>
          </w:rPr>
        </w:r>
        <w:r>
          <w:rPr>
            <w:noProof/>
            <w:webHidden/>
          </w:rPr>
          <w:fldChar w:fldCharType="separate"/>
        </w:r>
        <w:r>
          <w:rPr>
            <w:noProof/>
            <w:webHidden/>
          </w:rPr>
          <w:t>37</w:t>
        </w:r>
        <w:r>
          <w:rPr>
            <w:noProof/>
            <w:webHidden/>
          </w:rPr>
          <w:fldChar w:fldCharType="end"/>
        </w:r>
      </w:hyperlink>
    </w:p>
    <w:p w14:paraId="61DC600D" w14:textId="2DD1843D"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17" w:history="1">
        <w:r w:rsidRPr="00F94D6F">
          <w:rPr>
            <w:rStyle w:val="Hyperlink"/>
            <w:noProof/>
          </w:rPr>
          <w:t>Eksempel på organisationstype</w:t>
        </w:r>
        <w:r>
          <w:rPr>
            <w:noProof/>
            <w:webHidden/>
          </w:rPr>
          <w:tab/>
        </w:r>
        <w:r>
          <w:rPr>
            <w:noProof/>
            <w:webHidden/>
          </w:rPr>
          <w:fldChar w:fldCharType="begin"/>
        </w:r>
        <w:r>
          <w:rPr>
            <w:noProof/>
            <w:webHidden/>
          </w:rPr>
          <w:instrText xml:space="preserve"> PAGEREF _Toc193101217 \h </w:instrText>
        </w:r>
        <w:r>
          <w:rPr>
            <w:noProof/>
            <w:webHidden/>
          </w:rPr>
        </w:r>
        <w:r>
          <w:rPr>
            <w:noProof/>
            <w:webHidden/>
          </w:rPr>
          <w:fldChar w:fldCharType="separate"/>
        </w:r>
        <w:r>
          <w:rPr>
            <w:noProof/>
            <w:webHidden/>
          </w:rPr>
          <w:t>39</w:t>
        </w:r>
        <w:r>
          <w:rPr>
            <w:noProof/>
            <w:webHidden/>
          </w:rPr>
          <w:fldChar w:fldCharType="end"/>
        </w:r>
      </w:hyperlink>
    </w:p>
    <w:p w14:paraId="5E5DCEA7" w14:textId="1547E432"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18" w:history="1">
        <w:r w:rsidRPr="00F94D6F">
          <w:rPr>
            <w:rStyle w:val="Hyperlink"/>
            <w:noProof/>
            <w:lang w:val="en-US"/>
          </w:rPr>
          <w:t>Illustration</w:t>
        </w:r>
        <w:r>
          <w:rPr>
            <w:noProof/>
            <w:webHidden/>
          </w:rPr>
          <w:tab/>
        </w:r>
        <w:r>
          <w:rPr>
            <w:noProof/>
            <w:webHidden/>
          </w:rPr>
          <w:fldChar w:fldCharType="begin"/>
        </w:r>
        <w:r>
          <w:rPr>
            <w:noProof/>
            <w:webHidden/>
          </w:rPr>
          <w:instrText xml:space="preserve"> PAGEREF _Toc193101218 \h </w:instrText>
        </w:r>
        <w:r>
          <w:rPr>
            <w:noProof/>
            <w:webHidden/>
          </w:rPr>
        </w:r>
        <w:r>
          <w:rPr>
            <w:noProof/>
            <w:webHidden/>
          </w:rPr>
          <w:fldChar w:fldCharType="separate"/>
        </w:r>
        <w:r>
          <w:rPr>
            <w:noProof/>
            <w:webHidden/>
          </w:rPr>
          <w:t>41</w:t>
        </w:r>
        <w:r>
          <w:rPr>
            <w:noProof/>
            <w:webHidden/>
          </w:rPr>
          <w:fldChar w:fldCharType="end"/>
        </w:r>
      </w:hyperlink>
    </w:p>
    <w:p w14:paraId="4FCDC724" w14:textId="1FDA260A"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219" w:history="1">
        <w:r w:rsidRPr="00F94D6F">
          <w:rPr>
            <w:rStyle w:val="Hyperlink"/>
            <w:noProof/>
          </w:rPr>
          <w:t>Den organisatoriske enhed og dens egenskaber</w:t>
        </w:r>
        <w:r>
          <w:rPr>
            <w:noProof/>
            <w:webHidden/>
          </w:rPr>
          <w:tab/>
        </w:r>
        <w:r>
          <w:rPr>
            <w:noProof/>
            <w:webHidden/>
          </w:rPr>
          <w:fldChar w:fldCharType="begin"/>
        </w:r>
        <w:r>
          <w:rPr>
            <w:noProof/>
            <w:webHidden/>
          </w:rPr>
          <w:instrText xml:space="preserve"> PAGEREF _Toc193101219 \h </w:instrText>
        </w:r>
        <w:r>
          <w:rPr>
            <w:noProof/>
            <w:webHidden/>
          </w:rPr>
        </w:r>
        <w:r>
          <w:rPr>
            <w:noProof/>
            <w:webHidden/>
          </w:rPr>
          <w:fldChar w:fldCharType="separate"/>
        </w:r>
        <w:r>
          <w:rPr>
            <w:noProof/>
            <w:webHidden/>
          </w:rPr>
          <w:t>43</w:t>
        </w:r>
        <w:r>
          <w:rPr>
            <w:noProof/>
            <w:webHidden/>
          </w:rPr>
          <w:fldChar w:fldCharType="end"/>
        </w:r>
      </w:hyperlink>
    </w:p>
    <w:p w14:paraId="245D8E31" w14:textId="79B03B80"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20" w:history="1">
        <w:r w:rsidRPr="00F94D6F">
          <w:rPr>
            <w:rStyle w:val="Hyperlink"/>
            <w:noProof/>
          </w:rPr>
          <w:t>Organisatorisk enhed (klasse)</w:t>
        </w:r>
        <w:r>
          <w:rPr>
            <w:noProof/>
            <w:webHidden/>
          </w:rPr>
          <w:tab/>
        </w:r>
        <w:r>
          <w:rPr>
            <w:noProof/>
            <w:webHidden/>
          </w:rPr>
          <w:fldChar w:fldCharType="begin"/>
        </w:r>
        <w:r>
          <w:rPr>
            <w:noProof/>
            <w:webHidden/>
          </w:rPr>
          <w:instrText xml:space="preserve"> PAGEREF _Toc193101220 \h </w:instrText>
        </w:r>
        <w:r>
          <w:rPr>
            <w:noProof/>
            <w:webHidden/>
          </w:rPr>
        </w:r>
        <w:r>
          <w:rPr>
            <w:noProof/>
            <w:webHidden/>
          </w:rPr>
          <w:fldChar w:fldCharType="separate"/>
        </w:r>
        <w:r>
          <w:rPr>
            <w:noProof/>
            <w:webHidden/>
          </w:rPr>
          <w:t>43</w:t>
        </w:r>
        <w:r>
          <w:rPr>
            <w:noProof/>
            <w:webHidden/>
          </w:rPr>
          <w:fldChar w:fldCharType="end"/>
        </w:r>
      </w:hyperlink>
    </w:p>
    <w:p w14:paraId="3424A6AC" w14:textId="4BABA9A9"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21" w:history="1">
        <w:r w:rsidRPr="00F94D6F">
          <w:rPr>
            <w:rStyle w:val="Hyperlink"/>
            <w:noProof/>
          </w:rPr>
          <w:t>Den organisatoriske enheds egenskaber</w:t>
        </w:r>
        <w:r>
          <w:rPr>
            <w:noProof/>
            <w:webHidden/>
          </w:rPr>
          <w:tab/>
        </w:r>
        <w:r>
          <w:rPr>
            <w:noProof/>
            <w:webHidden/>
          </w:rPr>
          <w:fldChar w:fldCharType="begin"/>
        </w:r>
        <w:r>
          <w:rPr>
            <w:noProof/>
            <w:webHidden/>
          </w:rPr>
          <w:instrText xml:space="preserve"> PAGEREF _Toc193101221 \h </w:instrText>
        </w:r>
        <w:r>
          <w:rPr>
            <w:noProof/>
            <w:webHidden/>
          </w:rPr>
        </w:r>
        <w:r>
          <w:rPr>
            <w:noProof/>
            <w:webHidden/>
          </w:rPr>
          <w:fldChar w:fldCharType="separate"/>
        </w:r>
        <w:r>
          <w:rPr>
            <w:noProof/>
            <w:webHidden/>
          </w:rPr>
          <w:t>44</w:t>
        </w:r>
        <w:r>
          <w:rPr>
            <w:noProof/>
            <w:webHidden/>
          </w:rPr>
          <w:fldChar w:fldCharType="end"/>
        </w:r>
      </w:hyperlink>
    </w:p>
    <w:p w14:paraId="7D1AE926" w14:textId="3A021F9C"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22" w:history="1">
        <w:r w:rsidRPr="00F94D6F">
          <w:rPr>
            <w:rStyle w:val="Hyperlink"/>
            <w:noProof/>
          </w:rPr>
          <w:t>Typer af organisatoriske enheder</w:t>
        </w:r>
        <w:r>
          <w:rPr>
            <w:noProof/>
            <w:webHidden/>
          </w:rPr>
          <w:tab/>
        </w:r>
        <w:r>
          <w:rPr>
            <w:noProof/>
            <w:webHidden/>
          </w:rPr>
          <w:fldChar w:fldCharType="begin"/>
        </w:r>
        <w:r>
          <w:rPr>
            <w:noProof/>
            <w:webHidden/>
          </w:rPr>
          <w:instrText xml:space="preserve"> PAGEREF _Toc193101222 \h </w:instrText>
        </w:r>
        <w:r>
          <w:rPr>
            <w:noProof/>
            <w:webHidden/>
          </w:rPr>
        </w:r>
        <w:r>
          <w:rPr>
            <w:noProof/>
            <w:webHidden/>
          </w:rPr>
          <w:fldChar w:fldCharType="separate"/>
        </w:r>
        <w:r>
          <w:rPr>
            <w:noProof/>
            <w:webHidden/>
          </w:rPr>
          <w:t>47</w:t>
        </w:r>
        <w:r>
          <w:rPr>
            <w:noProof/>
            <w:webHidden/>
          </w:rPr>
          <w:fldChar w:fldCharType="end"/>
        </w:r>
      </w:hyperlink>
    </w:p>
    <w:p w14:paraId="0C6F60C0" w14:textId="582FB0B1"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23" w:history="1">
        <w:r w:rsidRPr="00F94D6F">
          <w:rPr>
            <w:rStyle w:val="Hyperlink"/>
            <w:noProof/>
          </w:rPr>
          <w:t>Angivelse af typen af organisatorisk enhed</w:t>
        </w:r>
        <w:r>
          <w:rPr>
            <w:noProof/>
            <w:webHidden/>
          </w:rPr>
          <w:tab/>
        </w:r>
        <w:r>
          <w:rPr>
            <w:noProof/>
            <w:webHidden/>
          </w:rPr>
          <w:fldChar w:fldCharType="begin"/>
        </w:r>
        <w:r>
          <w:rPr>
            <w:noProof/>
            <w:webHidden/>
          </w:rPr>
          <w:instrText xml:space="preserve"> PAGEREF _Toc193101223 \h </w:instrText>
        </w:r>
        <w:r>
          <w:rPr>
            <w:noProof/>
            <w:webHidden/>
          </w:rPr>
        </w:r>
        <w:r>
          <w:rPr>
            <w:noProof/>
            <w:webHidden/>
          </w:rPr>
          <w:fldChar w:fldCharType="separate"/>
        </w:r>
        <w:r>
          <w:rPr>
            <w:noProof/>
            <w:webHidden/>
          </w:rPr>
          <w:t>47</w:t>
        </w:r>
        <w:r>
          <w:rPr>
            <w:noProof/>
            <w:webHidden/>
          </w:rPr>
          <w:fldChar w:fldCharType="end"/>
        </w:r>
      </w:hyperlink>
    </w:p>
    <w:p w14:paraId="27DF68AA" w14:textId="507E1430"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24" w:history="1">
        <w:r w:rsidRPr="00F94D6F">
          <w:rPr>
            <w:rStyle w:val="Hyperlink"/>
            <w:noProof/>
          </w:rPr>
          <w:t>Klassen Organisatorisk enhedstype</w:t>
        </w:r>
        <w:r>
          <w:rPr>
            <w:noProof/>
            <w:webHidden/>
          </w:rPr>
          <w:tab/>
        </w:r>
        <w:r>
          <w:rPr>
            <w:noProof/>
            <w:webHidden/>
          </w:rPr>
          <w:fldChar w:fldCharType="begin"/>
        </w:r>
        <w:r>
          <w:rPr>
            <w:noProof/>
            <w:webHidden/>
          </w:rPr>
          <w:instrText xml:space="preserve"> PAGEREF _Toc193101224 \h </w:instrText>
        </w:r>
        <w:r>
          <w:rPr>
            <w:noProof/>
            <w:webHidden/>
          </w:rPr>
        </w:r>
        <w:r>
          <w:rPr>
            <w:noProof/>
            <w:webHidden/>
          </w:rPr>
          <w:fldChar w:fldCharType="separate"/>
        </w:r>
        <w:r>
          <w:rPr>
            <w:noProof/>
            <w:webHidden/>
          </w:rPr>
          <w:t>48</w:t>
        </w:r>
        <w:r>
          <w:rPr>
            <w:noProof/>
            <w:webHidden/>
          </w:rPr>
          <w:fldChar w:fldCharType="end"/>
        </w:r>
      </w:hyperlink>
    </w:p>
    <w:p w14:paraId="40BEFD1A" w14:textId="02AC1A4B"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25" w:history="1">
        <w:r w:rsidRPr="00F94D6F">
          <w:rPr>
            <w:rStyle w:val="Hyperlink"/>
            <w:noProof/>
          </w:rPr>
          <w:t>Illustration af typer</w:t>
        </w:r>
        <w:r>
          <w:rPr>
            <w:noProof/>
            <w:webHidden/>
          </w:rPr>
          <w:tab/>
        </w:r>
        <w:r>
          <w:rPr>
            <w:noProof/>
            <w:webHidden/>
          </w:rPr>
          <w:fldChar w:fldCharType="begin"/>
        </w:r>
        <w:r>
          <w:rPr>
            <w:noProof/>
            <w:webHidden/>
          </w:rPr>
          <w:instrText xml:space="preserve"> PAGEREF _Toc193101225 \h </w:instrText>
        </w:r>
        <w:r>
          <w:rPr>
            <w:noProof/>
            <w:webHidden/>
          </w:rPr>
        </w:r>
        <w:r>
          <w:rPr>
            <w:noProof/>
            <w:webHidden/>
          </w:rPr>
          <w:fldChar w:fldCharType="separate"/>
        </w:r>
        <w:r>
          <w:rPr>
            <w:noProof/>
            <w:webHidden/>
          </w:rPr>
          <w:t>51</w:t>
        </w:r>
        <w:r>
          <w:rPr>
            <w:noProof/>
            <w:webHidden/>
          </w:rPr>
          <w:fldChar w:fldCharType="end"/>
        </w:r>
      </w:hyperlink>
    </w:p>
    <w:p w14:paraId="7A00A2E3" w14:textId="4BBF1D56"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226" w:history="1">
        <w:r w:rsidRPr="00F94D6F">
          <w:rPr>
            <w:rStyle w:val="Hyperlink"/>
            <w:noProof/>
          </w:rPr>
          <w:t>Kvalificeret kontaktinformation</w:t>
        </w:r>
        <w:r>
          <w:rPr>
            <w:noProof/>
            <w:webHidden/>
          </w:rPr>
          <w:tab/>
        </w:r>
        <w:r>
          <w:rPr>
            <w:noProof/>
            <w:webHidden/>
          </w:rPr>
          <w:fldChar w:fldCharType="begin"/>
        </w:r>
        <w:r>
          <w:rPr>
            <w:noProof/>
            <w:webHidden/>
          </w:rPr>
          <w:instrText xml:space="preserve"> PAGEREF _Toc193101226 \h </w:instrText>
        </w:r>
        <w:r>
          <w:rPr>
            <w:noProof/>
            <w:webHidden/>
          </w:rPr>
        </w:r>
        <w:r>
          <w:rPr>
            <w:noProof/>
            <w:webHidden/>
          </w:rPr>
          <w:fldChar w:fldCharType="separate"/>
        </w:r>
        <w:r>
          <w:rPr>
            <w:noProof/>
            <w:webHidden/>
          </w:rPr>
          <w:t>53</w:t>
        </w:r>
        <w:r>
          <w:rPr>
            <w:noProof/>
            <w:webHidden/>
          </w:rPr>
          <w:fldChar w:fldCharType="end"/>
        </w:r>
      </w:hyperlink>
    </w:p>
    <w:p w14:paraId="0575D382" w14:textId="0B21C3FC"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27" w:history="1">
        <w:r w:rsidRPr="00F94D6F">
          <w:rPr>
            <w:rStyle w:val="Hyperlink"/>
            <w:noProof/>
          </w:rPr>
          <w:t>kontaktpunkt</w:t>
        </w:r>
        <w:r>
          <w:rPr>
            <w:noProof/>
            <w:webHidden/>
          </w:rPr>
          <w:tab/>
        </w:r>
        <w:r>
          <w:rPr>
            <w:noProof/>
            <w:webHidden/>
          </w:rPr>
          <w:fldChar w:fldCharType="begin"/>
        </w:r>
        <w:r>
          <w:rPr>
            <w:noProof/>
            <w:webHidden/>
          </w:rPr>
          <w:instrText xml:space="preserve"> PAGEREF _Toc193101227 \h </w:instrText>
        </w:r>
        <w:r>
          <w:rPr>
            <w:noProof/>
            <w:webHidden/>
          </w:rPr>
        </w:r>
        <w:r>
          <w:rPr>
            <w:noProof/>
            <w:webHidden/>
          </w:rPr>
          <w:fldChar w:fldCharType="separate"/>
        </w:r>
        <w:r>
          <w:rPr>
            <w:noProof/>
            <w:webHidden/>
          </w:rPr>
          <w:t>53</w:t>
        </w:r>
        <w:r>
          <w:rPr>
            <w:noProof/>
            <w:webHidden/>
          </w:rPr>
          <w:fldChar w:fldCharType="end"/>
        </w:r>
      </w:hyperlink>
    </w:p>
    <w:p w14:paraId="143FCB37" w14:textId="142A800A"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28" w:history="1">
        <w:r w:rsidRPr="00F94D6F">
          <w:rPr>
            <w:rStyle w:val="Hyperlink"/>
            <w:noProof/>
          </w:rPr>
          <w:t>Klassen Kontaktpunkt</w:t>
        </w:r>
        <w:r>
          <w:rPr>
            <w:noProof/>
            <w:webHidden/>
          </w:rPr>
          <w:tab/>
        </w:r>
        <w:r>
          <w:rPr>
            <w:noProof/>
            <w:webHidden/>
          </w:rPr>
          <w:fldChar w:fldCharType="begin"/>
        </w:r>
        <w:r>
          <w:rPr>
            <w:noProof/>
            <w:webHidden/>
          </w:rPr>
          <w:instrText xml:space="preserve"> PAGEREF _Toc193101228 \h </w:instrText>
        </w:r>
        <w:r>
          <w:rPr>
            <w:noProof/>
            <w:webHidden/>
          </w:rPr>
        </w:r>
        <w:r>
          <w:rPr>
            <w:noProof/>
            <w:webHidden/>
          </w:rPr>
          <w:fldChar w:fldCharType="separate"/>
        </w:r>
        <w:r>
          <w:rPr>
            <w:noProof/>
            <w:webHidden/>
          </w:rPr>
          <w:t>54</w:t>
        </w:r>
        <w:r>
          <w:rPr>
            <w:noProof/>
            <w:webHidden/>
          </w:rPr>
          <w:fldChar w:fldCharType="end"/>
        </w:r>
      </w:hyperlink>
    </w:p>
    <w:p w14:paraId="6E63BE2A" w14:textId="096C3AFB"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29" w:history="1">
        <w:r w:rsidRPr="00F94D6F">
          <w:rPr>
            <w:rStyle w:val="Hyperlink"/>
            <w:noProof/>
          </w:rPr>
          <w:t>Type af kontaktmetode (klasse)</w:t>
        </w:r>
        <w:r>
          <w:rPr>
            <w:noProof/>
            <w:webHidden/>
          </w:rPr>
          <w:tab/>
        </w:r>
        <w:r>
          <w:rPr>
            <w:noProof/>
            <w:webHidden/>
          </w:rPr>
          <w:fldChar w:fldCharType="begin"/>
        </w:r>
        <w:r>
          <w:rPr>
            <w:noProof/>
            <w:webHidden/>
          </w:rPr>
          <w:instrText xml:space="preserve"> PAGEREF _Toc193101229 \h </w:instrText>
        </w:r>
        <w:r>
          <w:rPr>
            <w:noProof/>
            <w:webHidden/>
          </w:rPr>
        </w:r>
        <w:r>
          <w:rPr>
            <w:noProof/>
            <w:webHidden/>
          </w:rPr>
          <w:fldChar w:fldCharType="separate"/>
        </w:r>
        <w:r>
          <w:rPr>
            <w:noProof/>
            <w:webHidden/>
          </w:rPr>
          <w:t>57</w:t>
        </w:r>
        <w:r>
          <w:rPr>
            <w:noProof/>
            <w:webHidden/>
          </w:rPr>
          <w:fldChar w:fldCharType="end"/>
        </w:r>
      </w:hyperlink>
    </w:p>
    <w:p w14:paraId="03835283" w14:textId="69142EEB"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30" w:history="1">
        <w:r w:rsidRPr="00F94D6F">
          <w:rPr>
            <w:rStyle w:val="Hyperlink"/>
            <w:noProof/>
          </w:rPr>
          <w:t>Specifikation af åbningstider</w:t>
        </w:r>
        <w:r>
          <w:rPr>
            <w:noProof/>
            <w:webHidden/>
          </w:rPr>
          <w:tab/>
        </w:r>
        <w:r>
          <w:rPr>
            <w:noProof/>
            <w:webHidden/>
          </w:rPr>
          <w:fldChar w:fldCharType="begin"/>
        </w:r>
        <w:r>
          <w:rPr>
            <w:noProof/>
            <w:webHidden/>
          </w:rPr>
          <w:instrText xml:space="preserve"> PAGEREF _Toc193101230 \h </w:instrText>
        </w:r>
        <w:r>
          <w:rPr>
            <w:noProof/>
            <w:webHidden/>
          </w:rPr>
        </w:r>
        <w:r>
          <w:rPr>
            <w:noProof/>
            <w:webHidden/>
          </w:rPr>
          <w:fldChar w:fldCharType="separate"/>
        </w:r>
        <w:r>
          <w:rPr>
            <w:noProof/>
            <w:webHidden/>
          </w:rPr>
          <w:t>58</w:t>
        </w:r>
        <w:r>
          <w:rPr>
            <w:noProof/>
            <w:webHidden/>
          </w:rPr>
          <w:fldChar w:fldCharType="end"/>
        </w:r>
      </w:hyperlink>
    </w:p>
    <w:p w14:paraId="60012BCD" w14:textId="04011337"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31" w:history="1">
        <w:r w:rsidRPr="00F94D6F">
          <w:rPr>
            <w:rStyle w:val="Hyperlink"/>
            <w:noProof/>
          </w:rPr>
          <w:t>Specifikation af åbningstider (klasse)</w:t>
        </w:r>
        <w:r>
          <w:rPr>
            <w:noProof/>
            <w:webHidden/>
          </w:rPr>
          <w:tab/>
        </w:r>
        <w:r>
          <w:rPr>
            <w:noProof/>
            <w:webHidden/>
          </w:rPr>
          <w:fldChar w:fldCharType="begin"/>
        </w:r>
        <w:r>
          <w:rPr>
            <w:noProof/>
            <w:webHidden/>
          </w:rPr>
          <w:instrText xml:space="preserve"> PAGEREF _Toc193101231 \h </w:instrText>
        </w:r>
        <w:r>
          <w:rPr>
            <w:noProof/>
            <w:webHidden/>
          </w:rPr>
        </w:r>
        <w:r>
          <w:rPr>
            <w:noProof/>
            <w:webHidden/>
          </w:rPr>
          <w:fldChar w:fldCharType="separate"/>
        </w:r>
        <w:r>
          <w:rPr>
            <w:noProof/>
            <w:webHidden/>
          </w:rPr>
          <w:t>59</w:t>
        </w:r>
        <w:r>
          <w:rPr>
            <w:noProof/>
            <w:webHidden/>
          </w:rPr>
          <w:fldChar w:fldCharType="end"/>
        </w:r>
      </w:hyperlink>
    </w:p>
    <w:p w14:paraId="27FA4ADD" w14:textId="111B117D" w:rsidR="004B4657" w:rsidRDefault="004B4657">
      <w:pPr>
        <w:pStyle w:val="Indholdsfortegnelse3"/>
        <w:tabs>
          <w:tab w:val="right" w:leader="dot" w:pos="8210"/>
        </w:tabs>
        <w:rPr>
          <w:rFonts w:asciiTheme="minorHAnsi" w:eastAsiaTheme="minorEastAsia" w:hAnsiTheme="minorHAnsi" w:cstheme="minorBidi"/>
          <w:noProof/>
          <w:sz w:val="22"/>
          <w:szCs w:val="22"/>
        </w:rPr>
      </w:pPr>
      <w:hyperlink w:anchor="_Toc193101232" w:history="1">
        <w:r w:rsidRPr="00F94D6F">
          <w:rPr>
            <w:rStyle w:val="Hyperlink"/>
            <w:noProof/>
          </w:rPr>
          <w:t>Ugedag (klasse)</w:t>
        </w:r>
        <w:r>
          <w:rPr>
            <w:noProof/>
            <w:webHidden/>
          </w:rPr>
          <w:tab/>
        </w:r>
        <w:r>
          <w:rPr>
            <w:noProof/>
            <w:webHidden/>
          </w:rPr>
          <w:fldChar w:fldCharType="begin"/>
        </w:r>
        <w:r>
          <w:rPr>
            <w:noProof/>
            <w:webHidden/>
          </w:rPr>
          <w:instrText xml:space="preserve"> PAGEREF _Toc193101232 \h </w:instrText>
        </w:r>
        <w:r>
          <w:rPr>
            <w:noProof/>
            <w:webHidden/>
          </w:rPr>
        </w:r>
        <w:r>
          <w:rPr>
            <w:noProof/>
            <w:webHidden/>
          </w:rPr>
          <w:fldChar w:fldCharType="separate"/>
        </w:r>
        <w:r>
          <w:rPr>
            <w:noProof/>
            <w:webHidden/>
          </w:rPr>
          <w:t>61</w:t>
        </w:r>
        <w:r>
          <w:rPr>
            <w:noProof/>
            <w:webHidden/>
          </w:rPr>
          <w:fldChar w:fldCharType="end"/>
        </w:r>
      </w:hyperlink>
    </w:p>
    <w:p w14:paraId="4816CFA2" w14:textId="72AE29D2" w:rsidR="004B4657" w:rsidRDefault="004B4657">
      <w:pPr>
        <w:pStyle w:val="Indholdsfortegnelse2"/>
        <w:tabs>
          <w:tab w:val="right" w:leader="dot" w:pos="8210"/>
        </w:tabs>
        <w:rPr>
          <w:rFonts w:asciiTheme="minorHAnsi" w:eastAsiaTheme="minorEastAsia" w:hAnsiTheme="minorHAnsi" w:cstheme="minorBidi"/>
          <w:noProof/>
          <w:sz w:val="22"/>
          <w:szCs w:val="22"/>
        </w:rPr>
      </w:pPr>
      <w:hyperlink w:anchor="_Toc193101233" w:history="1">
        <w:r w:rsidRPr="00F94D6F">
          <w:rPr>
            <w:rStyle w:val="Hyperlink"/>
            <w:noProof/>
          </w:rPr>
          <w:t>Eksempel på kontaktinformation</w:t>
        </w:r>
        <w:r>
          <w:rPr>
            <w:noProof/>
            <w:webHidden/>
          </w:rPr>
          <w:tab/>
        </w:r>
        <w:r>
          <w:rPr>
            <w:noProof/>
            <w:webHidden/>
          </w:rPr>
          <w:fldChar w:fldCharType="begin"/>
        </w:r>
        <w:r>
          <w:rPr>
            <w:noProof/>
            <w:webHidden/>
          </w:rPr>
          <w:instrText xml:space="preserve"> PAGEREF _Toc193101233 \h </w:instrText>
        </w:r>
        <w:r>
          <w:rPr>
            <w:noProof/>
            <w:webHidden/>
          </w:rPr>
        </w:r>
        <w:r>
          <w:rPr>
            <w:noProof/>
            <w:webHidden/>
          </w:rPr>
          <w:fldChar w:fldCharType="separate"/>
        </w:r>
        <w:r>
          <w:rPr>
            <w:noProof/>
            <w:webHidden/>
          </w:rPr>
          <w:t>64</w:t>
        </w:r>
        <w:r>
          <w:rPr>
            <w:noProof/>
            <w:webHidden/>
          </w:rPr>
          <w:fldChar w:fldCharType="end"/>
        </w:r>
      </w:hyperlink>
    </w:p>
    <w:p w14:paraId="2E286167" w14:textId="66DC9A00" w:rsidR="004B4657" w:rsidRDefault="004B4657">
      <w:pPr>
        <w:pStyle w:val="Indholdsfortegnelse1"/>
        <w:tabs>
          <w:tab w:val="right" w:leader="dot" w:pos="8210"/>
        </w:tabs>
        <w:rPr>
          <w:rFonts w:asciiTheme="minorHAnsi" w:eastAsiaTheme="minorEastAsia" w:hAnsiTheme="minorHAnsi" w:cstheme="minorBidi"/>
          <w:b w:val="0"/>
          <w:noProof/>
          <w:sz w:val="22"/>
          <w:szCs w:val="22"/>
        </w:rPr>
      </w:pPr>
      <w:hyperlink w:anchor="_Toc193101234" w:history="1">
        <w:r w:rsidRPr="00F94D6F">
          <w:rPr>
            <w:rStyle w:val="Hyperlink"/>
            <w:noProof/>
          </w:rPr>
          <w:t>Diagram for basisprofil for organisation</w:t>
        </w:r>
        <w:r>
          <w:rPr>
            <w:noProof/>
            <w:webHidden/>
          </w:rPr>
          <w:tab/>
        </w:r>
        <w:r>
          <w:rPr>
            <w:noProof/>
            <w:webHidden/>
          </w:rPr>
          <w:fldChar w:fldCharType="begin"/>
        </w:r>
        <w:r>
          <w:rPr>
            <w:noProof/>
            <w:webHidden/>
          </w:rPr>
          <w:instrText xml:space="preserve"> PAGEREF _Toc193101234 \h </w:instrText>
        </w:r>
        <w:r>
          <w:rPr>
            <w:noProof/>
            <w:webHidden/>
          </w:rPr>
        </w:r>
        <w:r>
          <w:rPr>
            <w:noProof/>
            <w:webHidden/>
          </w:rPr>
          <w:fldChar w:fldCharType="separate"/>
        </w:r>
        <w:r>
          <w:rPr>
            <w:noProof/>
            <w:webHidden/>
          </w:rPr>
          <w:t>67</w:t>
        </w:r>
        <w:r>
          <w:rPr>
            <w:noProof/>
            <w:webHidden/>
          </w:rPr>
          <w:fldChar w:fldCharType="end"/>
        </w:r>
      </w:hyperlink>
    </w:p>
    <w:p w14:paraId="07A4E5B6" w14:textId="31576C5E" w:rsidR="00E862FD" w:rsidRPr="00E862FD" w:rsidRDefault="00FD387D" w:rsidP="00E862FD">
      <w:r>
        <w:fldChar w:fldCharType="end"/>
      </w:r>
      <w:bookmarkStart w:id="0" w:name="_GoBack"/>
      <w:bookmarkEnd w:id="0"/>
    </w:p>
    <w:p w14:paraId="5C0D1CBB" w14:textId="77777777" w:rsidR="00E862FD" w:rsidRDefault="00E862FD">
      <w:pPr>
        <w:spacing w:before="0" w:after="160" w:line="259" w:lineRule="auto"/>
        <w:rPr>
          <w:rFonts w:ascii="Arial" w:eastAsia="Times New Roman" w:hAnsi="Arial" w:cstheme="majorBidi"/>
          <w:b/>
          <w:sz w:val="40"/>
          <w:szCs w:val="32"/>
        </w:rPr>
      </w:pPr>
      <w:r>
        <w:rPr>
          <w:rFonts w:eastAsia="Times New Roman"/>
        </w:rPr>
        <w:br w:type="page"/>
      </w:r>
    </w:p>
    <w:p w14:paraId="23A89940" w14:textId="7E38A768" w:rsidR="007E44B4" w:rsidRPr="006D21DB" w:rsidRDefault="00410C78" w:rsidP="006D21DB">
      <w:pPr>
        <w:pStyle w:val="Overskrift1"/>
      </w:pPr>
      <w:bookmarkStart w:id="1" w:name="_Toc193101187"/>
      <w:r>
        <w:lastRenderedPageBreak/>
        <w:t xml:space="preserve">Om </w:t>
      </w:r>
      <w:r w:rsidR="007E44B4" w:rsidRPr="006D21DB">
        <w:t>profilen</w:t>
      </w:r>
      <w:bookmarkEnd w:id="1"/>
    </w:p>
    <w:p w14:paraId="306C0D46" w14:textId="63346577" w:rsidR="006D21DB" w:rsidRDefault="006D21DB" w:rsidP="007E44B4">
      <w:r>
        <w:t xml:space="preserve">Basisprofilen for organisation er en anvendelsesprofil med fokus på organisationer og organisatoriske forhold. Profilens formål er at gøre udveksling af organisationsdata mellem it-systemer mere præcis og entydig ved at anvende entydige metadata og struktur til beskrivelse af udvekslede data. </w:t>
      </w:r>
      <w:r w:rsidR="00250349">
        <w:t>Ved at anvende basisprofilen til at beskrive delte data gøres det både lettere at anvende modtagne data og kvalitet i tolkning af data sikres bedst muligt mod misforståelser.</w:t>
      </w:r>
    </w:p>
    <w:p w14:paraId="2001F781" w14:textId="5CEAE8CB" w:rsidR="00FF6366" w:rsidRPr="00E862FD" w:rsidRDefault="00250349" w:rsidP="009C0582">
      <w:r w:rsidRPr="00E862FD">
        <w:t xml:space="preserve">Den fællesoffentlige organisationsmodel </w:t>
      </w:r>
      <w:r>
        <w:t xml:space="preserve">er </w:t>
      </w:r>
      <w:r w:rsidRPr="00E862FD">
        <w:t>udforme</w:t>
      </w:r>
      <w:r>
        <w:t>t</w:t>
      </w:r>
      <w:r w:rsidRPr="00E862FD">
        <w:t xml:space="preserve"> som en basisprofil der kan inddrages efter behov </w:t>
      </w:r>
      <w:r w:rsidR="00524B06">
        <w:t xml:space="preserve">af </w:t>
      </w:r>
      <w:r w:rsidRPr="00E862FD">
        <w:t>it-systemer der ønsker at indgå i et semantisk interoperabelt fællesoffentligt landskab.</w:t>
      </w:r>
      <w:r w:rsidR="009C0582">
        <w:t xml:space="preserve"> </w:t>
      </w:r>
    </w:p>
    <w:p w14:paraId="74BF8E57" w14:textId="77777777" w:rsidR="00250349" w:rsidRPr="00E862FD" w:rsidRDefault="00250349" w:rsidP="00250349">
      <w:r w:rsidRPr="009C0582">
        <w:t>Basisprofil for organisation vil på den måde blive en semantisk byggeblok der kan bygges videre på af de anvendende systemer.</w:t>
      </w:r>
      <w:r w:rsidRPr="00E862FD">
        <w:t xml:space="preserve"> Der vil eksempelvis for FK-ORG og SOR kunne defineres API-profiler hvor de centrale elementer genbruges direkte fra basisprofilen, mens de mere systemspecifikke elementer tilføjes API-profilen.</w:t>
      </w:r>
    </w:p>
    <w:p w14:paraId="73C49384" w14:textId="77777777" w:rsidR="00250349" w:rsidRDefault="00250349" w:rsidP="00250349">
      <w:r w:rsidRPr="009C0582">
        <w:t>Basisprofilen er ikke tænkt som en statisk størrelse. Profilen vil kunne ændres, vi kunne få tilføjes nye elementer i hele profilens levetid. Den primære kilde til fornyelse vil komme fra de API-profiler der benyttes basisprofilen. Hvis det vurderes at to eller flere API-profiler har et sammenfald i funktion OG hvis den funktion vurderes at ville give basisprofilen øget værdi, så fornys basisprofilen.</w:t>
      </w:r>
    </w:p>
    <w:p w14:paraId="0BC868B3" w14:textId="4E5E9A1E" w:rsidR="00250349" w:rsidRDefault="00250349" w:rsidP="00250349">
      <w:r w:rsidRPr="00250349">
        <w:t xml:space="preserve">I ’Bilag </w:t>
      </w:r>
      <w:r>
        <w:t>A</w:t>
      </w:r>
      <w:r w:rsidRPr="00250349">
        <w:t xml:space="preserve"> - Anvendelsesprofiler for semantisk interoperabilitet’,</w:t>
      </w:r>
      <w:r>
        <w:t xml:space="preserve"> udfoldes begreberne ’Basisprofil’ og ’API-profil’. Det anbefales at læse bilaget.</w:t>
      </w:r>
    </w:p>
    <w:p w14:paraId="70A62650" w14:textId="3F806808" w:rsidR="00A62C53" w:rsidRPr="003B1452" w:rsidRDefault="00A62C53" w:rsidP="00250349">
      <w:r>
        <w:t>Information vedrørende baggrunden for profilens oprettelse kan findes i ’</w:t>
      </w:r>
      <w:r w:rsidRPr="00A62C53">
        <w:t>Bilag B – Baggrund for basisprofil for organisation</w:t>
      </w:r>
      <w:r>
        <w:t>’.</w:t>
      </w:r>
    </w:p>
    <w:p w14:paraId="76E56513" w14:textId="171BA9F6" w:rsidR="004B25DE" w:rsidRDefault="004B25DE" w:rsidP="004B25DE">
      <w:pPr>
        <w:pStyle w:val="Overskrift3"/>
      </w:pPr>
      <w:bookmarkStart w:id="2" w:name="_Toc193101188"/>
      <w:r>
        <w:t>Grunddatamodel</w:t>
      </w:r>
      <w:bookmarkEnd w:id="2"/>
    </w:p>
    <w:p w14:paraId="6A36DBAD" w14:textId="77777777" w:rsidR="00AA5A6A" w:rsidRDefault="00AA5A6A" w:rsidP="004B25DE">
      <w:r>
        <w:t>I arbejdet med basisprofilen har der været opmærksomhed på at inkludere eksplicitte referencer til grunddatamodellerne, h</w:t>
      </w:r>
      <w:r w:rsidR="00250349">
        <w:t>vor det har været relevant og muligt</w:t>
      </w:r>
      <w:r>
        <w:t xml:space="preserve">. </w:t>
      </w:r>
    </w:p>
    <w:p w14:paraId="44B2D034" w14:textId="77777777" w:rsidR="00AA5A6A" w:rsidRDefault="00AA5A6A" w:rsidP="004B25DE">
      <w:r>
        <w:t>I nuværende udgave</w:t>
      </w:r>
      <w:r w:rsidR="00250349">
        <w:t xml:space="preserve"> </w:t>
      </w:r>
      <w:r>
        <w:t>er dette begrænset til en enkelt reference (DAR-ID), men der ses et potentiale i kombinationen af basisprofiler generelt og API-profiler for grunddata.</w:t>
      </w:r>
    </w:p>
    <w:p w14:paraId="3E8F2967" w14:textId="7CD17AC3" w:rsidR="000D4E0C" w:rsidRDefault="000D4E0C" w:rsidP="00AA5A6A">
      <w:pPr>
        <w:pStyle w:val="Overskrift3"/>
      </w:pPr>
      <w:bookmarkStart w:id="3" w:name="_Toc193101189"/>
      <w:r w:rsidRPr="00AA5A6A">
        <w:t>Redaktionsgruppe</w:t>
      </w:r>
      <w:r w:rsidR="00AA5A6A">
        <w:t xml:space="preserve"> og det videre arbejde</w:t>
      </w:r>
      <w:bookmarkEnd w:id="3"/>
    </w:p>
    <w:p w14:paraId="23C9D380" w14:textId="7F699BF6" w:rsidR="00FD1824" w:rsidRDefault="00AA5A6A" w:rsidP="00AA5A6A">
      <w:r>
        <w:t xml:space="preserve">Som nævnt tidligere, så </w:t>
      </w:r>
      <w:r w:rsidR="00FD1824">
        <w:t xml:space="preserve">vil det være muligt at ændre, udvide og kvalificere </w:t>
      </w:r>
      <w:r>
        <w:t xml:space="preserve">basisprofilen </w:t>
      </w:r>
      <w:r w:rsidR="00FD1824">
        <w:t>efterfølgende. Dette gælder både den egentlige profil og de relaterede klassifikationer og vokabularer. For at sikre at nye versioner frembringes så hurtigt og sikkert som muligt, så bør basisprofilen tilknyttes til en redaktionsgruppe der blandt andet skal varetage spørgsmål som ovenstående.</w:t>
      </w:r>
    </w:p>
    <w:p w14:paraId="2FA77DCF" w14:textId="3161B8BB" w:rsidR="00DD5035" w:rsidRDefault="00576186" w:rsidP="00576186">
      <w:pPr>
        <w:pStyle w:val="Overskrift2"/>
      </w:pPr>
      <w:bookmarkStart w:id="4" w:name="_Toc193101190"/>
      <w:r>
        <w:t>Metode</w:t>
      </w:r>
      <w:bookmarkEnd w:id="4"/>
    </w:p>
    <w:p w14:paraId="3C965566" w14:textId="7B5F807D" w:rsidR="00CC60D2" w:rsidRDefault="00576186" w:rsidP="00AA5A6A">
      <w:r w:rsidRPr="00576186">
        <w:t xml:space="preserve">Anvendelsesprofilen er oprettet i henhold de </w:t>
      </w:r>
      <w:hyperlink r:id="rId8" w:history="1">
        <w:r w:rsidRPr="00576186">
          <w:t>Fællesoffentlige regler for begrebs- og datamodellering</w:t>
        </w:r>
      </w:hyperlink>
      <w:r w:rsidRPr="00576186">
        <w:t>, og sammensætter således eksisterende vokabularer til en bestemt anvendelse. Teknologisk udspringer de anvendte og foreslåede modeller af Semantic Web/Linked Data</w:t>
      </w:r>
      <w:r w:rsidR="00070E2A">
        <w:t>-</w:t>
      </w:r>
      <w:r w:rsidRPr="00576186">
        <w:t>verdenens modelleringsgrundlag, Resource Description Framework (RDF). En basal forståelse af RDF samt kendskab til de her profilerede vokabularer er et godt udgangspunkt for arbejdet med anvendelsesprofilen.</w:t>
      </w:r>
      <w:r>
        <w:t xml:space="preserve"> For en kort introduktion til RDF kan man med fordel læse den oversatte RDF 1.1 Primer :  </w:t>
      </w:r>
      <w:hyperlink r:id="rId9" w:history="1">
        <w:r w:rsidR="00CC60D2" w:rsidRPr="00576186">
          <w:rPr>
            <w:rStyle w:val="Hyperlink"/>
          </w:rPr>
          <w:t>https://data.gov.dk/W3C/rdf-primer-danish.html</w:t>
        </w:r>
      </w:hyperlink>
      <w:r w:rsidR="00CC60D2">
        <w:t xml:space="preserve"> </w:t>
      </w:r>
    </w:p>
    <w:p w14:paraId="3E7EC466" w14:textId="77777777" w:rsidR="00E862FD" w:rsidRPr="00E862FD" w:rsidRDefault="00E862FD" w:rsidP="00587D32">
      <w:pPr>
        <w:pStyle w:val="Overskrift2"/>
        <w:rPr>
          <w:rFonts w:eastAsia="Times New Roman"/>
        </w:rPr>
      </w:pPr>
      <w:bookmarkStart w:id="5" w:name="_Toc193101191"/>
      <w:r w:rsidRPr="00E862FD">
        <w:rPr>
          <w:rFonts w:eastAsia="Times New Roman"/>
        </w:rPr>
        <w:t>Anvendte vokabularer</w:t>
      </w:r>
      <w:bookmarkEnd w:id="5"/>
    </w:p>
    <w:p w14:paraId="20414CDB" w14:textId="77777777" w:rsidR="00E862FD" w:rsidRPr="00E862FD" w:rsidRDefault="00E862FD" w:rsidP="00E6511A">
      <w:r w:rsidRPr="00E862FD">
        <w:t>I profilen er der anvendt et udvalg af vokabularer.</w:t>
      </w:r>
    </w:p>
    <w:p w14:paraId="042E3232" w14:textId="77777777" w:rsidR="008B441D" w:rsidRDefault="00E862FD" w:rsidP="00E6511A">
      <w:r w:rsidRPr="00E862FD">
        <w:lastRenderedPageBreak/>
        <w:t xml:space="preserve">For at lette læsbarheden i dokumentet, angives URIer i deres </w:t>
      </w:r>
      <w:r w:rsidR="001C0CC6">
        <w:t>kompakte</w:t>
      </w:r>
      <w:r w:rsidRPr="00E862FD">
        <w:t xml:space="preserve"> form hvor det er muligt. I e</w:t>
      </w:r>
      <w:r w:rsidR="001C0CC6">
        <w:t xml:space="preserve">n kompakt form </w:t>
      </w:r>
      <w:r w:rsidRPr="00E862FD">
        <w:t xml:space="preserve">er navnerum erstattet af et præfiks, eksempelvis som illustreret her: </w:t>
      </w:r>
      <w:r w:rsidR="001C0CC6">
        <w:t xml:space="preserve"> </w:t>
      </w:r>
    </w:p>
    <w:p w14:paraId="2D026D79" w14:textId="6166E398" w:rsidR="00BC1E1B" w:rsidRDefault="00BC1E1B" w:rsidP="008B441D">
      <w:pPr>
        <w:ind w:left="284"/>
        <w:rPr>
          <w:rFonts w:ascii="Courier New" w:hAnsi="Courier New" w:cs="Courier New"/>
          <w:color w:val="0000FF"/>
          <w:sz w:val="18"/>
          <w:szCs w:val="18"/>
          <w:u w:val="single"/>
        </w:rPr>
      </w:pPr>
      <w:r>
        <w:t>Hvis navnerummet:</w:t>
      </w:r>
      <w:r>
        <w:tab/>
      </w:r>
      <w:r w:rsidR="00CD3691">
        <w:tab/>
      </w:r>
      <w:r w:rsidR="00CD3691">
        <w:tab/>
      </w:r>
      <w:r w:rsidR="00CD3691">
        <w:tab/>
      </w:r>
      <w:r w:rsidR="00CD3691">
        <w:tab/>
      </w:r>
      <w:r w:rsidRPr="00FF1269">
        <w:rPr>
          <w:rFonts w:ascii="Courier New" w:hAnsi="Courier New" w:cs="Courier New"/>
          <w:sz w:val="18"/>
          <w:szCs w:val="18"/>
        </w:rPr>
        <w:t>http://www.w3.org/ns/org#</w:t>
      </w:r>
    </w:p>
    <w:p w14:paraId="307E4DB2" w14:textId="3C8B81D0" w:rsidR="00BC1E1B" w:rsidRDefault="00BC1E1B" w:rsidP="00F42A2D">
      <w:pPr>
        <w:ind w:left="284"/>
        <w:rPr>
          <w:rFonts w:ascii="Courier New" w:hAnsi="Courier New" w:cs="Courier New"/>
          <w:sz w:val="18"/>
          <w:szCs w:val="18"/>
        </w:rPr>
      </w:pPr>
      <w:r>
        <w:t>tildeles præfiks:</w:t>
      </w:r>
      <w:r>
        <w:tab/>
      </w:r>
      <w:r>
        <w:tab/>
      </w:r>
      <w:r>
        <w:tab/>
      </w:r>
      <w:r w:rsidR="00CD3691">
        <w:tab/>
      </w:r>
      <w:r w:rsidR="00CD3691">
        <w:tab/>
      </w:r>
      <w:r w:rsidR="00CD3691">
        <w:tab/>
      </w:r>
      <w:r w:rsidR="00CD3691">
        <w:tab/>
      </w:r>
      <w:r w:rsidRPr="00FF1269">
        <w:rPr>
          <w:rFonts w:ascii="Courier New" w:hAnsi="Courier New" w:cs="Courier New"/>
          <w:sz w:val="18"/>
          <w:szCs w:val="18"/>
        </w:rPr>
        <w:t>org</w:t>
      </w:r>
    </w:p>
    <w:p w14:paraId="7B486A53" w14:textId="6C677678" w:rsidR="008B441D" w:rsidRPr="00FF1269" w:rsidRDefault="006C3359" w:rsidP="008B441D">
      <w:pPr>
        <w:ind w:left="284"/>
        <w:rPr>
          <w:rFonts w:ascii="Courier New" w:hAnsi="Courier New" w:cs="Courier New"/>
          <w:sz w:val="18"/>
          <w:szCs w:val="18"/>
        </w:rPr>
      </w:pPr>
      <w:r>
        <w:t xml:space="preserve">så kan </w:t>
      </w:r>
      <w:r w:rsidR="00E862FD" w:rsidRPr="00E862FD">
        <w:t>URIen</w:t>
      </w:r>
      <w:r w:rsidR="008B441D">
        <w:t>:</w:t>
      </w:r>
      <w:r w:rsidR="008B441D">
        <w:tab/>
      </w:r>
      <w:r w:rsidR="008B441D">
        <w:tab/>
      </w:r>
      <w:r w:rsidR="008B441D">
        <w:tab/>
      </w:r>
      <w:r w:rsidR="00CD3691">
        <w:tab/>
      </w:r>
      <w:r w:rsidR="00CD3691">
        <w:tab/>
      </w:r>
      <w:r w:rsidR="00CD3691">
        <w:tab/>
      </w:r>
      <w:r w:rsidR="00CD3691" w:rsidRPr="00FF1269">
        <w:rPr>
          <w:rFonts w:ascii="Courier New" w:hAnsi="Courier New" w:cs="Courier New"/>
          <w:sz w:val="18"/>
          <w:szCs w:val="18"/>
        </w:rPr>
        <w:tab/>
      </w:r>
      <w:r w:rsidR="00BC1E1B" w:rsidRPr="00FF1269">
        <w:rPr>
          <w:rFonts w:ascii="Courier New" w:hAnsi="Courier New" w:cs="Courier New"/>
          <w:sz w:val="18"/>
          <w:szCs w:val="18"/>
        </w:rPr>
        <w:t>http://www.w3.org/ns/org#OrganizationalUnit</w:t>
      </w:r>
      <w:hyperlink w:history="1"/>
    </w:p>
    <w:p w14:paraId="2423DAE7" w14:textId="0A6EF2F4" w:rsidR="00E862FD" w:rsidRPr="00E862FD" w:rsidRDefault="00E862FD" w:rsidP="008B441D">
      <w:pPr>
        <w:ind w:left="284"/>
      </w:pPr>
      <w:r w:rsidRPr="00E862FD">
        <w:t xml:space="preserve">angives </w:t>
      </w:r>
      <w:r w:rsidR="00CD3691">
        <w:t xml:space="preserve">i kompakt form </w:t>
      </w:r>
      <w:r w:rsidRPr="00E862FD">
        <w:t>som</w:t>
      </w:r>
      <w:r w:rsidR="008B441D">
        <w:t>:</w:t>
      </w:r>
      <w:r w:rsidR="008B441D">
        <w:tab/>
      </w:r>
      <w:r w:rsidR="00CD3691">
        <w:tab/>
      </w:r>
      <w:r w:rsidRPr="00670A66">
        <w:rPr>
          <w:rFonts w:ascii="Courier New" w:hAnsi="Courier New" w:cs="Courier New"/>
          <w:sz w:val="18"/>
          <w:szCs w:val="18"/>
        </w:rPr>
        <w:t>org:OrganizationalUnit</w:t>
      </w:r>
    </w:p>
    <w:p w14:paraId="15D8C1DE" w14:textId="77777777" w:rsidR="00CD3691" w:rsidRDefault="00CD3691" w:rsidP="00E6511A"/>
    <w:p w14:paraId="0E91A75D" w14:textId="20C738BF" w:rsidR="00E862FD" w:rsidRDefault="00E862FD" w:rsidP="00E6511A">
      <w:r w:rsidRPr="00E862FD">
        <w:t>Præfiks og navnerum for de anvendte vokabularer er listet herunder.</w:t>
      </w:r>
    </w:p>
    <w:p w14:paraId="04CE4D4A" w14:textId="77777777" w:rsidR="00E6511A" w:rsidRPr="00E862FD" w:rsidRDefault="00E6511A" w:rsidP="00E6511A"/>
    <w:tbl>
      <w:tblPr>
        <w:tblStyle w:val="Tabel-Gitter"/>
        <w:tblW w:w="0" w:type="auto"/>
        <w:tblInd w:w="45" w:type="dxa"/>
        <w:tblLook w:val="04A0" w:firstRow="1" w:lastRow="0" w:firstColumn="1" w:lastColumn="0" w:noHBand="0" w:noVBand="1"/>
      </w:tblPr>
      <w:tblGrid>
        <w:gridCol w:w="943"/>
        <w:gridCol w:w="3543"/>
        <w:gridCol w:w="3679"/>
      </w:tblGrid>
      <w:tr w:rsidR="00E6511A" w:rsidRPr="00E6511A" w14:paraId="69F43899" w14:textId="77777777" w:rsidTr="0016609B">
        <w:tc>
          <w:tcPr>
            <w:tcW w:w="943" w:type="dxa"/>
            <w:shd w:val="clear" w:color="auto" w:fill="F2F2F2" w:themeFill="background1" w:themeFillShade="F2"/>
          </w:tcPr>
          <w:p w14:paraId="7977D3B1" w14:textId="77777777" w:rsidR="00E6511A" w:rsidRPr="00410C78" w:rsidRDefault="00E6511A" w:rsidP="00E6511A">
            <w:pPr>
              <w:ind w:left="0" w:firstLine="0"/>
              <w:rPr>
                <w:rFonts w:ascii="Arial" w:hAnsi="Arial" w:cs="Arial"/>
                <w:b/>
                <w:sz w:val="18"/>
                <w:szCs w:val="18"/>
              </w:rPr>
            </w:pPr>
            <w:r w:rsidRPr="00410C78">
              <w:rPr>
                <w:rFonts w:ascii="Arial" w:hAnsi="Arial" w:cs="Arial"/>
                <w:b/>
                <w:sz w:val="18"/>
                <w:szCs w:val="18"/>
              </w:rPr>
              <w:t>præfiks</w:t>
            </w:r>
          </w:p>
        </w:tc>
        <w:tc>
          <w:tcPr>
            <w:tcW w:w="3543" w:type="dxa"/>
            <w:shd w:val="clear" w:color="auto" w:fill="F2F2F2" w:themeFill="background1" w:themeFillShade="F2"/>
          </w:tcPr>
          <w:p w14:paraId="050115E8" w14:textId="77777777" w:rsidR="00E6511A" w:rsidRPr="00410C78" w:rsidRDefault="00E6511A" w:rsidP="00E6511A">
            <w:pPr>
              <w:ind w:left="0" w:firstLine="0"/>
              <w:rPr>
                <w:rFonts w:ascii="Arial" w:hAnsi="Arial" w:cs="Arial"/>
                <w:b/>
                <w:sz w:val="18"/>
                <w:szCs w:val="18"/>
              </w:rPr>
            </w:pPr>
            <w:r w:rsidRPr="00410C78">
              <w:rPr>
                <w:rFonts w:ascii="Arial" w:hAnsi="Arial" w:cs="Arial"/>
                <w:b/>
                <w:sz w:val="18"/>
                <w:szCs w:val="18"/>
              </w:rPr>
              <w:t>navnerum</w:t>
            </w:r>
          </w:p>
        </w:tc>
        <w:tc>
          <w:tcPr>
            <w:tcW w:w="3679" w:type="dxa"/>
            <w:shd w:val="clear" w:color="auto" w:fill="F2F2F2" w:themeFill="background1" w:themeFillShade="F2"/>
          </w:tcPr>
          <w:p w14:paraId="15B20847" w14:textId="77777777" w:rsidR="00E6511A" w:rsidRPr="00410C78" w:rsidRDefault="00E6511A" w:rsidP="00E6511A">
            <w:pPr>
              <w:ind w:left="0" w:firstLine="0"/>
              <w:rPr>
                <w:rFonts w:ascii="Arial" w:hAnsi="Arial" w:cs="Arial"/>
                <w:b/>
                <w:sz w:val="18"/>
                <w:szCs w:val="18"/>
              </w:rPr>
            </w:pPr>
            <w:r w:rsidRPr="00410C78">
              <w:rPr>
                <w:rFonts w:ascii="Arial" w:hAnsi="Arial" w:cs="Arial"/>
                <w:b/>
                <w:sz w:val="18"/>
                <w:szCs w:val="18"/>
              </w:rPr>
              <w:t>titel</w:t>
            </w:r>
          </w:p>
        </w:tc>
      </w:tr>
      <w:tr w:rsidR="00E6511A" w:rsidRPr="00E6511A" w14:paraId="1B65D931" w14:textId="77777777" w:rsidTr="0016609B">
        <w:tc>
          <w:tcPr>
            <w:tcW w:w="943" w:type="dxa"/>
          </w:tcPr>
          <w:p w14:paraId="592C373F" w14:textId="77777777" w:rsidR="00E6511A" w:rsidRPr="00410C78" w:rsidRDefault="00E6511A" w:rsidP="00E6511A">
            <w:pPr>
              <w:ind w:left="0" w:firstLine="0"/>
              <w:rPr>
                <w:rFonts w:ascii="Arial" w:hAnsi="Arial" w:cs="Arial"/>
                <w:sz w:val="18"/>
                <w:szCs w:val="18"/>
              </w:rPr>
            </w:pPr>
            <w:r w:rsidRPr="00410C78">
              <w:rPr>
                <w:rFonts w:ascii="Arial" w:hAnsi="Arial" w:cs="Arial"/>
                <w:sz w:val="18"/>
                <w:szCs w:val="18"/>
              </w:rPr>
              <w:t>rdf</w:t>
            </w:r>
          </w:p>
        </w:tc>
        <w:tc>
          <w:tcPr>
            <w:tcW w:w="3543" w:type="dxa"/>
          </w:tcPr>
          <w:p w14:paraId="10505AC9" w14:textId="742067BA" w:rsidR="00E6511A" w:rsidRPr="00410C78" w:rsidRDefault="00231B39" w:rsidP="00E6511A">
            <w:pPr>
              <w:ind w:left="0" w:firstLine="0"/>
              <w:rPr>
                <w:rFonts w:ascii="Arial" w:hAnsi="Arial" w:cs="Arial"/>
                <w:sz w:val="18"/>
                <w:szCs w:val="18"/>
              </w:rPr>
            </w:pPr>
            <w:r w:rsidRPr="00410C78">
              <w:rPr>
                <w:rFonts w:ascii="Arial" w:hAnsi="Arial" w:cs="Arial"/>
                <w:color w:val="0000FF"/>
                <w:sz w:val="18"/>
                <w:szCs w:val="18"/>
                <w:u w:val="single"/>
              </w:rPr>
              <w:t>http://www.w3.org/1999/02/22-rdf-syntax-ns#</w:t>
            </w:r>
          </w:p>
        </w:tc>
        <w:tc>
          <w:tcPr>
            <w:tcW w:w="3679" w:type="dxa"/>
          </w:tcPr>
          <w:p w14:paraId="75B77DE6"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Resource Description Framework</w:t>
            </w:r>
          </w:p>
        </w:tc>
      </w:tr>
      <w:tr w:rsidR="00E6511A" w:rsidRPr="00E6511A" w14:paraId="0E528339" w14:textId="77777777" w:rsidTr="0016609B">
        <w:tc>
          <w:tcPr>
            <w:tcW w:w="943" w:type="dxa"/>
          </w:tcPr>
          <w:p w14:paraId="2D49F15D"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rdfs</w:t>
            </w:r>
          </w:p>
        </w:tc>
        <w:tc>
          <w:tcPr>
            <w:tcW w:w="3543" w:type="dxa"/>
          </w:tcPr>
          <w:p w14:paraId="08BD37FB" w14:textId="77777777" w:rsidR="00E6511A" w:rsidRPr="00E6511A" w:rsidRDefault="00280917" w:rsidP="00E6511A">
            <w:pPr>
              <w:ind w:left="0" w:firstLine="0"/>
              <w:rPr>
                <w:rFonts w:ascii="Arial" w:hAnsi="Arial" w:cs="Arial"/>
                <w:sz w:val="18"/>
                <w:szCs w:val="18"/>
                <w:lang w:val="en-US"/>
              </w:rPr>
            </w:pPr>
            <w:hyperlink r:id="rId10" w:history="1">
              <w:r w:rsidR="00E6511A" w:rsidRPr="00E6511A">
                <w:rPr>
                  <w:rFonts w:ascii="Arial" w:hAnsi="Arial" w:cs="Arial"/>
                  <w:color w:val="0000FF"/>
                  <w:sz w:val="18"/>
                  <w:szCs w:val="18"/>
                  <w:u w:val="single"/>
                  <w:lang w:val="en-US"/>
                </w:rPr>
                <w:t>http://www.w3.org/2000/01/rdf-schema#</w:t>
              </w:r>
            </w:hyperlink>
          </w:p>
        </w:tc>
        <w:tc>
          <w:tcPr>
            <w:tcW w:w="3679" w:type="dxa"/>
          </w:tcPr>
          <w:p w14:paraId="5E195EB1"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RDF Schema</w:t>
            </w:r>
          </w:p>
        </w:tc>
      </w:tr>
      <w:tr w:rsidR="00E6511A" w:rsidRPr="00E6511A" w14:paraId="39AB7EC6" w14:textId="77777777" w:rsidTr="0016609B">
        <w:tc>
          <w:tcPr>
            <w:tcW w:w="943" w:type="dxa"/>
          </w:tcPr>
          <w:p w14:paraId="0E80C9CC"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owl</w:t>
            </w:r>
          </w:p>
        </w:tc>
        <w:tc>
          <w:tcPr>
            <w:tcW w:w="3543" w:type="dxa"/>
          </w:tcPr>
          <w:p w14:paraId="7DCA5166" w14:textId="77777777" w:rsidR="00E6511A" w:rsidRPr="00E6511A" w:rsidRDefault="00280917" w:rsidP="00E6511A">
            <w:pPr>
              <w:ind w:left="0" w:firstLine="0"/>
              <w:rPr>
                <w:rFonts w:ascii="Arial" w:hAnsi="Arial" w:cs="Arial"/>
                <w:sz w:val="18"/>
                <w:szCs w:val="18"/>
                <w:lang w:val="en-US"/>
              </w:rPr>
            </w:pPr>
            <w:hyperlink r:id="rId11" w:history="1">
              <w:r w:rsidR="00E6511A" w:rsidRPr="00E6511A">
                <w:rPr>
                  <w:rFonts w:ascii="Arial" w:hAnsi="Arial" w:cs="Arial"/>
                  <w:color w:val="0000FF"/>
                  <w:sz w:val="18"/>
                  <w:szCs w:val="18"/>
                  <w:u w:val="single"/>
                  <w:lang w:val="en-US"/>
                </w:rPr>
                <w:t>http://www.w3.org/2002/07/owl#</w:t>
              </w:r>
            </w:hyperlink>
          </w:p>
        </w:tc>
        <w:tc>
          <w:tcPr>
            <w:tcW w:w="3679" w:type="dxa"/>
          </w:tcPr>
          <w:p w14:paraId="55A1C265"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Web Ontology Language</w:t>
            </w:r>
          </w:p>
        </w:tc>
      </w:tr>
      <w:tr w:rsidR="00E6511A" w:rsidRPr="00E6511A" w14:paraId="601D6D52" w14:textId="77777777" w:rsidTr="0016609B">
        <w:tc>
          <w:tcPr>
            <w:tcW w:w="943" w:type="dxa"/>
          </w:tcPr>
          <w:p w14:paraId="032B42DB"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xsd</w:t>
            </w:r>
          </w:p>
        </w:tc>
        <w:tc>
          <w:tcPr>
            <w:tcW w:w="3543" w:type="dxa"/>
          </w:tcPr>
          <w:p w14:paraId="2DB085A1" w14:textId="77777777" w:rsidR="00E6511A" w:rsidRPr="00E6511A" w:rsidRDefault="00280917" w:rsidP="00E6511A">
            <w:pPr>
              <w:ind w:left="0" w:firstLine="0"/>
              <w:rPr>
                <w:rFonts w:ascii="Arial" w:hAnsi="Arial" w:cs="Arial"/>
                <w:sz w:val="18"/>
                <w:szCs w:val="18"/>
                <w:lang w:val="en-US"/>
              </w:rPr>
            </w:pPr>
            <w:hyperlink r:id="rId12" w:history="1">
              <w:r w:rsidR="00E6511A" w:rsidRPr="00E6511A">
                <w:rPr>
                  <w:rFonts w:ascii="Arial" w:hAnsi="Arial" w:cs="Arial"/>
                  <w:color w:val="0000FF"/>
                  <w:sz w:val="18"/>
                  <w:szCs w:val="18"/>
                  <w:u w:val="single"/>
                  <w:lang w:val="en-US"/>
                </w:rPr>
                <w:t>http://www.w3.org/2001/XMLSchema#</w:t>
              </w:r>
            </w:hyperlink>
          </w:p>
        </w:tc>
        <w:tc>
          <w:tcPr>
            <w:tcW w:w="3679" w:type="dxa"/>
          </w:tcPr>
          <w:p w14:paraId="68034290"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XML Schema</w:t>
            </w:r>
          </w:p>
        </w:tc>
      </w:tr>
      <w:tr w:rsidR="00E6511A" w:rsidRPr="00E6511A" w14:paraId="76F813FF" w14:textId="77777777" w:rsidTr="0016609B">
        <w:tc>
          <w:tcPr>
            <w:tcW w:w="943" w:type="dxa"/>
          </w:tcPr>
          <w:p w14:paraId="63F7C8EA"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skos</w:t>
            </w:r>
          </w:p>
        </w:tc>
        <w:tc>
          <w:tcPr>
            <w:tcW w:w="3543" w:type="dxa"/>
          </w:tcPr>
          <w:p w14:paraId="33E3A8F4" w14:textId="77777777" w:rsidR="00E6511A" w:rsidRPr="00E6511A" w:rsidRDefault="00280917" w:rsidP="00E6511A">
            <w:pPr>
              <w:ind w:left="0" w:firstLine="0"/>
              <w:rPr>
                <w:rFonts w:ascii="Arial" w:hAnsi="Arial" w:cs="Arial"/>
                <w:sz w:val="18"/>
                <w:szCs w:val="18"/>
                <w:lang w:val="en-US"/>
              </w:rPr>
            </w:pPr>
            <w:hyperlink r:id="rId13" w:history="1">
              <w:r w:rsidR="00E6511A" w:rsidRPr="00E6511A">
                <w:rPr>
                  <w:rFonts w:ascii="Arial" w:hAnsi="Arial" w:cs="Arial"/>
                  <w:color w:val="0000FF"/>
                  <w:sz w:val="18"/>
                  <w:szCs w:val="18"/>
                  <w:u w:val="single"/>
                  <w:lang w:val="en-US"/>
                </w:rPr>
                <w:t>http://www.w3.org/2004/02/skos/core#</w:t>
              </w:r>
            </w:hyperlink>
          </w:p>
        </w:tc>
        <w:tc>
          <w:tcPr>
            <w:tcW w:w="3679" w:type="dxa"/>
          </w:tcPr>
          <w:p w14:paraId="3FD55A5A"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Simple Knowledge Organization System</w:t>
            </w:r>
          </w:p>
        </w:tc>
      </w:tr>
      <w:tr w:rsidR="00E6511A" w:rsidRPr="00E6511A" w14:paraId="1E4986E5" w14:textId="77777777" w:rsidTr="0016609B">
        <w:tc>
          <w:tcPr>
            <w:tcW w:w="943" w:type="dxa"/>
          </w:tcPr>
          <w:p w14:paraId="26240DA8"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org</w:t>
            </w:r>
          </w:p>
        </w:tc>
        <w:tc>
          <w:tcPr>
            <w:tcW w:w="3543" w:type="dxa"/>
          </w:tcPr>
          <w:p w14:paraId="502CAEC9" w14:textId="77777777" w:rsidR="00E6511A" w:rsidRPr="00E6511A" w:rsidRDefault="00280917" w:rsidP="00E6511A">
            <w:pPr>
              <w:ind w:left="0" w:firstLine="0"/>
              <w:rPr>
                <w:rFonts w:ascii="Arial" w:hAnsi="Arial" w:cs="Arial"/>
                <w:sz w:val="18"/>
                <w:szCs w:val="18"/>
                <w:lang w:val="en-US"/>
              </w:rPr>
            </w:pPr>
            <w:hyperlink r:id="rId14" w:history="1">
              <w:r w:rsidR="00E6511A" w:rsidRPr="00E6511A">
                <w:rPr>
                  <w:rFonts w:ascii="Arial" w:hAnsi="Arial" w:cs="Arial"/>
                  <w:color w:val="0000FF"/>
                  <w:sz w:val="18"/>
                  <w:szCs w:val="18"/>
                  <w:u w:val="single"/>
                  <w:lang w:val="en-US"/>
                </w:rPr>
                <w:t>http://www.w3.org/ns/org#</w:t>
              </w:r>
            </w:hyperlink>
          </w:p>
        </w:tc>
        <w:tc>
          <w:tcPr>
            <w:tcW w:w="3679" w:type="dxa"/>
          </w:tcPr>
          <w:p w14:paraId="5D3A3D2B"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Organization Ontology</w:t>
            </w:r>
          </w:p>
        </w:tc>
      </w:tr>
      <w:tr w:rsidR="00E6511A" w:rsidRPr="00E6511A" w14:paraId="7D351C10" w14:textId="77777777" w:rsidTr="0016609B">
        <w:tc>
          <w:tcPr>
            <w:tcW w:w="943" w:type="dxa"/>
          </w:tcPr>
          <w:p w14:paraId="095BD03B"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foaf</w:t>
            </w:r>
          </w:p>
        </w:tc>
        <w:tc>
          <w:tcPr>
            <w:tcW w:w="3543" w:type="dxa"/>
          </w:tcPr>
          <w:p w14:paraId="22502C8F" w14:textId="77777777" w:rsidR="00E6511A" w:rsidRPr="00E6511A" w:rsidRDefault="00280917" w:rsidP="00E6511A">
            <w:pPr>
              <w:ind w:left="0" w:firstLine="0"/>
              <w:rPr>
                <w:rFonts w:ascii="Arial" w:hAnsi="Arial" w:cs="Arial"/>
                <w:sz w:val="18"/>
                <w:szCs w:val="18"/>
                <w:lang w:val="en-US"/>
              </w:rPr>
            </w:pPr>
            <w:hyperlink r:id="rId15" w:history="1">
              <w:r w:rsidR="00E6511A" w:rsidRPr="00E6511A">
                <w:rPr>
                  <w:rFonts w:ascii="Arial" w:hAnsi="Arial" w:cs="Arial"/>
                  <w:color w:val="0000FF"/>
                  <w:sz w:val="18"/>
                  <w:szCs w:val="18"/>
                  <w:u w:val="single"/>
                  <w:lang w:val="en-US"/>
                </w:rPr>
                <w:t>http://xmlns.com/foaf/0.1/</w:t>
              </w:r>
            </w:hyperlink>
          </w:p>
        </w:tc>
        <w:tc>
          <w:tcPr>
            <w:tcW w:w="3679" w:type="dxa"/>
          </w:tcPr>
          <w:p w14:paraId="78CA1FDB"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Friend of a Friend</w:t>
            </w:r>
          </w:p>
        </w:tc>
      </w:tr>
      <w:tr w:rsidR="00E6511A" w:rsidRPr="00E6511A" w14:paraId="2F627F71" w14:textId="77777777" w:rsidTr="0016609B">
        <w:tc>
          <w:tcPr>
            <w:tcW w:w="943" w:type="dxa"/>
          </w:tcPr>
          <w:p w14:paraId="79829203"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dct</w:t>
            </w:r>
            <w:r w:rsidR="002C5AC0">
              <w:rPr>
                <w:rFonts w:ascii="Arial" w:hAnsi="Arial" w:cs="Arial"/>
                <w:sz w:val="18"/>
                <w:szCs w:val="18"/>
                <w:lang w:val="en-US"/>
              </w:rPr>
              <w:t>erms</w:t>
            </w:r>
          </w:p>
        </w:tc>
        <w:tc>
          <w:tcPr>
            <w:tcW w:w="3543" w:type="dxa"/>
          </w:tcPr>
          <w:p w14:paraId="21287534" w14:textId="77777777" w:rsidR="00E6511A" w:rsidRPr="00E6511A" w:rsidRDefault="00280917" w:rsidP="00E6511A">
            <w:pPr>
              <w:ind w:left="0" w:firstLine="0"/>
              <w:rPr>
                <w:rFonts w:ascii="Arial" w:hAnsi="Arial" w:cs="Arial"/>
                <w:sz w:val="18"/>
                <w:szCs w:val="18"/>
                <w:lang w:val="en-US"/>
              </w:rPr>
            </w:pPr>
            <w:hyperlink r:id="rId16" w:history="1">
              <w:r w:rsidR="00E6511A" w:rsidRPr="00E6511A">
                <w:rPr>
                  <w:rFonts w:ascii="Arial" w:hAnsi="Arial" w:cs="Arial"/>
                  <w:color w:val="0000FF"/>
                  <w:sz w:val="18"/>
                  <w:szCs w:val="18"/>
                  <w:u w:val="single"/>
                  <w:lang w:val="en-US"/>
                </w:rPr>
                <w:t>http://purl.org/dc/terms/</w:t>
              </w:r>
            </w:hyperlink>
          </w:p>
        </w:tc>
        <w:tc>
          <w:tcPr>
            <w:tcW w:w="3679" w:type="dxa"/>
          </w:tcPr>
          <w:p w14:paraId="282505F6"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Dublin Core Metadata Terms</w:t>
            </w:r>
          </w:p>
        </w:tc>
      </w:tr>
      <w:tr w:rsidR="00E6511A" w:rsidRPr="00E6511A" w14:paraId="077FBFD2" w14:textId="77777777" w:rsidTr="0016609B">
        <w:tc>
          <w:tcPr>
            <w:tcW w:w="943" w:type="dxa"/>
          </w:tcPr>
          <w:p w14:paraId="09E4662C"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schema</w:t>
            </w:r>
          </w:p>
        </w:tc>
        <w:tc>
          <w:tcPr>
            <w:tcW w:w="3543" w:type="dxa"/>
          </w:tcPr>
          <w:p w14:paraId="1A305318" w14:textId="77777777" w:rsidR="00E6511A" w:rsidRPr="00E6511A" w:rsidRDefault="00280917" w:rsidP="00E6511A">
            <w:pPr>
              <w:ind w:left="0" w:firstLine="0"/>
              <w:rPr>
                <w:rFonts w:ascii="Arial" w:hAnsi="Arial" w:cs="Arial"/>
                <w:sz w:val="18"/>
                <w:szCs w:val="18"/>
                <w:lang w:val="en-US"/>
              </w:rPr>
            </w:pPr>
            <w:hyperlink r:id="rId17" w:history="1">
              <w:r w:rsidR="00E6511A" w:rsidRPr="00E6511A">
                <w:rPr>
                  <w:rFonts w:ascii="Arial" w:hAnsi="Arial" w:cs="Arial"/>
                  <w:color w:val="0000FF"/>
                  <w:sz w:val="18"/>
                  <w:szCs w:val="18"/>
                  <w:u w:val="single"/>
                  <w:lang w:val="en-US"/>
                </w:rPr>
                <w:t>http://schema.org/</w:t>
              </w:r>
            </w:hyperlink>
          </w:p>
        </w:tc>
        <w:tc>
          <w:tcPr>
            <w:tcW w:w="3679" w:type="dxa"/>
          </w:tcPr>
          <w:p w14:paraId="4AF08088"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Schema.org</w:t>
            </w:r>
          </w:p>
        </w:tc>
      </w:tr>
      <w:tr w:rsidR="00E6511A" w:rsidRPr="00E6511A" w14:paraId="27A5D7A4" w14:textId="77777777" w:rsidTr="0016609B">
        <w:tc>
          <w:tcPr>
            <w:tcW w:w="943" w:type="dxa"/>
          </w:tcPr>
          <w:p w14:paraId="4AEE89AB"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adms</w:t>
            </w:r>
          </w:p>
        </w:tc>
        <w:tc>
          <w:tcPr>
            <w:tcW w:w="3543" w:type="dxa"/>
          </w:tcPr>
          <w:p w14:paraId="3C244FAB" w14:textId="77777777" w:rsidR="00E6511A" w:rsidRPr="00E6511A" w:rsidRDefault="00280917" w:rsidP="00E6511A">
            <w:pPr>
              <w:ind w:left="0" w:firstLine="0"/>
              <w:rPr>
                <w:rFonts w:ascii="Arial" w:hAnsi="Arial" w:cs="Arial"/>
                <w:sz w:val="18"/>
                <w:szCs w:val="18"/>
                <w:lang w:val="en-US"/>
              </w:rPr>
            </w:pPr>
            <w:hyperlink r:id="rId18" w:history="1">
              <w:r w:rsidR="00E6511A" w:rsidRPr="00E6511A">
                <w:rPr>
                  <w:rFonts w:ascii="Arial" w:hAnsi="Arial" w:cs="Arial"/>
                  <w:color w:val="0000FF"/>
                  <w:sz w:val="18"/>
                  <w:szCs w:val="18"/>
                  <w:u w:val="single"/>
                  <w:lang w:val="en-US"/>
                </w:rPr>
                <w:t>http://www.w3.org/ns/adms#</w:t>
              </w:r>
            </w:hyperlink>
          </w:p>
        </w:tc>
        <w:tc>
          <w:tcPr>
            <w:tcW w:w="3679" w:type="dxa"/>
          </w:tcPr>
          <w:p w14:paraId="58113833" w14:textId="77777777" w:rsidR="00E6511A" w:rsidRPr="00E6511A" w:rsidRDefault="00E6511A" w:rsidP="00E6511A">
            <w:pPr>
              <w:ind w:left="0" w:firstLine="0"/>
              <w:rPr>
                <w:rFonts w:ascii="Arial" w:hAnsi="Arial" w:cs="Arial"/>
                <w:sz w:val="18"/>
                <w:szCs w:val="18"/>
                <w:lang w:val="en-US"/>
              </w:rPr>
            </w:pPr>
            <w:r w:rsidRPr="00E6511A">
              <w:rPr>
                <w:rFonts w:ascii="Arial" w:hAnsi="Arial" w:cs="Arial"/>
                <w:sz w:val="18"/>
                <w:szCs w:val="18"/>
                <w:lang w:val="en-US"/>
              </w:rPr>
              <w:t>ADMS Vocabulary</w:t>
            </w:r>
          </w:p>
        </w:tc>
      </w:tr>
      <w:tr w:rsidR="0016609B" w:rsidRPr="007338FF" w14:paraId="4942B991" w14:textId="77777777" w:rsidTr="0016609B">
        <w:tc>
          <w:tcPr>
            <w:tcW w:w="943" w:type="dxa"/>
          </w:tcPr>
          <w:p w14:paraId="3C01C362" w14:textId="2B5767E0" w:rsidR="0016609B" w:rsidRPr="00DE3650" w:rsidRDefault="00410C78" w:rsidP="0016609B">
            <w:pPr>
              <w:ind w:left="0" w:firstLine="0"/>
              <w:rPr>
                <w:rFonts w:ascii="Arial" w:hAnsi="Arial" w:cs="Arial"/>
                <w:sz w:val="18"/>
                <w:szCs w:val="18"/>
                <w:lang w:val="en-US"/>
              </w:rPr>
            </w:pPr>
            <w:r>
              <w:rPr>
                <w:rFonts w:ascii="Arial" w:hAnsi="Arial" w:cs="Arial"/>
                <w:sz w:val="18"/>
                <w:szCs w:val="18"/>
                <w:lang w:val="en-US"/>
              </w:rPr>
              <w:t>prov</w:t>
            </w:r>
          </w:p>
        </w:tc>
        <w:tc>
          <w:tcPr>
            <w:tcW w:w="3543" w:type="dxa"/>
          </w:tcPr>
          <w:p w14:paraId="2AB163E4" w14:textId="1A075E25" w:rsidR="0016609B" w:rsidRPr="00410C78" w:rsidRDefault="00280917" w:rsidP="0016609B">
            <w:pPr>
              <w:ind w:left="0" w:firstLine="0"/>
              <w:rPr>
                <w:rStyle w:val="Hyperlink"/>
                <w:lang w:val="en-US"/>
              </w:rPr>
            </w:pPr>
            <w:hyperlink r:id="rId19" w:history="1">
              <w:r w:rsidR="00410C78" w:rsidRPr="00410C78">
                <w:rPr>
                  <w:rStyle w:val="Hyperlink"/>
                  <w:rFonts w:ascii="Arial" w:hAnsi="Arial" w:cs="Arial"/>
                  <w:sz w:val="18"/>
                  <w:szCs w:val="18"/>
                  <w:lang w:val="en-US"/>
                </w:rPr>
                <w:t>http://www.w3.org/ns/prov#</w:t>
              </w:r>
            </w:hyperlink>
            <w:r w:rsidR="00410C78" w:rsidRPr="00410C78">
              <w:rPr>
                <w:rStyle w:val="Hyperlink"/>
                <w:rFonts w:ascii="Arial" w:hAnsi="Arial" w:cs="Arial"/>
                <w:sz w:val="18"/>
                <w:szCs w:val="18"/>
                <w:lang w:val="en-US"/>
              </w:rPr>
              <w:t xml:space="preserve"> </w:t>
            </w:r>
          </w:p>
        </w:tc>
        <w:tc>
          <w:tcPr>
            <w:tcW w:w="3679" w:type="dxa"/>
          </w:tcPr>
          <w:p w14:paraId="7251DAC5" w14:textId="2BA38ADC" w:rsidR="0016609B" w:rsidRPr="00410C78" w:rsidRDefault="00410C78" w:rsidP="00410C78">
            <w:pPr>
              <w:ind w:left="0" w:firstLine="0"/>
              <w:rPr>
                <w:rFonts w:ascii="Arial" w:hAnsi="Arial" w:cs="Arial"/>
                <w:sz w:val="18"/>
                <w:szCs w:val="18"/>
                <w:lang w:val="en-US"/>
              </w:rPr>
            </w:pPr>
            <w:r w:rsidRPr="00410C78">
              <w:rPr>
                <w:rFonts w:ascii="Arial" w:hAnsi="Arial" w:cs="Arial"/>
                <w:sz w:val="18"/>
                <w:szCs w:val="18"/>
                <w:lang w:val="en-US"/>
              </w:rPr>
              <w:t>PROV-O: The PROV Ontology</w:t>
            </w:r>
          </w:p>
        </w:tc>
      </w:tr>
    </w:tbl>
    <w:p w14:paraId="1FD5CF36" w14:textId="477D8D6F" w:rsidR="00E6511A" w:rsidRDefault="00E6511A" w:rsidP="00E6511A">
      <w:pPr>
        <w:rPr>
          <w:lang w:val="en-US"/>
        </w:rPr>
      </w:pPr>
    </w:p>
    <w:p w14:paraId="36A7C127" w14:textId="22E2EF2C" w:rsidR="0007244C" w:rsidRPr="00410C78" w:rsidRDefault="0007244C" w:rsidP="00410C78">
      <w:pPr>
        <w:pStyle w:val="Overskrift3"/>
      </w:pPr>
      <w:bookmarkStart w:id="6" w:name="_Toc193101192"/>
      <w:r w:rsidRPr="00410C78">
        <w:t xml:space="preserve">Vokabular oprettet </w:t>
      </w:r>
      <w:r w:rsidR="009B4B35">
        <w:t xml:space="preserve">i relation til </w:t>
      </w:r>
      <w:r w:rsidRPr="00410C78">
        <w:t>arbejdet med profilen</w:t>
      </w:r>
      <w:bookmarkEnd w:id="6"/>
    </w:p>
    <w:p w14:paraId="07EB0FE3" w14:textId="3B2B7798" w:rsidR="006C4A79" w:rsidRDefault="00A62C53" w:rsidP="00682A07">
      <w:r>
        <w:t>Arbejdet med basisprofilen gav anledning til oprettelse af en række supplerende vokabularer og klassifikationer. Disse vil naturligvis kunne anvendes i andre sammenhænge end den de her er anvendt i.</w:t>
      </w:r>
    </w:p>
    <w:p w14:paraId="54D9A934" w14:textId="4EE88624" w:rsidR="00E6511A" w:rsidRDefault="00A62C53" w:rsidP="00E6511A">
      <w:r>
        <w:t>De nyoprettede er:</w:t>
      </w:r>
    </w:p>
    <w:p w14:paraId="496EE799" w14:textId="77777777" w:rsidR="00A62C53" w:rsidRPr="00E862FD" w:rsidRDefault="00A62C53" w:rsidP="00E6511A"/>
    <w:tbl>
      <w:tblPr>
        <w:tblStyle w:val="Tabel-Gitter"/>
        <w:tblW w:w="0" w:type="auto"/>
        <w:tblLook w:val="04A0" w:firstRow="1" w:lastRow="0" w:firstColumn="1" w:lastColumn="0" w:noHBand="0" w:noVBand="1"/>
      </w:tblPr>
      <w:tblGrid>
        <w:gridCol w:w="867"/>
        <w:gridCol w:w="4689"/>
        <w:gridCol w:w="2654"/>
      </w:tblGrid>
      <w:tr w:rsidR="00E6511A" w:rsidRPr="00E6511A" w14:paraId="672C0206" w14:textId="77777777" w:rsidTr="0021697A">
        <w:tc>
          <w:tcPr>
            <w:tcW w:w="0" w:type="auto"/>
            <w:shd w:val="clear" w:color="auto" w:fill="F2F2F2" w:themeFill="background1" w:themeFillShade="F2"/>
          </w:tcPr>
          <w:p w14:paraId="3D3D1A97" w14:textId="77777777" w:rsidR="00E6511A" w:rsidRPr="00E6511A" w:rsidRDefault="00E6511A" w:rsidP="00E6511A">
            <w:pPr>
              <w:ind w:left="0" w:firstLine="0"/>
              <w:rPr>
                <w:rFonts w:ascii="Arial" w:hAnsi="Arial" w:cs="Arial"/>
                <w:b/>
                <w:sz w:val="18"/>
                <w:szCs w:val="18"/>
                <w:lang w:val="en-US"/>
              </w:rPr>
            </w:pPr>
            <w:r w:rsidRPr="00E6511A">
              <w:rPr>
                <w:rFonts w:ascii="Arial" w:hAnsi="Arial" w:cs="Arial"/>
                <w:b/>
                <w:sz w:val="18"/>
                <w:szCs w:val="18"/>
                <w:lang w:val="en-US"/>
              </w:rPr>
              <w:t>præfiks</w:t>
            </w:r>
          </w:p>
        </w:tc>
        <w:tc>
          <w:tcPr>
            <w:tcW w:w="0" w:type="auto"/>
            <w:shd w:val="clear" w:color="auto" w:fill="F2F2F2" w:themeFill="background1" w:themeFillShade="F2"/>
          </w:tcPr>
          <w:p w14:paraId="6C31DF81" w14:textId="77777777" w:rsidR="00E6511A" w:rsidRPr="00E6511A" w:rsidRDefault="00E6511A" w:rsidP="00E6511A">
            <w:pPr>
              <w:ind w:left="0" w:firstLine="0"/>
              <w:rPr>
                <w:rFonts w:ascii="Arial" w:hAnsi="Arial" w:cs="Arial"/>
                <w:b/>
                <w:sz w:val="18"/>
                <w:szCs w:val="18"/>
                <w:lang w:val="en-US"/>
              </w:rPr>
            </w:pPr>
            <w:r w:rsidRPr="00E6511A">
              <w:rPr>
                <w:rFonts w:ascii="Arial" w:hAnsi="Arial" w:cs="Arial"/>
                <w:b/>
                <w:sz w:val="18"/>
                <w:szCs w:val="18"/>
                <w:lang w:val="en-US"/>
              </w:rPr>
              <w:t>navnerum</w:t>
            </w:r>
          </w:p>
        </w:tc>
        <w:tc>
          <w:tcPr>
            <w:tcW w:w="0" w:type="auto"/>
            <w:shd w:val="clear" w:color="auto" w:fill="F2F2F2" w:themeFill="background1" w:themeFillShade="F2"/>
          </w:tcPr>
          <w:p w14:paraId="50585119" w14:textId="77777777" w:rsidR="00E6511A" w:rsidRPr="00E6511A" w:rsidRDefault="00E6511A" w:rsidP="00E6511A">
            <w:pPr>
              <w:ind w:left="0" w:firstLine="0"/>
              <w:rPr>
                <w:rFonts w:ascii="Arial" w:hAnsi="Arial" w:cs="Arial"/>
                <w:b/>
                <w:sz w:val="18"/>
                <w:szCs w:val="18"/>
                <w:lang w:val="en-US"/>
              </w:rPr>
            </w:pPr>
            <w:r w:rsidRPr="00E6511A">
              <w:rPr>
                <w:rFonts w:ascii="Arial" w:hAnsi="Arial" w:cs="Arial"/>
                <w:b/>
                <w:sz w:val="18"/>
                <w:szCs w:val="18"/>
                <w:lang w:val="en-US"/>
              </w:rPr>
              <w:t>titel</w:t>
            </w:r>
          </w:p>
        </w:tc>
      </w:tr>
      <w:tr w:rsidR="00E6511A" w:rsidRPr="00E6511A" w14:paraId="0C7B592F" w14:textId="77777777" w:rsidTr="0021697A">
        <w:tc>
          <w:tcPr>
            <w:tcW w:w="0" w:type="auto"/>
          </w:tcPr>
          <w:p w14:paraId="1E568722" w14:textId="77777777" w:rsidR="00E6511A" w:rsidRPr="00410C78" w:rsidRDefault="00E6511A" w:rsidP="00E6511A">
            <w:pPr>
              <w:ind w:left="0" w:firstLine="0"/>
              <w:rPr>
                <w:rFonts w:ascii="Arial" w:hAnsi="Arial" w:cs="Arial"/>
                <w:sz w:val="18"/>
                <w:szCs w:val="18"/>
                <w:lang w:val="en-US"/>
              </w:rPr>
            </w:pPr>
            <w:r w:rsidRPr="00410C78">
              <w:rPr>
                <w:rFonts w:ascii="Arial" w:hAnsi="Arial" w:cs="Arial"/>
                <w:sz w:val="18"/>
                <w:szCs w:val="18"/>
                <w:lang w:val="en-US"/>
              </w:rPr>
              <w:t>ovx</w:t>
            </w:r>
          </w:p>
        </w:tc>
        <w:tc>
          <w:tcPr>
            <w:tcW w:w="0" w:type="auto"/>
          </w:tcPr>
          <w:p w14:paraId="788AECDA" w14:textId="417FC830" w:rsidR="00E6511A" w:rsidRPr="00410C78" w:rsidRDefault="001B6902" w:rsidP="001B6902">
            <w:pPr>
              <w:ind w:left="0" w:firstLine="0"/>
              <w:rPr>
                <w:rFonts w:ascii="Arial" w:hAnsi="Arial" w:cs="Arial"/>
                <w:sz w:val="18"/>
                <w:szCs w:val="18"/>
                <w:lang w:val="en-US"/>
              </w:rPr>
            </w:pPr>
            <w:r w:rsidRPr="00770FFA">
              <w:rPr>
                <w:rFonts w:ascii="Arial" w:hAnsi="Arial" w:cs="Arial"/>
                <w:sz w:val="18"/>
                <w:szCs w:val="18"/>
                <w:lang w:val="en-US"/>
              </w:rPr>
              <w:t>https://data.gov.dk/model/core/orgextension/</w:t>
            </w:r>
            <w:r w:rsidR="00E6511A" w:rsidRPr="00410C78">
              <w:rPr>
                <w:rFonts w:ascii="Arial" w:hAnsi="Arial" w:cs="Arial"/>
                <w:sz w:val="18"/>
                <w:szCs w:val="18"/>
                <w:lang w:val="en-US"/>
              </w:rPr>
              <w:t xml:space="preserve"> </w:t>
            </w:r>
          </w:p>
        </w:tc>
        <w:tc>
          <w:tcPr>
            <w:tcW w:w="0" w:type="auto"/>
          </w:tcPr>
          <w:p w14:paraId="04AD6EAB" w14:textId="1D66510E" w:rsidR="00E6511A" w:rsidRPr="00410C78" w:rsidRDefault="00E6511A" w:rsidP="00BE5AA3">
            <w:pPr>
              <w:ind w:left="0" w:firstLine="0"/>
              <w:rPr>
                <w:rFonts w:ascii="Arial" w:hAnsi="Arial" w:cs="Arial"/>
                <w:sz w:val="18"/>
                <w:szCs w:val="18"/>
                <w:lang w:val="en-US"/>
              </w:rPr>
            </w:pPr>
            <w:r w:rsidRPr="00410C78">
              <w:rPr>
                <w:rFonts w:ascii="Arial" w:hAnsi="Arial" w:cs="Arial"/>
                <w:sz w:val="18"/>
                <w:szCs w:val="18"/>
                <w:lang w:val="en-US"/>
              </w:rPr>
              <w:t xml:space="preserve">Organization </w:t>
            </w:r>
            <w:r w:rsidR="00BE5AA3" w:rsidRPr="00410C78">
              <w:rPr>
                <w:rFonts w:ascii="Arial" w:hAnsi="Arial" w:cs="Arial"/>
                <w:sz w:val="18"/>
                <w:szCs w:val="18"/>
                <w:lang w:val="en-US"/>
              </w:rPr>
              <w:t>v</w:t>
            </w:r>
            <w:r w:rsidRPr="00410C78">
              <w:rPr>
                <w:rFonts w:ascii="Arial" w:hAnsi="Arial" w:cs="Arial"/>
                <w:sz w:val="18"/>
                <w:szCs w:val="18"/>
                <w:lang w:val="en-US"/>
              </w:rPr>
              <w:t xml:space="preserve">ocabulary </w:t>
            </w:r>
            <w:r w:rsidR="00BE5AA3" w:rsidRPr="00410C78">
              <w:rPr>
                <w:rFonts w:ascii="Arial" w:hAnsi="Arial" w:cs="Arial"/>
                <w:sz w:val="18"/>
                <w:szCs w:val="18"/>
                <w:lang w:val="en-US"/>
              </w:rPr>
              <w:t>e</w:t>
            </w:r>
            <w:r w:rsidRPr="00410C78">
              <w:rPr>
                <w:rFonts w:ascii="Arial" w:hAnsi="Arial" w:cs="Arial"/>
                <w:sz w:val="18"/>
                <w:szCs w:val="18"/>
                <w:lang w:val="en-US"/>
              </w:rPr>
              <w:t>xtension</w:t>
            </w:r>
          </w:p>
        </w:tc>
      </w:tr>
      <w:tr w:rsidR="0021697A" w:rsidRPr="00BE5AA3" w14:paraId="4FDCD10F" w14:textId="77777777" w:rsidTr="0021697A">
        <w:tc>
          <w:tcPr>
            <w:tcW w:w="0" w:type="auto"/>
          </w:tcPr>
          <w:p w14:paraId="7FBFB23B" w14:textId="078BB98A" w:rsidR="0021697A" w:rsidRPr="00410C78" w:rsidRDefault="00BE5AA3" w:rsidP="00BE5AA3">
            <w:pPr>
              <w:ind w:left="0" w:firstLine="0"/>
              <w:rPr>
                <w:rFonts w:ascii="Arial" w:hAnsi="Arial" w:cs="Arial"/>
                <w:sz w:val="18"/>
                <w:szCs w:val="18"/>
                <w:lang w:val="en-US"/>
              </w:rPr>
            </w:pPr>
            <w:r w:rsidRPr="00410C78">
              <w:rPr>
                <w:rFonts w:ascii="Arial" w:hAnsi="Arial" w:cs="Arial"/>
                <w:sz w:val="18"/>
                <w:szCs w:val="18"/>
                <w:lang w:val="en-US"/>
              </w:rPr>
              <w:t>fot</w:t>
            </w:r>
          </w:p>
        </w:tc>
        <w:tc>
          <w:tcPr>
            <w:tcW w:w="0" w:type="auto"/>
          </w:tcPr>
          <w:p w14:paraId="78256FBA" w14:textId="13EB275D" w:rsidR="0021697A" w:rsidRPr="00410C78" w:rsidRDefault="00BE5AA3" w:rsidP="0021697A">
            <w:pPr>
              <w:ind w:left="0" w:firstLine="0"/>
              <w:rPr>
                <w:rFonts w:ascii="Arial" w:hAnsi="Arial" w:cs="Arial"/>
                <w:lang w:val="en-US"/>
              </w:rPr>
            </w:pPr>
            <w:r w:rsidRPr="00410C78">
              <w:rPr>
                <w:rFonts w:ascii="Arial" w:hAnsi="Arial" w:cs="Arial"/>
                <w:sz w:val="18"/>
                <w:szCs w:val="18"/>
                <w:lang w:val="en-US" w:eastAsia="en-US"/>
              </w:rPr>
              <w:t>https://data.gov.dk/concept/core/formalorganizationtype/</w:t>
            </w:r>
          </w:p>
        </w:tc>
        <w:tc>
          <w:tcPr>
            <w:tcW w:w="0" w:type="auto"/>
          </w:tcPr>
          <w:p w14:paraId="4F3C1ACC" w14:textId="628B654D" w:rsidR="0021697A" w:rsidRPr="00410C78" w:rsidRDefault="00BE5AA3" w:rsidP="0021697A">
            <w:pPr>
              <w:ind w:left="0" w:firstLine="0"/>
              <w:rPr>
                <w:rFonts w:ascii="Arial" w:hAnsi="Arial" w:cs="Arial"/>
                <w:sz w:val="18"/>
                <w:szCs w:val="18"/>
                <w:lang w:val="en-US"/>
              </w:rPr>
            </w:pPr>
            <w:r w:rsidRPr="00410C78">
              <w:rPr>
                <w:rFonts w:ascii="Arial" w:hAnsi="Arial" w:cs="Arial"/>
                <w:sz w:val="18"/>
                <w:szCs w:val="18"/>
                <w:lang w:val="en-US"/>
              </w:rPr>
              <w:t>Formal organization type</w:t>
            </w:r>
          </w:p>
        </w:tc>
      </w:tr>
      <w:tr w:rsidR="0021697A" w:rsidRPr="00BE5AA3" w14:paraId="18CC3E0F" w14:textId="77777777" w:rsidTr="0021697A">
        <w:tc>
          <w:tcPr>
            <w:tcW w:w="0" w:type="auto"/>
          </w:tcPr>
          <w:p w14:paraId="55E06CE6" w14:textId="1D4F5F63" w:rsidR="0021697A" w:rsidRPr="00410C78" w:rsidRDefault="00BE5AA3" w:rsidP="00BE5AA3">
            <w:pPr>
              <w:ind w:left="0" w:firstLine="0"/>
              <w:rPr>
                <w:rFonts w:ascii="Arial" w:hAnsi="Arial" w:cs="Arial"/>
                <w:sz w:val="18"/>
                <w:szCs w:val="18"/>
                <w:lang w:val="en-US"/>
              </w:rPr>
            </w:pPr>
            <w:r w:rsidRPr="00410C78">
              <w:rPr>
                <w:rFonts w:ascii="Arial" w:hAnsi="Arial" w:cs="Arial"/>
                <w:sz w:val="18"/>
                <w:szCs w:val="18"/>
                <w:lang w:val="en-US"/>
              </w:rPr>
              <w:t>out</w:t>
            </w:r>
          </w:p>
        </w:tc>
        <w:tc>
          <w:tcPr>
            <w:tcW w:w="0" w:type="auto"/>
          </w:tcPr>
          <w:p w14:paraId="1DBE9B2F" w14:textId="3FAE69AB" w:rsidR="0021697A" w:rsidRPr="00410C78" w:rsidRDefault="00BE5AA3" w:rsidP="0021697A">
            <w:pPr>
              <w:ind w:left="0" w:firstLine="0"/>
              <w:rPr>
                <w:rFonts w:ascii="Arial" w:hAnsi="Arial" w:cs="Arial"/>
                <w:lang w:val="en-US"/>
              </w:rPr>
            </w:pPr>
            <w:r w:rsidRPr="00410C78">
              <w:rPr>
                <w:rFonts w:ascii="Arial" w:hAnsi="Arial" w:cs="Arial"/>
                <w:sz w:val="18"/>
                <w:szCs w:val="18"/>
                <w:lang w:val="en-US" w:eastAsia="en-US"/>
              </w:rPr>
              <w:t>https://data.gov.dk/concept/core/organisationalunittype/</w:t>
            </w:r>
          </w:p>
        </w:tc>
        <w:tc>
          <w:tcPr>
            <w:tcW w:w="0" w:type="auto"/>
          </w:tcPr>
          <w:p w14:paraId="34541591" w14:textId="14591429" w:rsidR="0021697A" w:rsidRPr="00410C78" w:rsidRDefault="00BE5AA3" w:rsidP="00BE5AA3">
            <w:pPr>
              <w:ind w:left="0" w:firstLine="0"/>
              <w:rPr>
                <w:rFonts w:ascii="Arial" w:hAnsi="Arial" w:cs="Arial"/>
                <w:sz w:val="18"/>
                <w:szCs w:val="18"/>
                <w:lang w:val="en-US"/>
              </w:rPr>
            </w:pPr>
            <w:r w:rsidRPr="00410C78">
              <w:rPr>
                <w:rFonts w:ascii="Arial" w:hAnsi="Arial" w:cs="Arial"/>
                <w:sz w:val="18"/>
                <w:szCs w:val="18"/>
                <w:lang w:val="en-US"/>
              </w:rPr>
              <w:t>Organizational unit type</w:t>
            </w:r>
          </w:p>
        </w:tc>
      </w:tr>
      <w:tr w:rsidR="002E3EEA" w:rsidRPr="00BE5AA3" w14:paraId="3B14A9FF" w14:textId="77777777" w:rsidTr="0021697A">
        <w:tc>
          <w:tcPr>
            <w:tcW w:w="0" w:type="auto"/>
          </w:tcPr>
          <w:p w14:paraId="47921092" w14:textId="2564494A" w:rsidR="002E3EEA" w:rsidRPr="00410C78" w:rsidRDefault="00BE5AA3" w:rsidP="00BE5AA3">
            <w:pPr>
              <w:ind w:left="0" w:firstLine="0"/>
              <w:rPr>
                <w:rFonts w:ascii="Arial" w:hAnsi="Arial" w:cs="Arial"/>
                <w:sz w:val="18"/>
                <w:szCs w:val="18"/>
                <w:lang w:val="en-US"/>
              </w:rPr>
            </w:pPr>
            <w:r w:rsidRPr="00410C78">
              <w:rPr>
                <w:rFonts w:ascii="Arial" w:hAnsi="Arial" w:cs="Arial"/>
                <w:sz w:val="18"/>
                <w:szCs w:val="18"/>
                <w:lang w:val="en-US"/>
              </w:rPr>
              <w:t>ci</w:t>
            </w:r>
          </w:p>
        </w:tc>
        <w:tc>
          <w:tcPr>
            <w:tcW w:w="0" w:type="auto"/>
          </w:tcPr>
          <w:p w14:paraId="49929E6F" w14:textId="225E9E2B" w:rsidR="002E3EEA" w:rsidRPr="00410C78" w:rsidRDefault="00BE5AA3" w:rsidP="002E3EEA">
            <w:pPr>
              <w:ind w:left="0" w:firstLine="0"/>
              <w:rPr>
                <w:rFonts w:ascii="Arial" w:hAnsi="Arial" w:cs="Arial"/>
                <w:lang w:val="en-US"/>
              </w:rPr>
            </w:pPr>
            <w:r w:rsidRPr="00410C78">
              <w:rPr>
                <w:rFonts w:ascii="Arial" w:hAnsi="Arial" w:cs="Arial"/>
                <w:sz w:val="18"/>
                <w:szCs w:val="18"/>
                <w:lang w:val="en-US" w:eastAsia="en-US"/>
              </w:rPr>
              <w:t>https://data.gov.dk/concept/core/contactinformation/</w:t>
            </w:r>
          </w:p>
        </w:tc>
        <w:tc>
          <w:tcPr>
            <w:tcW w:w="0" w:type="auto"/>
          </w:tcPr>
          <w:p w14:paraId="18D4E9A9" w14:textId="19EAEA29" w:rsidR="002E3EEA" w:rsidRPr="00410C78" w:rsidRDefault="00BE5AA3" w:rsidP="002E3EEA">
            <w:pPr>
              <w:ind w:left="0" w:firstLine="0"/>
              <w:rPr>
                <w:rFonts w:ascii="Arial" w:hAnsi="Arial" w:cs="Arial"/>
                <w:sz w:val="18"/>
                <w:szCs w:val="18"/>
                <w:lang w:val="en-US"/>
              </w:rPr>
            </w:pPr>
            <w:r w:rsidRPr="00410C78">
              <w:rPr>
                <w:rFonts w:ascii="Arial" w:hAnsi="Arial" w:cs="Arial"/>
                <w:sz w:val="18"/>
                <w:szCs w:val="18"/>
                <w:lang w:val="en-US"/>
              </w:rPr>
              <w:t>Contact information</w:t>
            </w:r>
          </w:p>
        </w:tc>
      </w:tr>
      <w:tr w:rsidR="00410C78" w:rsidRPr="00410C78" w14:paraId="15D98ED5" w14:textId="77777777" w:rsidTr="0021697A">
        <w:tc>
          <w:tcPr>
            <w:tcW w:w="0" w:type="auto"/>
          </w:tcPr>
          <w:p w14:paraId="36EFA9E4" w14:textId="48A3E282" w:rsidR="00410C78" w:rsidRPr="00410C78" w:rsidRDefault="00410C78" w:rsidP="00410C78">
            <w:pPr>
              <w:ind w:left="0" w:firstLine="0"/>
              <w:rPr>
                <w:rFonts w:ascii="Arial" w:hAnsi="Arial" w:cs="Arial"/>
                <w:sz w:val="18"/>
                <w:szCs w:val="18"/>
                <w:lang w:val="en-US"/>
              </w:rPr>
            </w:pPr>
            <w:r w:rsidRPr="00410C78">
              <w:rPr>
                <w:rFonts w:ascii="Arial" w:hAnsi="Arial" w:cs="Arial"/>
                <w:sz w:val="18"/>
                <w:szCs w:val="18"/>
                <w:lang w:val="en-US"/>
              </w:rPr>
              <w:t>ort</w:t>
            </w:r>
          </w:p>
        </w:tc>
        <w:tc>
          <w:tcPr>
            <w:tcW w:w="0" w:type="auto"/>
          </w:tcPr>
          <w:p w14:paraId="23555810" w14:textId="22B5D3D7" w:rsidR="00410C78" w:rsidRPr="00410C78" w:rsidRDefault="00410C78" w:rsidP="00410C78">
            <w:pPr>
              <w:ind w:left="0" w:firstLine="0"/>
              <w:rPr>
                <w:rFonts w:ascii="Arial" w:hAnsi="Arial" w:cs="Arial"/>
                <w:sz w:val="18"/>
                <w:szCs w:val="18"/>
                <w:lang w:val="en-US" w:eastAsia="en-US"/>
              </w:rPr>
            </w:pPr>
            <w:r w:rsidRPr="00410C78">
              <w:rPr>
                <w:rFonts w:ascii="Arial" w:hAnsi="Arial" w:cs="Arial"/>
                <w:sz w:val="18"/>
                <w:szCs w:val="18"/>
                <w:lang w:val="en-US"/>
              </w:rPr>
              <w:t>https://data.gov.dk/concept/core/orgrelation/</w:t>
            </w:r>
          </w:p>
        </w:tc>
        <w:tc>
          <w:tcPr>
            <w:tcW w:w="0" w:type="auto"/>
          </w:tcPr>
          <w:p w14:paraId="1C201530" w14:textId="5915581C" w:rsidR="00410C78" w:rsidRPr="00410C78" w:rsidRDefault="00410C78" w:rsidP="00410C78">
            <w:pPr>
              <w:ind w:left="0" w:firstLine="0"/>
              <w:rPr>
                <w:rFonts w:ascii="Arial" w:hAnsi="Arial" w:cs="Arial"/>
                <w:sz w:val="18"/>
                <w:szCs w:val="18"/>
                <w:lang w:val="en-US"/>
              </w:rPr>
            </w:pPr>
            <w:r>
              <w:rPr>
                <w:rFonts w:ascii="Arial" w:hAnsi="Arial" w:cs="Arial"/>
                <w:sz w:val="18"/>
                <w:szCs w:val="18"/>
                <w:lang w:val="en-US"/>
              </w:rPr>
              <w:t>Organizational Relation</w:t>
            </w:r>
          </w:p>
        </w:tc>
      </w:tr>
    </w:tbl>
    <w:p w14:paraId="10E62DCB" w14:textId="77777777" w:rsidR="00775643" w:rsidRDefault="00775643" w:rsidP="00E6511A"/>
    <w:p w14:paraId="27545443" w14:textId="77777777" w:rsidR="00E862FD" w:rsidRPr="00E862FD" w:rsidRDefault="00E862FD" w:rsidP="00E6511A">
      <w:pPr>
        <w:pStyle w:val="Overskrift5"/>
        <w:rPr>
          <w:rFonts w:eastAsia="Times New Roman"/>
        </w:rPr>
      </w:pPr>
      <w:r w:rsidRPr="00E862FD">
        <w:rPr>
          <w:rFonts w:eastAsia="Times New Roman"/>
        </w:rPr>
        <w:t>Footnotes</w:t>
      </w:r>
    </w:p>
    <w:p w14:paraId="69315DD6" w14:textId="77777777" w:rsidR="00E862FD" w:rsidRPr="003B1452" w:rsidRDefault="00280917" w:rsidP="00E6511A">
      <w:pPr>
        <w:pStyle w:val="smt"/>
        <w:numPr>
          <w:ilvl w:val="0"/>
          <w:numId w:val="23"/>
        </w:numPr>
        <w:rPr>
          <w:lang w:val="da-DK"/>
        </w:rPr>
      </w:pPr>
      <w:hyperlink r:id="rId20" w:history="1">
        <w:r w:rsidR="00E862FD" w:rsidRPr="003B1452">
          <w:rPr>
            <w:color w:val="0000FF"/>
            <w:u w:val="single"/>
            <w:lang w:val="da-DK"/>
          </w:rPr>
          <w:t>https://github.com/digst/ORG-AP-DK/blob/main/releases/v.1.0/business/Brugerbehov%20til%20F%C3%A6llesoffentlig%20standard%20for%20Organisation%20%E2%80%93%202022-02-18_KL20221014.docx</w:t>
        </w:r>
      </w:hyperlink>
      <w:r w:rsidR="00E862FD" w:rsidRPr="003B1452">
        <w:rPr>
          <w:lang w:val="da-DK"/>
        </w:rPr>
        <w:t xml:space="preserve"> </w:t>
      </w:r>
      <w:hyperlink r:id="rId21" w:anchor="user-content-fnref-1-3db06bca7ff73be10a1f53a4c49459ab" w:history="1">
        <w:r w:rsidR="00E862FD" w:rsidRPr="003B1452">
          <w:rPr>
            <w:rFonts w:ascii="Cambria Math" w:hAnsi="Cambria Math" w:cs="Cambria Math"/>
            <w:color w:val="0000FF"/>
            <w:u w:val="single"/>
            <w:lang w:val="da-DK"/>
          </w:rPr>
          <w:t>↩</w:t>
        </w:r>
      </w:hyperlink>
    </w:p>
    <w:p w14:paraId="25E9D03B" w14:textId="77777777" w:rsidR="00E862FD" w:rsidRPr="003B1452" w:rsidRDefault="00280917" w:rsidP="00E6511A">
      <w:pPr>
        <w:pStyle w:val="smt"/>
        <w:numPr>
          <w:ilvl w:val="0"/>
          <w:numId w:val="23"/>
        </w:numPr>
        <w:rPr>
          <w:lang w:val="da-DK"/>
        </w:rPr>
      </w:pPr>
      <w:hyperlink r:id="rId22" w:history="1">
        <w:r w:rsidR="00E862FD" w:rsidRPr="003B1452">
          <w:rPr>
            <w:color w:val="0000FF"/>
            <w:u w:val="single"/>
            <w:lang w:val="da-DK"/>
          </w:rPr>
          <w:t>https://github.com/digst/ORG-AP-DK/blob/main/releases/v.1.0/business/FOOM%20-%20f%C3%A6llesoffentligOrganisationsmodel%20v07.docx</w:t>
        </w:r>
      </w:hyperlink>
      <w:r w:rsidR="00E862FD" w:rsidRPr="003B1452">
        <w:rPr>
          <w:lang w:val="da-DK"/>
        </w:rPr>
        <w:t xml:space="preserve"> </w:t>
      </w:r>
      <w:hyperlink r:id="rId23" w:anchor="user-content-fnref-2-3db06bca7ff73be10a1f53a4c49459ab" w:history="1">
        <w:r w:rsidR="00E862FD" w:rsidRPr="003B1452">
          <w:rPr>
            <w:rFonts w:ascii="Cambria Math" w:hAnsi="Cambria Math" w:cs="Cambria Math"/>
            <w:color w:val="0000FF"/>
            <w:u w:val="single"/>
            <w:lang w:val="da-DK"/>
          </w:rPr>
          <w:t>↩</w:t>
        </w:r>
      </w:hyperlink>
    </w:p>
    <w:p w14:paraId="15E63A15" w14:textId="77777777" w:rsidR="00E862FD" w:rsidRPr="003B1452" w:rsidRDefault="00280917" w:rsidP="00E6511A">
      <w:pPr>
        <w:pStyle w:val="smt"/>
        <w:numPr>
          <w:ilvl w:val="0"/>
          <w:numId w:val="23"/>
        </w:numPr>
        <w:rPr>
          <w:lang w:val="da-DK"/>
        </w:rPr>
      </w:pPr>
      <w:hyperlink r:id="rId24" w:history="1">
        <w:r w:rsidR="00E862FD" w:rsidRPr="003B1452">
          <w:rPr>
            <w:color w:val="0000FF"/>
            <w:u w:val="single"/>
            <w:lang w:val="da-DK"/>
          </w:rPr>
          <w:t>https://www.w3.org/TR/vocab-org/</w:t>
        </w:r>
      </w:hyperlink>
      <w:r w:rsidR="00E862FD" w:rsidRPr="003B1452">
        <w:rPr>
          <w:lang w:val="da-DK"/>
        </w:rPr>
        <w:t xml:space="preserve"> </w:t>
      </w:r>
      <w:hyperlink r:id="rId25" w:anchor="user-content-fnref-3-3db06bca7ff73be10a1f53a4c49459ab" w:history="1">
        <w:r w:rsidR="00E862FD" w:rsidRPr="003B1452">
          <w:rPr>
            <w:rFonts w:ascii="Cambria Math" w:hAnsi="Cambria Math" w:cs="Cambria Math"/>
            <w:color w:val="0000FF"/>
            <w:u w:val="single"/>
            <w:lang w:val="da-DK"/>
          </w:rPr>
          <w:t>↩</w:t>
        </w:r>
      </w:hyperlink>
    </w:p>
    <w:p w14:paraId="3C4EF884" w14:textId="77777777" w:rsidR="00E862FD" w:rsidRPr="003B1452" w:rsidRDefault="00280917" w:rsidP="00E6511A">
      <w:pPr>
        <w:pStyle w:val="smt"/>
        <w:numPr>
          <w:ilvl w:val="0"/>
          <w:numId w:val="23"/>
        </w:numPr>
        <w:rPr>
          <w:lang w:val="da-DK"/>
        </w:rPr>
      </w:pPr>
      <w:hyperlink r:id="rId26" w:history="1">
        <w:r w:rsidR="00E862FD" w:rsidRPr="003B1452">
          <w:rPr>
            <w:color w:val="0000FF"/>
            <w:u w:val="single"/>
            <w:lang w:val="da-DK"/>
          </w:rPr>
          <w:t>https://semiceu.github.io/CPOV/releases/2.00/</w:t>
        </w:r>
      </w:hyperlink>
      <w:r w:rsidR="00E862FD" w:rsidRPr="003B1452">
        <w:rPr>
          <w:lang w:val="da-DK"/>
        </w:rPr>
        <w:t xml:space="preserve"> </w:t>
      </w:r>
      <w:hyperlink r:id="rId27" w:anchor="user-content-fnref-4-3db06bca7ff73be10a1f53a4c49459ab" w:history="1">
        <w:r w:rsidR="00E862FD" w:rsidRPr="003B1452">
          <w:rPr>
            <w:rFonts w:ascii="Cambria Math" w:hAnsi="Cambria Math" w:cs="Cambria Math"/>
            <w:color w:val="0000FF"/>
            <w:u w:val="single"/>
            <w:lang w:val="da-DK"/>
          </w:rPr>
          <w:t>↩</w:t>
        </w:r>
      </w:hyperlink>
    </w:p>
    <w:p w14:paraId="3CA0C555" w14:textId="77777777" w:rsidR="00E862FD" w:rsidRPr="003B1452" w:rsidRDefault="00280917" w:rsidP="00E6511A">
      <w:pPr>
        <w:pStyle w:val="smt"/>
        <w:numPr>
          <w:ilvl w:val="0"/>
          <w:numId w:val="23"/>
        </w:numPr>
        <w:rPr>
          <w:lang w:val="da-DK"/>
        </w:rPr>
      </w:pPr>
      <w:hyperlink r:id="rId28" w:history="1">
        <w:r w:rsidR="00E862FD" w:rsidRPr="003B1452">
          <w:rPr>
            <w:color w:val="0000FF"/>
            <w:u w:val="single"/>
            <w:lang w:val="da-DK"/>
          </w:rPr>
          <w:t>https://semiceu.github.io/Core-Location-Vocabulary/releases/2.00/</w:t>
        </w:r>
      </w:hyperlink>
      <w:r w:rsidR="00E862FD" w:rsidRPr="003B1452">
        <w:rPr>
          <w:lang w:val="da-DK"/>
        </w:rPr>
        <w:t xml:space="preserve"> </w:t>
      </w:r>
      <w:hyperlink r:id="rId29" w:anchor="user-content-fnref-5-3db06bca7ff73be10a1f53a4c49459ab" w:history="1">
        <w:r w:rsidR="00E862FD" w:rsidRPr="003B1452">
          <w:rPr>
            <w:rFonts w:ascii="Cambria Math" w:hAnsi="Cambria Math" w:cs="Cambria Math"/>
            <w:color w:val="0000FF"/>
            <w:u w:val="single"/>
            <w:lang w:val="da-DK"/>
          </w:rPr>
          <w:t>↩</w:t>
        </w:r>
      </w:hyperlink>
    </w:p>
    <w:p w14:paraId="7EBF1E80" w14:textId="116A53E3" w:rsidR="00E862FD" w:rsidRPr="00A62C53" w:rsidRDefault="00280917" w:rsidP="00E6511A">
      <w:pPr>
        <w:pStyle w:val="smt"/>
        <w:numPr>
          <w:ilvl w:val="0"/>
          <w:numId w:val="23"/>
        </w:numPr>
        <w:rPr>
          <w:lang w:val="da-DK"/>
        </w:rPr>
      </w:pPr>
      <w:hyperlink r:id="rId30" w:history="1">
        <w:r w:rsidR="00E862FD" w:rsidRPr="003B1452">
          <w:rPr>
            <w:color w:val="0000FF"/>
            <w:u w:val="single"/>
            <w:lang w:val="da-DK"/>
          </w:rPr>
          <w:t>https://semiceu.github.io/ADMS/releases/2.00/</w:t>
        </w:r>
      </w:hyperlink>
      <w:r w:rsidR="00E862FD" w:rsidRPr="003B1452">
        <w:rPr>
          <w:lang w:val="da-DK"/>
        </w:rPr>
        <w:t xml:space="preserve"> </w:t>
      </w:r>
      <w:hyperlink r:id="rId31" w:anchor="user-content-fnref-6-3db06bca7ff73be10a1f53a4c49459ab" w:history="1">
        <w:r w:rsidR="00E862FD" w:rsidRPr="003B1452">
          <w:rPr>
            <w:rFonts w:ascii="Cambria Math" w:hAnsi="Cambria Math" w:cs="Cambria Math"/>
            <w:color w:val="0000FF"/>
            <w:u w:val="single"/>
            <w:lang w:val="da-DK"/>
          </w:rPr>
          <w:t>↩</w:t>
        </w:r>
      </w:hyperlink>
    </w:p>
    <w:p w14:paraId="38B0B3DE" w14:textId="77777777" w:rsidR="004E5593" w:rsidRDefault="004E5593" w:rsidP="004E5593">
      <w:pPr>
        <w:pStyle w:val="Overskrift2"/>
      </w:pPr>
      <w:bookmarkStart w:id="7" w:name="_Toc193101193"/>
      <w:r>
        <w:t>Beskrivelse af anvendte vokabularelementer</w:t>
      </w:r>
      <w:bookmarkEnd w:id="7"/>
    </w:p>
    <w:p w14:paraId="6DF1191F" w14:textId="77777777" w:rsidR="004E5593" w:rsidRDefault="004F027F" w:rsidP="004E5593">
      <w:r>
        <w:t>I et forsøg på at dokumentere anvendelsesprofilen bedst muligt, med størst mulig transparens, er profilens elementer beskrevet med en opdeling i henholdsvis det oprindelige vokabulars metadata samt profilens metadata.</w:t>
      </w:r>
    </w:p>
    <w:p w14:paraId="555DB36B" w14:textId="77777777" w:rsidR="00B66F64" w:rsidRDefault="00B66F64" w:rsidP="004E5593">
      <w:r>
        <w:t xml:space="preserve">Konkret er elementbeskrivelserne opdelt som: </w:t>
      </w:r>
    </w:p>
    <w:p w14:paraId="30D658CE" w14:textId="58C1821A" w:rsidR="002F730A" w:rsidRPr="002C03F4" w:rsidRDefault="002F730A" w:rsidP="00B66F64">
      <w:pPr>
        <w:pStyle w:val="Bullet"/>
      </w:pPr>
      <w:r w:rsidRPr="002C03F4">
        <w:t>Vokabularets definition og beskrivelser</w:t>
      </w:r>
    </w:p>
    <w:p w14:paraId="5552F650" w14:textId="01460F4F" w:rsidR="002F730A" w:rsidRPr="002C03F4" w:rsidRDefault="002F730A" w:rsidP="00B66F64">
      <w:pPr>
        <w:pStyle w:val="Bullet"/>
      </w:pPr>
      <w:r w:rsidRPr="002C03F4">
        <w:t>Profilens restriktioner og beskrivelser</w:t>
      </w:r>
    </w:p>
    <w:p w14:paraId="3704CEC1" w14:textId="77777777" w:rsidR="00B66F64" w:rsidRDefault="00B66F64" w:rsidP="002C03F4">
      <w:pPr>
        <w:ind w:left="284" w:hanging="284"/>
      </w:pPr>
      <w:r>
        <w:t>Eksempelvis som vist her:</w:t>
      </w:r>
    </w:p>
    <w:p w14:paraId="2B85D94C" w14:textId="2967677C" w:rsidR="004A0D30" w:rsidRDefault="004A0D30" w:rsidP="004E5593"/>
    <w:p w14:paraId="41A8D458" w14:textId="0F489255" w:rsidR="00641CCF" w:rsidRDefault="00641CCF" w:rsidP="004E5593">
      <w:r>
        <w:rPr>
          <w:noProof/>
        </w:rPr>
        <w:drawing>
          <wp:inline distT="0" distB="0" distL="0" distR="0" wp14:anchorId="6E229015" wp14:editId="55B265C9">
            <wp:extent cx="5219700" cy="3203575"/>
            <wp:effectExtent l="57150" t="57150" r="114300" b="1111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9700" cy="3203575"/>
                    </a:xfrm>
                    <a:prstGeom prst="rect">
                      <a:avLst/>
                    </a:prstGeom>
                    <a:effectLst>
                      <a:outerShdw blurRad="76200" dist="38100" dir="2700000" algn="tl" rotWithShape="0">
                        <a:prstClr val="black">
                          <a:alpha val="40000"/>
                        </a:prstClr>
                      </a:outerShdw>
                    </a:effectLst>
                  </pic:spPr>
                </pic:pic>
              </a:graphicData>
            </a:graphic>
          </wp:inline>
        </w:drawing>
      </w:r>
    </w:p>
    <w:p w14:paraId="13ACDDE5" w14:textId="77777777" w:rsidR="002775CE" w:rsidRDefault="002775CE" w:rsidP="004E5593"/>
    <w:p w14:paraId="3B6F6FFC" w14:textId="77777777" w:rsidR="00B66F64" w:rsidRDefault="005D2C9A" w:rsidP="004E5593">
      <w:r>
        <w:t xml:space="preserve">Når et element fra et vokabular anvendes så er det samtidigt en accept af de definitioner og beskrivelser vokabularet har givet. </w:t>
      </w:r>
      <w:r w:rsidR="00726D2E">
        <w:t xml:space="preserve">I profilen kan elementet tilføjes restriktioner – eksempelvis i udfaldsrum – </w:t>
      </w:r>
      <w:r w:rsidR="00FF28F3">
        <w:t>og/</w:t>
      </w:r>
      <w:r w:rsidR="00726D2E">
        <w:t xml:space="preserve">eller yderligere beskrivelser, begge dele som en tilpasning til brug inden for profilens rammer. </w:t>
      </w:r>
      <w:r w:rsidR="00FF28F3">
        <w:t>Hverken restriktioner eller beskrivelser, tilføjet under profilen, må stride imod vokabularets oprindelige definitioner og beskrivelser.</w:t>
      </w:r>
    </w:p>
    <w:p w14:paraId="3D27EB97" w14:textId="2E83F176" w:rsidR="001B42A1" w:rsidRDefault="00AB5AEE" w:rsidP="004E5593">
      <w:r>
        <w:t>Eksempelvis har elementet ’kontak</w:t>
      </w:r>
      <w:r w:rsidR="001E6B8C">
        <w:t>t</w:t>
      </w:r>
      <w:r>
        <w:t xml:space="preserve">punkt’ (vist ovenfor) følgende </w:t>
      </w:r>
      <w:r w:rsidR="001E6B8C">
        <w:t xml:space="preserve">domæne </w:t>
      </w:r>
      <w:r>
        <w:t>fra vokabularet schema.org:</w:t>
      </w:r>
    </w:p>
    <w:p w14:paraId="3F85DFEA" w14:textId="77777777" w:rsidR="00593282" w:rsidRDefault="00593282" w:rsidP="004E5593"/>
    <w:p w14:paraId="0DEBE89B" w14:textId="77777777" w:rsidR="001B42A1" w:rsidRDefault="001B42A1" w:rsidP="004E5593">
      <w:r>
        <w:rPr>
          <w:noProof/>
        </w:rPr>
        <w:drawing>
          <wp:inline distT="0" distB="0" distL="0" distR="0" wp14:anchorId="3E76B97F" wp14:editId="6BB70152">
            <wp:extent cx="5218516" cy="365760"/>
            <wp:effectExtent l="57150" t="57150" r="115570" b="11049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1204" b="57310"/>
                    <a:stretch/>
                  </pic:blipFill>
                  <pic:spPr bwMode="auto">
                    <a:xfrm>
                      <a:off x="0" y="0"/>
                      <a:ext cx="5219700" cy="365843"/>
                    </a:xfrm>
                    <a:prstGeom prst="rect">
                      <a:avLst/>
                    </a:prstGeom>
                    <a:ln>
                      <a:noFill/>
                    </a:ln>
                    <a:effectLst>
                      <a:outerShdw blurRad="762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47388F" w14:textId="77777777" w:rsidR="00593282" w:rsidRDefault="00593282" w:rsidP="004E5593"/>
    <w:p w14:paraId="7D518CE7" w14:textId="77777777" w:rsidR="00AB5AEE" w:rsidRDefault="00AB5AEE" w:rsidP="004E5593">
      <w:r>
        <w:t>I profilen er dette gjort mere specifikt ved:</w:t>
      </w:r>
    </w:p>
    <w:p w14:paraId="3C977AA5" w14:textId="77777777" w:rsidR="00593282" w:rsidRDefault="00593282" w:rsidP="004E5593"/>
    <w:p w14:paraId="1A48E82E" w14:textId="77777777" w:rsidR="001B42A1" w:rsidRDefault="001B42A1" w:rsidP="004E5593">
      <w:r>
        <w:rPr>
          <w:noProof/>
        </w:rPr>
        <w:drawing>
          <wp:inline distT="0" distB="0" distL="0" distR="0" wp14:anchorId="66BA8BDE" wp14:editId="1D949ED7">
            <wp:extent cx="5218332" cy="238540"/>
            <wp:effectExtent l="57150" t="57150" r="78105" b="1238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6888" b="15621"/>
                    <a:stretch/>
                  </pic:blipFill>
                  <pic:spPr bwMode="auto">
                    <a:xfrm>
                      <a:off x="0" y="0"/>
                      <a:ext cx="5219700" cy="238603"/>
                    </a:xfrm>
                    <a:prstGeom prst="rect">
                      <a:avLst/>
                    </a:prstGeom>
                    <a:ln>
                      <a:noFill/>
                    </a:ln>
                    <a:effectLst>
                      <a:outerShdw blurRad="762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FFF730" w14:textId="77777777" w:rsidR="00593282" w:rsidRDefault="00593282" w:rsidP="004E5593"/>
    <w:p w14:paraId="6BBADB67" w14:textId="77777777" w:rsidR="00AB5AEE" w:rsidRDefault="00AB5AEE" w:rsidP="004E5593">
      <w:r>
        <w:t xml:space="preserve">Profilens indsnævring af domæner til kun at </w:t>
      </w:r>
      <w:proofErr w:type="gramStart"/>
      <w:r>
        <w:t xml:space="preserve">være  </w:t>
      </w:r>
      <w:r w:rsidRPr="00AB5AEE">
        <w:rPr>
          <w:rFonts w:ascii="Courier New" w:hAnsi="Courier New" w:cs="Courier New"/>
          <w:sz w:val="18"/>
          <w:szCs w:val="18"/>
        </w:rPr>
        <w:t>org</w:t>
      </w:r>
      <w:proofErr w:type="gramEnd"/>
      <w:r w:rsidRPr="00AB5AEE">
        <w:rPr>
          <w:rFonts w:ascii="Courier New" w:hAnsi="Courier New" w:cs="Courier New"/>
          <w:sz w:val="18"/>
          <w:szCs w:val="18"/>
        </w:rPr>
        <w:t>:FormalOrganization</w:t>
      </w:r>
      <w:r>
        <w:t xml:space="preserve"> eller </w:t>
      </w:r>
      <w:r w:rsidRPr="00AB5AEE">
        <w:rPr>
          <w:rFonts w:ascii="Courier New" w:hAnsi="Courier New" w:cs="Courier New"/>
          <w:sz w:val="18"/>
          <w:szCs w:val="18"/>
        </w:rPr>
        <w:t>org:OganizationalUnit</w:t>
      </w:r>
      <w:r>
        <w:t xml:space="preserve"> er indenfor rammerne af vokabularets definition. Ifølge beskrivelserne i schema.org kan </w:t>
      </w:r>
      <w:r w:rsidRPr="00AB5AEE">
        <w:rPr>
          <w:rFonts w:ascii="Courier New" w:hAnsi="Courier New" w:cs="Courier New"/>
          <w:sz w:val="18"/>
          <w:szCs w:val="18"/>
        </w:rPr>
        <w:t>schema:Organization</w:t>
      </w:r>
      <w:r>
        <w:t xml:space="preserve"> bruges både til at beskrive en formel organisation og en organisatorisk enhed. </w:t>
      </w:r>
    </w:p>
    <w:p w14:paraId="7A7FFF11" w14:textId="77777777" w:rsidR="00033A25" w:rsidRDefault="00033A25" w:rsidP="004E5593"/>
    <w:tbl>
      <w:tblPr>
        <w:tblStyle w:val="Tabel-Gitter"/>
        <w:tblW w:w="0" w:type="auto"/>
        <w:tblBorders>
          <w:insideH w:val="none" w:sz="0" w:space="0" w:color="auto"/>
        </w:tblBorders>
        <w:shd w:val="clear" w:color="auto" w:fill="FFFFCC"/>
        <w:tblLook w:val="04A0" w:firstRow="1" w:lastRow="0" w:firstColumn="1" w:lastColumn="0" w:noHBand="0" w:noVBand="1"/>
      </w:tblPr>
      <w:tblGrid>
        <w:gridCol w:w="8210"/>
      </w:tblGrid>
      <w:tr w:rsidR="00033A25" w14:paraId="2C993601" w14:textId="77777777" w:rsidTr="00BD36B9">
        <w:tc>
          <w:tcPr>
            <w:tcW w:w="8210" w:type="dxa"/>
            <w:shd w:val="clear" w:color="auto" w:fill="FFFFCC"/>
          </w:tcPr>
          <w:p w14:paraId="1B692ABC" w14:textId="77777777" w:rsidR="00033A25" w:rsidRPr="00F56C55" w:rsidRDefault="00033A25" w:rsidP="00033A25">
            <w:pPr>
              <w:pStyle w:val="smt"/>
              <w:ind w:left="0" w:firstLine="0"/>
              <w:rPr>
                <w:b/>
                <w:sz w:val="20"/>
                <w:szCs w:val="20"/>
                <w:lang w:val="da-DK"/>
              </w:rPr>
            </w:pPr>
            <w:r w:rsidRPr="00F56C55">
              <w:rPr>
                <w:b/>
                <w:sz w:val="20"/>
                <w:szCs w:val="20"/>
                <w:lang w:val="da-DK"/>
              </w:rPr>
              <w:t>schema.org’s brug af ‘Domæne inkluderer’ + ‘Udfaldsrum inkluderer’</w:t>
            </w:r>
          </w:p>
        </w:tc>
      </w:tr>
      <w:tr w:rsidR="00033A25" w14:paraId="1765E23D" w14:textId="77777777" w:rsidTr="00BD36B9">
        <w:tc>
          <w:tcPr>
            <w:tcW w:w="8210" w:type="dxa"/>
            <w:shd w:val="clear" w:color="auto" w:fill="FFFFCC"/>
          </w:tcPr>
          <w:p w14:paraId="0CB997B0" w14:textId="77777777" w:rsidR="00033A25" w:rsidRDefault="000E1841" w:rsidP="00033A25">
            <w:pPr>
              <w:pStyle w:val="smt"/>
              <w:ind w:left="0" w:firstLine="0"/>
              <w:rPr>
                <w:lang w:val="da-DK"/>
              </w:rPr>
            </w:pPr>
            <w:r>
              <w:rPr>
                <w:lang w:val="da-DK"/>
              </w:rPr>
              <w:t>V</w:t>
            </w:r>
            <w:r w:rsidR="00033A25">
              <w:rPr>
                <w:lang w:val="da-DK"/>
              </w:rPr>
              <w:t xml:space="preserve">okabularet schema.org </w:t>
            </w:r>
            <w:r>
              <w:rPr>
                <w:lang w:val="da-DK"/>
              </w:rPr>
              <w:t xml:space="preserve">bruger deres egne egenskaber </w:t>
            </w:r>
            <w:r w:rsidRPr="000E1841">
              <w:rPr>
                <w:rFonts w:ascii="Courier New" w:hAnsi="Courier New" w:cs="Courier New"/>
                <w:lang w:val="da-DK"/>
              </w:rPr>
              <w:t>schema:domainIncludes</w:t>
            </w:r>
            <w:r>
              <w:rPr>
                <w:lang w:val="da-DK"/>
              </w:rPr>
              <w:t xml:space="preserve"> og </w:t>
            </w:r>
            <w:r w:rsidRPr="000E1841">
              <w:rPr>
                <w:rFonts w:ascii="Courier New" w:hAnsi="Courier New" w:cs="Courier New"/>
                <w:lang w:val="da-DK"/>
              </w:rPr>
              <w:t>schema:rangeIncludes</w:t>
            </w:r>
            <w:r>
              <w:rPr>
                <w:lang w:val="da-DK"/>
              </w:rPr>
              <w:t xml:space="preserve"> i stedet for de normalt benyttede </w:t>
            </w:r>
            <w:r w:rsidRPr="000E1841">
              <w:rPr>
                <w:rFonts w:ascii="Courier New" w:hAnsi="Courier New" w:cs="Courier New"/>
                <w:lang w:val="da-DK"/>
              </w:rPr>
              <w:t>rdfs:domain</w:t>
            </w:r>
            <w:r>
              <w:rPr>
                <w:lang w:val="da-DK"/>
              </w:rPr>
              <w:t xml:space="preserve"> og </w:t>
            </w:r>
            <w:r w:rsidRPr="000E1841">
              <w:rPr>
                <w:rFonts w:ascii="Courier New" w:hAnsi="Courier New" w:cs="Courier New"/>
                <w:lang w:val="da-DK"/>
              </w:rPr>
              <w:t>rdfs:range</w:t>
            </w:r>
            <w:r>
              <w:rPr>
                <w:lang w:val="da-DK"/>
              </w:rPr>
              <w:t>.</w:t>
            </w:r>
            <w:r w:rsidR="00033A25">
              <w:rPr>
                <w:lang w:val="da-DK"/>
              </w:rPr>
              <w:t xml:space="preserve"> </w:t>
            </w:r>
          </w:p>
          <w:p w14:paraId="46FCEDD0" w14:textId="77777777" w:rsidR="00692634" w:rsidRDefault="00A75E4C" w:rsidP="00033A25">
            <w:pPr>
              <w:pStyle w:val="smt"/>
              <w:ind w:left="0" w:firstLine="0"/>
              <w:rPr>
                <w:lang w:val="da-DK"/>
              </w:rPr>
            </w:pPr>
            <w:r>
              <w:rPr>
                <w:lang w:val="da-DK"/>
              </w:rPr>
              <w:t>Vokabularet beskriver dem således:</w:t>
            </w:r>
          </w:p>
          <w:p w14:paraId="703C2B36" w14:textId="77777777" w:rsidR="00A75E4C" w:rsidRDefault="00A75E4C" w:rsidP="00B155F7">
            <w:pPr>
              <w:pStyle w:val="smt"/>
              <w:ind w:left="284" w:firstLine="0"/>
              <w:rPr>
                <w:lang w:val="da-DK"/>
              </w:rPr>
            </w:pPr>
            <w:r>
              <w:rPr>
                <w:lang w:val="da-DK"/>
              </w:rPr>
              <w:t>domainIncludes</w:t>
            </w:r>
          </w:p>
          <w:p w14:paraId="4F52B0F9" w14:textId="77777777" w:rsidR="00A75E4C" w:rsidRDefault="00A75E4C" w:rsidP="00B155F7">
            <w:pPr>
              <w:pStyle w:val="smt"/>
              <w:ind w:left="568" w:firstLine="0"/>
              <w:rPr>
                <w:rStyle w:val="y2iqfc"/>
                <w:lang w:val="da-DK"/>
              </w:rPr>
            </w:pPr>
            <w:r w:rsidRPr="00A75E4C">
              <w:rPr>
                <w:rStyle w:val="y2iqfc"/>
                <w:lang w:val="da-DK"/>
              </w:rPr>
              <w:t>Relaterer en egenskab til en klasse, der er (en af) den eller de typer egenskaben forventes at blive brugt på</w:t>
            </w:r>
          </w:p>
          <w:p w14:paraId="325C3220" w14:textId="77777777" w:rsidR="00A75E4C" w:rsidRPr="00A75E4C" w:rsidRDefault="00A75E4C" w:rsidP="00B155F7">
            <w:pPr>
              <w:pStyle w:val="smt"/>
              <w:ind w:left="284" w:firstLine="0"/>
              <w:rPr>
                <w:rStyle w:val="y2iqfc"/>
                <w:lang w:val="da-DK"/>
              </w:rPr>
            </w:pPr>
            <w:r>
              <w:rPr>
                <w:rStyle w:val="y2iqfc"/>
                <w:lang w:val="da-DK"/>
              </w:rPr>
              <w:t>rangeIncludes</w:t>
            </w:r>
          </w:p>
          <w:p w14:paraId="15FBBE29" w14:textId="77777777" w:rsidR="00692634" w:rsidRDefault="00A75E4C" w:rsidP="00BD36B9">
            <w:pPr>
              <w:pStyle w:val="smt"/>
              <w:ind w:left="568" w:firstLine="0"/>
              <w:rPr>
                <w:rStyle w:val="y2iqfc"/>
                <w:lang w:val="da-DK"/>
              </w:rPr>
            </w:pPr>
            <w:r w:rsidRPr="00A75E4C">
              <w:rPr>
                <w:rStyle w:val="y2iqfc"/>
                <w:lang w:val="da-DK"/>
              </w:rPr>
              <w:t>Relaterer en egenskab til en klasse, der udgør (en af) de forventede type(r) for værdier af egenskaben.</w:t>
            </w:r>
          </w:p>
          <w:p w14:paraId="75BAD7C6" w14:textId="77777777" w:rsidR="00BD36B9" w:rsidRDefault="00BD36B9" w:rsidP="00BD36B9">
            <w:pPr>
              <w:pStyle w:val="smt"/>
              <w:ind w:left="0" w:firstLine="0"/>
              <w:rPr>
                <w:lang w:val="da-DK"/>
              </w:rPr>
            </w:pPr>
            <w:r>
              <w:rPr>
                <w:lang w:val="da-DK"/>
              </w:rPr>
              <w:t>Når der til egenskaberne er angivet flere klasser kan disse tolkes som en foreningsmængde.</w:t>
            </w:r>
          </w:p>
          <w:p w14:paraId="1BF4BF91" w14:textId="77777777" w:rsidR="002B2755" w:rsidRPr="002B2755" w:rsidRDefault="002B2755" w:rsidP="002B2755">
            <w:pPr>
              <w:pStyle w:val="smt"/>
              <w:ind w:left="0" w:firstLine="0"/>
              <w:rPr>
                <w:lang w:val="da-DK"/>
              </w:rPr>
            </w:pPr>
            <w:r>
              <w:rPr>
                <w:lang w:val="da-DK"/>
              </w:rPr>
              <w:t xml:space="preserve">Anvendelsesprofilen bruger de to egenskaber på den måde de er defineret i schema.org’s eksperimenterende OWL-udgave, </w:t>
            </w:r>
            <w:hyperlink r:id="rId34" w:history="1">
              <w:r w:rsidRPr="002B2755">
                <w:rPr>
                  <w:rStyle w:val="Hyperlink"/>
                  <w:lang w:val="da-DK"/>
                </w:rPr>
                <w:t>schemaorg.owl</w:t>
              </w:r>
            </w:hyperlink>
            <w:r w:rsidRPr="002B2755">
              <w:rPr>
                <w:lang w:val="da-DK"/>
              </w:rPr>
              <w:t xml:space="preserve"> </w:t>
            </w:r>
            <w:r>
              <w:rPr>
                <w:lang w:val="da-DK"/>
              </w:rPr>
              <w:t xml:space="preserve">, hvor </w:t>
            </w:r>
            <w:r w:rsidRPr="002B2755">
              <w:rPr>
                <w:lang w:val="da-DK"/>
              </w:rPr>
              <w:t xml:space="preserve"> </w:t>
            </w:r>
            <w:r w:rsidRPr="000E1841">
              <w:rPr>
                <w:rFonts w:ascii="Courier New" w:hAnsi="Courier New" w:cs="Courier New"/>
                <w:lang w:val="da-DK"/>
              </w:rPr>
              <w:t>rdfs:domain</w:t>
            </w:r>
            <w:r>
              <w:rPr>
                <w:lang w:val="da-DK"/>
              </w:rPr>
              <w:t xml:space="preserve"> og </w:t>
            </w:r>
            <w:r w:rsidRPr="000E1841">
              <w:rPr>
                <w:rFonts w:ascii="Courier New" w:hAnsi="Courier New" w:cs="Courier New"/>
                <w:lang w:val="da-DK"/>
              </w:rPr>
              <w:t>rdfs:range</w:t>
            </w:r>
            <w:r w:rsidRPr="002B2755">
              <w:rPr>
                <w:lang w:val="da-DK"/>
              </w:rPr>
              <w:t xml:space="preserve"> benyttes i stedet for </w:t>
            </w:r>
            <w:r>
              <w:rPr>
                <w:lang w:val="da-DK"/>
              </w:rPr>
              <w:t xml:space="preserve">de to schema.org egenskaber. </w:t>
            </w:r>
          </w:p>
        </w:tc>
      </w:tr>
    </w:tbl>
    <w:p w14:paraId="3AA4F95B" w14:textId="77777777" w:rsidR="00033A25" w:rsidRDefault="00033A25" w:rsidP="004E5593"/>
    <w:p w14:paraId="65FEDE90" w14:textId="77777777" w:rsidR="00033A25" w:rsidRDefault="00AF797D" w:rsidP="00AF797D">
      <w:pPr>
        <w:pStyle w:val="Overskrift3"/>
      </w:pPr>
      <w:bookmarkStart w:id="8" w:name="_Toc193101194"/>
      <w:r>
        <w:t>Definitioner og beskrivelser</w:t>
      </w:r>
      <w:bookmarkEnd w:id="8"/>
    </w:p>
    <w:p w14:paraId="7DAD3797" w14:textId="77777777" w:rsidR="001971A9" w:rsidRDefault="003D2769" w:rsidP="00AF797D">
      <w:r>
        <w:t xml:space="preserve">Alle klasser og alle egenskaber har en række metadata fælles. I nedenstående tabel </w:t>
      </w:r>
      <w:r w:rsidR="001971A9">
        <w:t>vises hvilke for henholdsvis vokabular- og profil-beskrivelser.</w:t>
      </w:r>
    </w:p>
    <w:p w14:paraId="793A90AA" w14:textId="2472DD4A" w:rsidR="00AF797D" w:rsidRDefault="001971A9" w:rsidP="00AF797D">
      <w:r>
        <w:t xml:space="preserve">Et felt markeret med gråt viser at </w:t>
      </w:r>
      <w:r w:rsidR="0016609B">
        <w:t>metadata-</w:t>
      </w:r>
      <w:r>
        <w:t xml:space="preserve">egenskaben ikke </w:t>
      </w:r>
      <w:r w:rsidR="00770C40">
        <w:t xml:space="preserve">har en egen værdi </w:t>
      </w:r>
      <w:r>
        <w:t xml:space="preserve">i den </w:t>
      </w:r>
      <w:r w:rsidR="00770C40">
        <w:t xml:space="preserve">pågældende </w:t>
      </w:r>
      <w:r>
        <w:t>sammenhæng.</w:t>
      </w:r>
      <w:r w:rsidR="00770C40">
        <w:t xml:space="preserve"> Specifikt gælder det at et elements URI kun defineres i det vokabular der definerer elementet, samt at multiplicitet for en eg</w:t>
      </w:r>
      <w:r w:rsidR="00CC0D1A">
        <w:t>enskab kun defineres i profiler.</w:t>
      </w:r>
    </w:p>
    <w:p w14:paraId="56CCD0DA" w14:textId="77777777" w:rsidR="00DB5379" w:rsidRDefault="00DB5379" w:rsidP="005626EB"/>
    <w:tbl>
      <w:tblPr>
        <w:tblStyle w:val="Tabel-Gitter"/>
        <w:tblW w:w="0" w:type="auto"/>
        <w:tblLook w:val="04A0" w:firstRow="1" w:lastRow="0" w:firstColumn="1" w:lastColumn="0" w:noHBand="0" w:noVBand="1"/>
      </w:tblPr>
      <w:tblGrid>
        <w:gridCol w:w="4531"/>
        <w:gridCol w:w="1843"/>
        <w:gridCol w:w="1836"/>
      </w:tblGrid>
      <w:tr w:rsidR="003D2769" w:rsidRPr="00947DED" w14:paraId="11A0E0B0" w14:textId="77777777" w:rsidTr="003122C8">
        <w:tc>
          <w:tcPr>
            <w:tcW w:w="4531" w:type="dxa"/>
          </w:tcPr>
          <w:p w14:paraId="0A752838" w14:textId="77777777" w:rsidR="003D2769" w:rsidRPr="00AF41DE" w:rsidRDefault="003D2769" w:rsidP="00AF41DE">
            <w:pPr>
              <w:pStyle w:val="smt"/>
              <w:ind w:left="0" w:firstLine="0"/>
              <w:rPr>
                <w:b/>
                <w:lang w:val="da-DK"/>
              </w:rPr>
            </w:pPr>
          </w:p>
        </w:tc>
        <w:tc>
          <w:tcPr>
            <w:tcW w:w="1843" w:type="dxa"/>
          </w:tcPr>
          <w:p w14:paraId="4B94AAD5" w14:textId="77777777" w:rsidR="003D2769" w:rsidRPr="00AF41DE" w:rsidRDefault="003D2769" w:rsidP="0017697D">
            <w:pPr>
              <w:ind w:left="0" w:firstLine="0"/>
              <w:jc w:val="center"/>
              <w:rPr>
                <w:rFonts w:ascii="Arial" w:hAnsi="Arial" w:cs="Arial"/>
                <w:b/>
                <w:sz w:val="18"/>
                <w:szCs w:val="18"/>
                <w:lang w:val="en-US"/>
              </w:rPr>
            </w:pPr>
            <w:r w:rsidRPr="00AF41DE">
              <w:rPr>
                <w:rFonts w:ascii="Arial" w:hAnsi="Arial" w:cs="Arial"/>
                <w:b/>
                <w:sz w:val="18"/>
                <w:szCs w:val="18"/>
                <w:lang w:val="en-US"/>
              </w:rPr>
              <w:t>Vokabular</w:t>
            </w:r>
          </w:p>
        </w:tc>
        <w:tc>
          <w:tcPr>
            <w:tcW w:w="1836" w:type="dxa"/>
          </w:tcPr>
          <w:p w14:paraId="216A99F4" w14:textId="77777777" w:rsidR="003D2769" w:rsidRPr="00AF41DE" w:rsidRDefault="0017697D" w:rsidP="003D2769">
            <w:pPr>
              <w:jc w:val="center"/>
              <w:rPr>
                <w:rFonts w:ascii="Arial" w:hAnsi="Arial" w:cs="Arial"/>
                <w:b/>
                <w:sz w:val="18"/>
                <w:szCs w:val="18"/>
                <w:lang w:val="en-US"/>
              </w:rPr>
            </w:pPr>
            <w:r w:rsidRPr="00AF41DE">
              <w:rPr>
                <w:rFonts w:ascii="Arial" w:hAnsi="Arial" w:cs="Arial"/>
                <w:b/>
                <w:sz w:val="18"/>
                <w:szCs w:val="18"/>
                <w:lang w:val="en-US"/>
              </w:rPr>
              <w:t>Profil</w:t>
            </w:r>
          </w:p>
        </w:tc>
      </w:tr>
      <w:tr w:rsidR="003D2769" w:rsidRPr="00A05776" w14:paraId="5C359A76" w14:textId="77777777" w:rsidTr="003122C8">
        <w:tc>
          <w:tcPr>
            <w:tcW w:w="4531" w:type="dxa"/>
          </w:tcPr>
          <w:p w14:paraId="63D87882" w14:textId="77777777" w:rsidR="003D2769" w:rsidRPr="004E0787" w:rsidRDefault="003D2769" w:rsidP="005626EB">
            <w:pPr>
              <w:pStyle w:val="smt"/>
              <w:ind w:left="0" w:firstLine="0"/>
            </w:pPr>
            <w:r w:rsidRPr="004E0787">
              <w:t>URI</w:t>
            </w:r>
          </w:p>
        </w:tc>
        <w:tc>
          <w:tcPr>
            <w:tcW w:w="1843" w:type="dxa"/>
          </w:tcPr>
          <w:p w14:paraId="0293F264" w14:textId="77777777" w:rsidR="003D2769" w:rsidRPr="00A05776" w:rsidRDefault="001971A9" w:rsidP="001971A9">
            <w:pPr>
              <w:pStyle w:val="smt"/>
              <w:ind w:left="0" w:firstLine="0"/>
              <w:jc w:val="center"/>
            </w:pPr>
            <w:r>
              <w:t>Skal altid udfyldes</w:t>
            </w:r>
          </w:p>
        </w:tc>
        <w:tc>
          <w:tcPr>
            <w:tcW w:w="1836" w:type="dxa"/>
            <w:shd w:val="clear" w:color="auto" w:fill="D9D9D9" w:themeFill="background1" w:themeFillShade="D9"/>
          </w:tcPr>
          <w:p w14:paraId="00C68DAB" w14:textId="77777777" w:rsidR="003D2769" w:rsidRPr="00A05776" w:rsidRDefault="003D2769" w:rsidP="003D2769">
            <w:pPr>
              <w:ind w:left="0" w:firstLine="0"/>
              <w:jc w:val="center"/>
              <w:rPr>
                <w:lang w:val="en-US"/>
              </w:rPr>
            </w:pPr>
          </w:p>
        </w:tc>
      </w:tr>
      <w:tr w:rsidR="003D2769" w:rsidRPr="004E0787" w14:paraId="050635FD" w14:textId="77777777" w:rsidTr="003122C8">
        <w:tc>
          <w:tcPr>
            <w:tcW w:w="4531" w:type="dxa"/>
          </w:tcPr>
          <w:p w14:paraId="0F737A54" w14:textId="77777777" w:rsidR="007148EA" w:rsidRPr="004E0787" w:rsidRDefault="003D2769" w:rsidP="007148EA">
            <w:pPr>
              <w:pStyle w:val="smt"/>
              <w:ind w:left="0" w:firstLine="0"/>
            </w:pPr>
            <w:r>
              <w:t>T</w:t>
            </w:r>
            <w:r w:rsidRPr="004E0787">
              <w:t>erm</w:t>
            </w:r>
            <w:r w:rsidR="007148EA">
              <w:t xml:space="preserve"> </w:t>
            </w:r>
            <w:r w:rsidR="006A4BDB">
              <w:t xml:space="preserve"> </w:t>
            </w:r>
            <w:r w:rsidR="007148EA">
              <w:t xml:space="preserve"> </w:t>
            </w:r>
            <w:r w:rsidR="006A4BDB">
              <w:t xml:space="preserve"> </w:t>
            </w:r>
            <w:r w:rsidR="007148EA">
              <w:t xml:space="preserve"> (</w:t>
            </w:r>
            <w:r w:rsidR="007148EA" w:rsidRPr="00BE1A4A">
              <w:t xml:space="preserve">= </w:t>
            </w:r>
            <w:r w:rsidR="007148EA" w:rsidRPr="00BE1A4A">
              <w:rPr>
                <w:rStyle w:val="HTML-kode"/>
                <w:rFonts w:ascii="Arial" w:eastAsiaTheme="majorEastAsia" w:hAnsi="Arial" w:cs="Arial"/>
                <w:sz w:val="18"/>
                <w:szCs w:val="18"/>
              </w:rPr>
              <w:t>rdfs:label</w:t>
            </w:r>
            <w:r w:rsidR="007148EA">
              <w:rPr>
                <w:rStyle w:val="HTML-kode"/>
                <w:rFonts w:ascii="Arial" w:eastAsiaTheme="majorEastAsia" w:hAnsi="Arial" w:cs="Arial"/>
                <w:sz w:val="18"/>
                <w:szCs w:val="18"/>
              </w:rPr>
              <w:t>)</w:t>
            </w:r>
          </w:p>
        </w:tc>
        <w:tc>
          <w:tcPr>
            <w:tcW w:w="1843" w:type="dxa"/>
          </w:tcPr>
          <w:p w14:paraId="5C28AA9A" w14:textId="77777777" w:rsidR="003D2769" w:rsidRPr="004E0787" w:rsidRDefault="003D2769" w:rsidP="003D2769">
            <w:pPr>
              <w:ind w:left="0" w:firstLine="0"/>
              <w:jc w:val="center"/>
            </w:pPr>
          </w:p>
        </w:tc>
        <w:tc>
          <w:tcPr>
            <w:tcW w:w="1836" w:type="dxa"/>
          </w:tcPr>
          <w:p w14:paraId="1F25B7BB" w14:textId="77777777" w:rsidR="003D2769" w:rsidRPr="004E0787" w:rsidRDefault="003D2769" w:rsidP="003D2769">
            <w:pPr>
              <w:ind w:left="0" w:firstLine="0"/>
              <w:jc w:val="center"/>
            </w:pPr>
          </w:p>
        </w:tc>
      </w:tr>
      <w:tr w:rsidR="003D2769" w:rsidRPr="004E0787" w14:paraId="5E4D022B" w14:textId="77777777" w:rsidTr="003122C8">
        <w:tc>
          <w:tcPr>
            <w:tcW w:w="4531" w:type="dxa"/>
          </w:tcPr>
          <w:p w14:paraId="5A51CF19" w14:textId="77777777" w:rsidR="007148EA" w:rsidRPr="0011183F" w:rsidRDefault="003D2769" w:rsidP="007148EA">
            <w:pPr>
              <w:pStyle w:val="smt"/>
              <w:ind w:left="0" w:firstLine="0"/>
              <w:rPr>
                <w:highlight w:val="yellow"/>
              </w:rPr>
            </w:pPr>
            <w:r w:rsidRPr="00F56C55">
              <w:t>Foretrukken term</w:t>
            </w:r>
            <w:r w:rsidR="007148EA">
              <w:t xml:space="preserve">  </w:t>
            </w:r>
            <w:r w:rsidR="006A4BDB">
              <w:t xml:space="preserve">  </w:t>
            </w:r>
            <w:r w:rsidR="007148EA">
              <w:t xml:space="preserve"> (</w:t>
            </w:r>
            <w:r w:rsidR="007148EA" w:rsidRPr="00BE1A4A">
              <w:t xml:space="preserve">= </w:t>
            </w:r>
            <w:r w:rsidR="007148EA">
              <w:t>skos</w:t>
            </w:r>
            <w:r w:rsidR="007148EA" w:rsidRPr="00BE1A4A">
              <w:rPr>
                <w:rStyle w:val="HTML-kode"/>
                <w:rFonts w:ascii="Arial" w:eastAsiaTheme="majorEastAsia" w:hAnsi="Arial" w:cs="Arial"/>
                <w:sz w:val="18"/>
                <w:szCs w:val="18"/>
              </w:rPr>
              <w:t>:</w:t>
            </w:r>
            <w:r w:rsidR="007148EA">
              <w:rPr>
                <w:rStyle w:val="HTML-kode"/>
                <w:rFonts w:ascii="Arial" w:eastAsiaTheme="majorEastAsia" w:hAnsi="Arial" w:cs="Arial"/>
                <w:sz w:val="18"/>
                <w:szCs w:val="18"/>
              </w:rPr>
              <w:t>prefL</w:t>
            </w:r>
            <w:r w:rsidR="007148EA" w:rsidRPr="00BE1A4A">
              <w:rPr>
                <w:rStyle w:val="HTML-kode"/>
                <w:rFonts w:ascii="Arial" w:eastAsiaTheme="majorEastAsia" w:hAnsi="Arial" w:cs="Arial"/>
                <w:sz w:val="18"/>
                <w:szCs w:val="18"/>
              </w:rPr>
              <w:t>abel</w:t>
            </w:r>
            <w:r w:rsidR="007148EA">
              <w:rPr>
                <w:rStyle w:val="HTML-kode"/>
                <w:rFonts w:ascii="Arial" w:eastAsiaTheme="majorEastAsia" w:hAnsi="Arial" w:cs="Arial"/>
                <w:sz w:val="18"/>
                <w:szCs w:val="18"/>
              </w:rPr>
              <w:t>)</w:t>
            </w:r>
          </w:p>
        </w:tc>
        <w:tc>
          <w:tcPr>
            <w:tcW w:w="1843" w:type="dxa"/>
          </w:tcPr>
          <w:p w14:paraId="0F82E806" w14:textId="77777777" w:rsidR="003D2769" w:rsidRPr="004E0787" w:rsidRDefault="003D2769" w:rsidP="003D2769">
            <w:pPr>
              <w:ind w:left="0" w:firstLine="0"/>
              <w:jc w:val="center"/>
            </w:pPr>
          </w:p>
        </w:tc>
        <w:tc>
          <w:tcPr>
            <w:tcW w:w="1836" w:type="dxa"/>
          </w:tcPr>
          <w:p w14:paraId="2C0BDDE9" w14:textId="77777777" w:rsidR="003D2769" w:rsidRPr="004E0787" w:rsidRDefault="003D2769" w:rsidP="003D2769">
            <w:pPr>
              <w:ind w:left="0" w:firstLine="0"/>
              <w:jc w:val="center"/>
            </w:pPr>
          </w:p>
        </w:tc>
      </w:tr>
      <w:tr w:rsidR="003D2769" w:rsidRPr="004E0787" w14:paraId="424A2C37" w14:textId="77777777" w:rsidTr="003122C8">
        <w:tc>
          <w:tcPr>
            <w:tcW w:w="4531" w:type="dxa"/>
          </w:tcPr>
          <w:p w14:paraId="4B59133F" w14:textId="77777777" w:rsidR="003D2769" w:rsidRPr="004E0787" w:rsidRDefault="003D2769" w:rsidP="007148EA">
            <w:pPr>
              <w:pStyle w:val="smt"/>
              <w:ind w:left="0" w:firstLine="0"/>
            </w:pPr>
            <w:r>
              <w:t>Alternativ</w:t>
            </w:r>
            <w:r w:rsidRPr="004E0787">
              <w:t xml:space="preserve"> term</w:t>
            </w:r>
            <w:r w:rsidR="007148EA">
              <w:t xml:space="preserve">  </w:t>
            </w:r>
            <w:r w:rsidR="006A4BDB">
              <w:t xml:space="preserve">  </w:t>
            </w:r>
            <w:r w:rsidR="007148EA">
              <w:t xml:space="preserve"> (</w:t>
            </w:r>
            <w:r w:rsidR="007148EA" w:rsidRPr="00BE1A4A">
              <w:t xml:space="preserve">= </w:t>
            </w:r>
            <w:r w:rsidR="007148EA">
              <w:t>skos</w:t>
            </w:r>
            <w:r w:rsidR="007148EA" w:rsidRPr="00BE1A4A">
              <w:rPr>
                <w:rStyle w:val="HTML-kode"/>
                <w:rFonts w:ascii="Arial" w:eastAsiaTheme="majorEastAsia" w:hAnsi="Arial" w:cs="Arial"/>
                <w:sz w:val="18"/>
                <w:szCs w:val="18"/>
              </w:rPr>
              <w:t>:</w:t>
            </w:r>
            <w:r w:rsidR="007148EA">
              <w:rPr>
                <w:rStyle w:val="HTML-kode"/>
                <w:rFonts w:ascii="Arial" w:eastAsiaTheme="majorEastAsia" w:hAnsi="Arial" w:cs="Arial"/>
                <w:sz w:val="18"/>
                <w:szCs w:val="18"/>
              </w:rPr>
              <w:t>altL</w:t>
            </w:r>
            <w:r w:rsidR="007148EA" w:rsidRPr="00BE1A4A">
              <w:rPr>
                <w:rStyle w:val="HTML-kode"/>
                <w:rFonts w:ascii="Arial" w:eastAsiaTheme="majorEastAsia" w:hAnsi="Arial" w:cs="Arial"/>
                <w:sz w:val="18"/>
                <w:szCs w:val="18"/>
              </w:rPr>
              <w:t>abel</w:t>
            </w:r>
            <w:r w:rsidR="007148EA">
              <w:rPr>
                <w:rStyle w:val="HTML-kode"/>
                <w:rFonts w:ascii="Arial" w:eastAsiaTheme="majorEastAsia" w:hAnsi="Arial" w:cs="Arial"/>
                <w:sz w:val="18"/>
                <w:szCs w:val="18"/>
              </w:rPr>
              <w:t>)</w:t>
            </w:r>
          </w:p>
        </w:tc>
        <w:tc>
          <w:tcPr>
            <w:tcW w:w="1843" w:type="dxa"/>
          </w:tcPr>
          <w:p w14:paraId="334439BF" w14:textId="77777777" w:rsidR="003D2769" w:rsidRPr="004E0787" w:rsidRDefault="003D2769" w:rsidP="003D2769">
            <w:pPr>
              <w:ind w:left="0" w:firstLine="0"/>
              <w:jc w:val="center"/>
            </w:pPr>
          </w:p>
        </w:tc>
        <w:tc>
          <w:tcPr>
            <w:tcW w:w="1836" w:type="dxa"/>
          </w:tcPr>
          <w:p w14:paraId="5B681067" w14:textId="77777777" w:rsidR="003D2769" w:rsidRPr="004E0787" w:rsidRDefault="003D2769" w:rsidP="003D2769">
            <w:pPr>
              <w:ind w:left="0" w:firstLine="0"/>
              <w:jc w:val="center"/>
            </w:pPr>
          </w:p>
        </w:tc>
      </w:tr>
      <w:tr w:rsidR="003D2769" w:rsidRPr="004E0787" w14:paraId="153153F1" w14:textId="77777777" w:rsidTr="003122C8">
        <w:tc>
          <w:tcPr>
            <w:tcW w:w="4531" w:type="dxa"/>
          </w:tcPr>
          <w:p w14:paraId="328F09EE" w14:textId="77777777" w:rsidR="003D2769" w:rsidRPr="0011183F" w:rsidRDefault="003D2769" w:rsidP="007148EA">
            <w:pPr>
              <w:pStyle w:val="smt"/>
              <w:ind w:left="0" w:firstLine="0"/>
              <w:rPr>
                <w:highlight w:val="yellow"/>
              </w:rPr>
            </w:pPr>
            <w:r w:rsidRPr="00F56C55">
              <w:t>Definition</w:t>
            </w:r>
            <w:r w:rsidR="007148EA">
              <w:t xml:space="preserve"> </w:t>
            </w:r>
            <w:r w:rsidR="006A4BDB">
              <w:t xml:space="preserve">  </w:t>
            </w:r>
            <w:r w:rsidR="007148EA">
              <w:t xml:space="preserve">  (</w:t>
            </w:r>
            <w:r w:rsidR="007148EA" w:rsidRPr="00BE1A4A">
              <w:t xml:space="preserve">= </w:t>
            </w:r>
            <w:r w:rsidR="007148EA">
              <w:t>skos</w:t>
            </w:r>
            <w:r w:rsidR="007148EA" w:rsidRPr="00BE1A4A">
              <w:rPr>
                <w:rStyle w:val="HTML-kode"/>
                <w:rFonts w:ascii="Arial" w:eastAsiaTheme="majorEastAsia" w:hAnsi="Arial" w:cs="Arial"/>
                <w:sz w:val="18"/>
                <w:szCs w:val="18"/>
              </w:rPr>
              <w:t>:</w:t>
            </w:r>
            <w:r w:rsidR="007148EA">
              <w:rPr>
                <w:rStyle w:val="HTML-kode"/>
                <w:rFonts w:ascii="Arial" w:eastAsiaTheme="majorEastAsia" w:hAnsi="Arial" w:cs="Arial"/>
                <w:sz w:val="18"/>
                <w:szCs w:val="18"/>
              </w:rPr>
              <w:t>definition)</w:t>
            </w:r>
          </w:p>
        </w:tc>
        <w:tc>
          <w:tcPr>
            <w:tcW w:w="1843" w:type="dxa"/>
          </w:tcPr>
          <w:p w14:paraId="347CC208" w14:textId="77777777" w:rsidR="003D2769" w:rsidRPr="004E0787" w:rsidRDefault="003D2769" w:rsidP="003D2769">
            <w:pPr>
              <w:ind w:left="0" w:firstLine="0"/>
              <w:jc w:val="center"/>
            </w:pPr>
          </w:p>
        </w:tc>
        <w:tc>
          <w:tcPr>
            <w:tcW w:w="1836" w:type="dxa"/>
          </w:tcPr>
          <w:p w14:paraId="312C8D31" w14:textId="77777777" w:rsidR="003D2769" w:rsidRPr="004E0787" w:rsidRDefault="003D2769" w:rsidP="003D2769">
            <w:pPr>
              <w:ind w:left="0" w:firstLine="0"/>
              <w:jc w:val="center"/>
            </w:pPr>
          </w:p>
        </w:tc>
      </w:tr>
      <w:tr w:rsidR="003D2769" w:rsidRPr="004E0787" w14:paraId="7DB571C8" w14:textId="77777777" w:rsidTr="003122C8">
        <w:tc>
          <w:tcPr>
            <w:tcW w:w="4531" w:type="dxa"/>
          </w:tcPr>
          <w:p w14:paraId="206DEE70" w14:textId="77777777" w:rsidR="003D2769" w:rsidRPr="004E0787" w:rsidRDefault="003D2769" w:rsidP="003122C8">
            <w:pPr>
              <w:pStyle w:val="smt"/>
              <w:ind w:left="0" w:firstLine="0"/>
            </w:pPr>
            <w:r>
              <w:t>Beskrivelse</w:t>
            </w:r>
            <w:r w:rsidR="007148EA">
              <w:t xml:space="preserve">  </w:t>
            </w:r>
            <w:r w:rsidR="006A4BDB">
              <w:t xml:space="preserve">  </w:t>
            </w:r>
            <w:r w:rsidR="007148EA">
              <w:t xml:space="preserve"> (</w:t>
            </w:r>
            <w:r w:rsidR="007148EA" w:rsidRPr="00BE1A4A">
              <w:t xml:space="preserve">= </w:t>
            </w:r>
            <w:r w:rsidR="007148EA">
              <w:t>dcterms:description</w:t>
            </w:r>
            <w:r w:rsidR="007148EA">
              <w:rPr>
                <w:rStyle w:val="HTML-kode"/>
                <w:rFonts w:ascii="Arial" w:eastAsiaTheme="majorEastAsia" w:hAnsi="Arial" w:cs="Arial"/>
                <w:sz w:val="18"/>
                <w:szCs w:val="18"/>
              </w:rPr>
              <w:t>)</w:t>
            </w:r>
          </w:p>
        </w:tc>
        <w:tc>
          <w:tcPr>
            <w:tcW w:w="1843" w:type="dxa"/>
          </w:tcPr>
          <w:p w14:paraId="346106C5" w14:textId="77777777" w:rsidR="003D2769" w:rsidRPr="004E0787" w:rsidRDefault="003D2769" w:rsidP="003D2769">
            <w:pPr>
              <w:ind w:left="0" w:firstLine="0"/>
              <w:jc w:val="center"/>
            </w:pPr>
          </w:p>
        </w:tc>
        <w:tc>
          <w:tcPr>
            <w:tcW w:w="1836" w:type="dxa"/>
          </w:tcPr>
          <w:p w14:paraId="094D835E" w14:textId="77777777" w:rsidR="003D2769" w:rsidRPr="004E0787" w:rsidRDefault="003D2769" w:rsidP="003D2769">
            <w:pPr>
              <w:ind w:left="0" w:firstLine="0"/>
              <w:jc w:val="center"/>
            </w:pPr>
          </w:p>
        </w:tc>
      </w:tr>
      <w:tr w:rsidR="003D2769" w:rsidRPr="004E0787" w14:paraId="7B6FA2B6" w14:textId="77777777" w:rsidTr="003122C8">
        <w:tc>
          <w:tcPr>
            <w:tcW w:w="4531" w:type="dxa"/>
          </w:tcPr>
          <w:p w14:paraId="34DAEE2F" w14:textId="77777777" w:rsidR="003D2769" w:rsidRPr="004E0787" w:rsidRDefault="003D2769" w:rsidP="005626EB">
            <w:pPr>
              <w:pStyle w:val="smt"/>
              <w:ind w:left="0" w:firstLine="0"/>
            </w:pPr>
            <w:r w:rsidRPr="004E0787">
              <w:t>Kommentar</w:t>
            </w:r>
            <w:r w:rsidR="007148EA">
              <w:t xml:space="preserve"> </w:t>
            </w:r>
            <w:r w:rsidR="006A4BDB">
              <w:t xml:space="preserve">  </w:t>
            </w:r>
            <w:r w:rsidR="007148EA">
              <w:t xml:space="preserve">  (=</w:t>
            </w:r>
            <w:r w:rsidR="003122C8">
              <w:t xml:space="preserve"> </w:t>
            </w:r>
            <w:r w:rsidR="007148EA">
              <w:t>rdfs:comment)</w:t>
            </w:r>
          </w:p>
        </w:tc>
        <w:tc>
          <w:tcPr>
            <w:tcW w:w="1843" w:type="dxa"/>
          </w:tcPr>
          <w:p w14:paraId="4DF04389" w14:textId="77777777" w:rsidR="003D2769" w:rsidRPr="004E0787" w:rsidRDefault="003D2769" w:rsidP="003D2769">
            <w:pPr>
              <w:ind w:left="0" w:firstLine="0"/>
              <w:jc w:val="center"/>
            </w:pPr>
          </w:p>
        </w:tc>
        <w:tc>
          <w:tcPr>
            <w:tcW w:w="1836" w:type="dxa"/>
          </w:tcPr>
          <w:p w14:paraId="155BBD08" w14:textId="77777777" w:rsidR="003D2769" w:rsidRPr="004E0787" w:rsidRDefault="003D2769" w:rsidP="003D2769">
            <w:pPr>
              <w:ind w:left="0" w:firstLine="0"/>
              <w:jc w:val="center"/>
            </w:pPr>
          </w:p>
        </w:tc>
      </w:tr>
      <w:tr w:rsidR="003D2769" w:rsidRPr="004E0787" w14:paraId="4471D8E8" w14:textId="77777777" w:rsidTr="003122C8">
        <w:tc>
          <w:tcPr>
            <w:tcW w:w="4531" w:type="dxa"/>
          </w:tcPr>
          <w:p w14:paraId="04C212E9" w14:textId="77777777" w:rsidR="003D2769" w:rsidRPr="00DE3650" w:rsidRDefault="003D2769" w:rsidP="00DE3650">
            <w:pPr>
              <w:pStyle w:val="smt"/>
              <w:ind w:left="0" w:firstLine="0"/>
              <w:rPr>
                <w:lang w:val="da-DK"/>
              </w:rPr>
            </w:pPr>
            <w:r w:rsidRPr="00DE3650">
              <w:rPr>
                <w:lang w:val="da-DK"/>
              </w:rPr>
              <w:t>Anvendelsesnote</w:t>
            </w:r>
            <w:r w:rsidR="00DE3650" w:rsidRPr="00DE3650">
              <w:rPr>
                <w:lang w:val="da-DK"/>
              </w:rPr>
              <w:t xml:space="preserve"> </w:t>
            </w:r>
            <w:r w:rsidR="006A4BDB">
              <w:rPr>
                <w:lang w:val="da-DK"/>
              </w:rPr>
              <w:t xml:space="preserve">  </w:t>
            </w:r>
            <w:r w:rsidR="00DE3650" w:rsidRPr="00DE3650">
              <w:rPr>
                <w:lang w:val="da-DK"/>
              </w:rPr>
              <w:t xml:space="preserve"> </w:t>
            </w:r>
            <w:r w:rsidR="00DE3650">
              <w:rPr>
                <w:lang w:val="da-DK"/>
              </w:rPr>
              <w:t>(=</w:t>
            </w:r>
            <w:r w:rsidR="003122C8">
              <w:rPr>
                <w:lang w:val="da-DK"/>
              </w:rPr>
              <w:t xml:space="preserve"> </w:t>
            </w:r>
            <w:r w:rsidR="00DE3650">
              <w:rPr>
                <w:lang w:val="da-DK"/>
              </w:rPr>
              <w:t>vann:usageNote)</w:t>
            </w:r>
            <w:r w:rsidR="00DE3650" w:rsidRPr="00DE3650">
              <w:rPr>
                <w:lang w:val="da-DK"/>
              </w:rPr>
              <w:t xml:space="preserve"> </w:t>
            </w:r>
          </w:p>
        </w:tc>
        <w:tc>
          <w:tcPr>
            <w:tcW w:w="1843" w:type="dxa"/>
          </w:tcPr>
          <w:p w14:paraId="245C329D" w14:textId="77777777" w:rsidR="003D2769" w:rsidRPr="004E0787" w:rsidRDefault="003D2769" w:rsidP="003D2769">
            <w:pPr>
              <w:ind w:left="0" w:firstLine="0"/>
              <w:jc w:val="center"/>
            </w:pPr>
          </w:p>
        </w:tc>
        <w:tc>
          <w:tcPr>
            <w:tcW w:w="1836" w:type="dxa"/>
          </w:tcPr>
          <w:p w14:paraId="000E6CD5" w14:textId="77777777" w:rsidR="003D2769" w:rsidRPr="004E0787" w:rsidRDefault="003D2769" w:rsidP="003D2769">
            <w:pPr>
              <w:ind w:left="0" w:firstLine="0"/>
              <w:jc w:val="center"/>
            </w:pPr>
          </w:p>
        </w:tc>
      </w:tr>
      <w:tr w:rsidR="003D2769" w:rsidRPr="004E0787" w14:paraId="5AEF80FF" w14:textId="77777777" w:rsidTr="003122C8">
        <w:tc>
          <w:tcPr>
            <w:tcW w:w="4531" w:type="dxa"/>
          </w:tcPr>
          <w:p w14:paraId="5E9B1898" w14:textId="77777777" w:rsidR="003D2769" w:rsidRPr="004E0787" w:rsidRDefault="003D2769" w:rsidP="005626EB">
            <w:pPr>
              <w:pStyle w:val="smt"/>
              <w:ind w:left="0" w:firstLine="0"/>
            </w:pPr>
            <w:r w:rsidRPr="004E0787">
              <w:t>Eksempel</w:t>
            </w:r>
            <w:r w:rsidR="00CA3270">
              <w:t xml:space="preserve">  </w:t>
            </w:r>
            <w:r w:rsidR="006A4BDB">
              <w:t xml:space="preserve">  </w:t>
            </w:r>
            <w:r w:rsidR="00CA3270">
              <w:t xml:space="preserve"> (=</w:t>
            </w:r>
            <w:r w:rsidR="003122C8">
              <w:t xml:space="preserve"> </w:t>
            </w:r>
            <w:r w:rsidR="00CA3270">
              <w:t>skos:example)</w:t>
            </w:r>
          </w:p>
        </w:tc>
        <w:tc>
          <w:tcPr>
            <w:tcW w:w="1843" w:type="dxa"/>
          </w:tcPr>
          <w:p w14:paraId="7F0B5E4D" w14:textId="77777777" w:rsidR="003D2769" w:rsidRPr="004E0787" w:rsidRDefault="003D2769" w:rsidP="003D2769">
            <w:pPr>
              <w:ind w:left="0" w:firstLine="0"/>
              <w:jc w:val="center"/>
            </w:pPr>
          </w:p>
        </w:tc>
        <w:tc>
          <w:tcPr>
            <w:tcW w:w="1836" w:type="dxa"/>
          </w:tcPr>
          <w:p w14:paraId="722D9D11" w14:textId="77777777" w:rsidR="003D2769" w:rsidRPr="004E0787" w:rsidRDefault="003D2769" w:rsidP="003D2769">
            <w:pPr>
              <w:ind w:left="0" w:firstLine="0"/>
              <w:jc w:val="center"/>
            </w:pPr>
          </w:p>
        </w:tc>
      </w:tr>
    </w:tbl>
    <w:p w14:paraId="31349F2A" w14:textId="77777777" w:rsidR="005626EB" w:rsidRDefault="005626EB" w:rsidP="005626EB"/>
    <w:p w14:paraId="4ACAD0A5" w14:textId="77777777" w:rsidR="001971A9" w:rsidRDefault="0016609B" w:rsidP="005626EB">
      <w:r>
        <w:t>Følgende metadata anvendes kun til beskrivelse af egenskaber:</w:t>
      </w:r>
    </w:p>
    <w:p w14:paraId="61B3213B" w14:textId="77777777" w:rsidR="0016609B" w:rsidRDefault="0016609B" w:rsidP="005626EB"/>
    <w:tbl>
      <w:tblPr>
        <w:tblStyle w:val="Tabel-Gitter"/>
        <w:tblW w:w="0" w:type="auto"/>
        <w:tblLook w:val="04A0" w:firstRow="1" w:lastRow="0" w:firstColumn="1" w:lastColumn="0" w:noHBand="0" w:noVBand="1"/>
      </w:tblPr>
      <w:tblGrid>
        <w:gridCol w:w="4531"/>
        <w:gridCol w:w="1839"/>
        <w:gridCol w:w="1840"/>
      </w:tblGrid>
      <w:tr w:rsidR="003D2769" w:rsidRPr="00947DED" w14:paraId="329D626F" w14:textId="77777777" w:rsidTr="003122C8">
        <w:tc>
          <w:tcPr>
            <w:tcW w:w="4531" w:type="dxa"/>
          </w:tcPr>
          <w:p w14:paraId="300EC5BA" w14:textId="77777777" w:rsidR="003D2769" w:rsidRPr="00AF41DE" w:rsidRDefault="003D2769" w:rsidP="00AF41DE">
            <w:pPr>
              <w:pStyle w:val="smt"/>
              <w:ind w:left="0" w:firstLine="0"/>
              <w:rPr>
                <w:b/>
                <w:lang w:val="da-DK"/>
              </w:rPr>
            </w:pPr>
          </w:p>
        </w:tc>
        <w:tc>
          <w:tcPr>
            <w:tcW w:w="1839" w:type="dxa"/>
          </w:tcPr>
          <w:p w14:paraId="41C43C9F" w14:textId="77777777" w:rsidR="003D2769" w:rsidRPr="00AF41DE" w:rsidRDefault="0017697D" w:rsidP="00015ECA">
            <w:pPr>
              <w:ind w:left="0" w:firstLine="0"/>
              <w:jc w:val="center"/>
              <w:rPr>
                <w:rFonts w:ascii="Arial" w:hAnsi="Arial" w:cs="Arial"/>
                <w:b/>
                <w:sz w:val="18"/>
                <w:szCs w:val="18"/>
                <w:lang w:val="en-US"/>
              </w:rPr>
            </w:pPr>
            <w:r w:rsidRPr="00AF41DE">
              <w:rPr>
                <w:rFonts w:ascii="Arial" w:hAnsi="Arial" w:cs="Arial"/>
                <w:b/>
                <w:sz w:val="18"/>
                <w:szCs w:val="18"/>
                <w:lang w:val="en-US"/>
              </w:rPr>
              <w:t>Vokabular</w:t>
            </w:r>
          </w:p>
        </w:tc>
        <w:tc>
          <w:tcPr>
            <w:tcW w:w="1840" w:type="dxa"/>
          </w:tcPr>
          <w:p w14:paraId="2056879D" w14:textId="77777777" w:rsidR="003D2769" w:rsidRPr="00AF41DE" w:rsidRDefault="003D2769" w:rsidP="0017697D">
            <w:pPr>
              <w:jc w:val="center"/>
              <w:rPr>
                <w:rFonts w:ascii="Arial" w:hAnsi="Arial" w:cs="Arial"/>
                <w:b/>
                <w:sz w:val="18"/>
                <w:szCs w:val="18"/>
                <w:lang w:val="en-US"/>
              </w:rPr>
            </w:pPr>
            <w:r w:rsidRPr="00AF41DE">
              <w:rPr>
                <w:rFonts w:ascii="Arial" w:hAnsi="Arial" w:cs="Arial"/>
                <w:b/>
                <w:sz w:val="18"/>
                <w:szCs w:val="18"/>
                <w:lang w:val="en-US"/>
              </w:rPr>
              <w:t>Profil</w:t>
            </w:r>
          </w:p>
        </w:tc>
      </w:tr>
      <w:tr w:rsidR="003D2769" w:rsidRPr="004E0787" w14:paraId="72168014" w14:textId="77777777" w:rsidTr="003122C8">
        <w:tc>
          <w:tcPr>
            <w:tcW w:w="4531" w:type="dxa"/>
          </w:tcPr>
          <w:p w14:paraId="5AD61257" w14:textId="77777777" w:rsidR="003D2769" w:rsidRPr="004E0787" w:rsidRDefault="003D2769" w:rsidP="00015ECA">
            <w:pPr>
              <w:pStyle w:val="smt"/>
              <w:ind w:left="0" w:firstLine="0"/>
            </w:pPr>
            <w:r w:rsidRPr="004E0787">
              <w:t>Underegenskab af</w:t>
            </w:r>
            <w:r w:rsidR="0017697D">
              <w:t xml:space="preserve">     (=</w:t>
            </w:r>
            <w:r w:rsidR="003122C8">
              <w:t xml:space="preserve"> </w:t>
            </w:r>
            <w:r w:rsidR="0017697D">
              <w:t>rdfs:subPropertyOf)</w:t>
            </w:r>
          </w:p>
        </w:tc>
        <w:tc>
          <w:tcPr>
            <w:tcW w:w="1839" w:type="dxa"/>
          </w:tcPr>
          <w:p w14:paraId="618A8186" w14:textId="77777777" w:rsidR="003D2769" w:rsidRPr="004E0787" w:rsidRDefault="003D2769" w:rsidP="00015ECA">
            <w:pPr>
              <w:ind w:left="0" w:firstLine="0"/>
              <w:jc w:val="center"/>
            </w:pPr>
          </w:p>
        </w:tc>
        <w:tc>
          <w:tcPr>
            <w:tcW w:w="1840" w:type="dxa"/>
          </w:tcPr>
          <w:p w14:paraId="1997DD6E" w14:textId="77777777" w:rsidR="003D2769" w:rsidRPr="004E0787" w:rsidRDefault="003D2769" w:rsidP="00015ECA">
            <w:pPr>
              <w:ind w:left="0" w:firstLine="0"/>
              <w:jc w:val="center"/>
            </w:pPr>
          </w:p>
        </w:tc>
      </w:tr>
      <w:tr w:rsidR="003D2769" w:rsidRPr="004E0787" w14:paraId="393781EC" w14:textId="77777777" w:rsidTr="003122C8">
        <w:tc>
          <w:tcPr>
            <w:tcW w:w="4531" w:type="dxa"/>
          </w:tcPr>
          <w:p w14:paraId="643C652B" w14:textId="77777777" w:rsidR="003D2769" w:rsidRPr="004E0787" w:rsidRDefault="003D2769" w:rsidP="00015ECA">
            <w:pPr>
              <w:pStyle w:val="smt"/>
              <w:ind w:left="0" w:firstLine="0"/>
            </w:pPr>
            <w:r>
              <w:t>Modsatrettet egenskab</w:t>
            </w:r>
            <w:r w:rsidR="0017697D">
              <w:t xml:space="preserve">     (=</w:t>
            </w:r>
            <w:r w:rsidR="003122C8">
              <w:t xml:space="preserve"> </w:t>
            </w:r>
            <w:r w:rsidR="0017697D">
              <w:t>owl:inverseOf)</w:t>
            </w:r>
          </w:p>
        </w:tc>
        <w:tc>
          <w:tcPr>
            <w:tcW w:w="1839" w:type="dxa"/>
          </w:tcPr>
          <w:p w14:paraId="7C01FDA8" w14:textId="77777777" w:rsidR="003D2769" w:rsidRPr="004E0787" w:rsidRDefault="003D2769" w:rsidP="00015ECA">
            <w:pPr>
              <w:ind w:left="0" w:firstLine="0"/>
              <w:jc w:val="center"/>
            </w:pPr>
          </w:p>
        </w:tc>
        <w:tc>
          <w:tcPr>
            <w:tcW w:w="1840" w:type="dxa"/>
          </w:tcPr>
          <w:p w14:paraId="736D0A78" w14:textId="77777777" w:rsidR="003D2769" w:rsidRPr="004E0787" w:rsidRDefault="003D2769" w:rsidP="00015ECA">
            <w:pPr>
              <w:ind w:left="0" w:firstLine="0"/>
              <w:jc w:val="center"/>
            </w:pPr>
          </w:p>
        </w:tc>
      </w:tr>
      <w:tr w:rsidR="003D2769" w:rsidRPr="005A5A93" w14:paraId="584C912E" w14:textId="77777777" w:rsidTr="003122C8">
        <w:tc>
          <w:tcPr>
            <w:tcW w:w="4531" w:type="dxa"/>
          </w:tcPr>
          <w:p w14:paraId="21801CF8" w14:textId="77777777" w:rsidR="003D2769" w:rsidRPr="00A05776" w:rsidRDefault="003D2769" w:rsidP="0017697D">
            <w:pPr>
              <w:pStyle w:val="smt"/>
              <w:ind w:left="357"/>
            </w:pPr>
            <w:r w:rsidRPr="00A05776">
              <w:t>Ækvivalent egenskab</w:t>
            </w:r>
            <w:r w:rsidR="0017697D">
              <w:t xml:space="preserve">     (=</w:t>
            </w:r>
            <w:r w:rsidR="003122C8">
              <w:t xml:space="preserve"> </w:t>
            </w:r>
            <w:r w:rsidR="0017697D">
              <w:t>owl:</w:t>
            </w:r>
            <w:r w:rsidR="0017697D" w:rsidRPr="0017697D">
              <w:t>equivalentProperty)</w:t>
            </w:r>
          </w:p>
        </w:tc>
        <w:tc>
          <w:tcPr>
            <w:tcW w:w="1839" w:type="dxa"/>
          </w:tcPr>
          <w:p w14:paraId="4AE40E97" w14:textId="77777777" w:rsidR="003D2769" w:rsidRPr="003B717D" w:rsidRDefault="003D2769" w:rsidP="00015ECA">
            <w:pPr>
              <w:ind w:left="0" w:firstLine="0"/>
              <w:jc w:val="center"/>
              <w:rPr>
                <w:rFonts w:ascii="Arial" w:hAnsi="Arial" w:cs="Arial"/>
                <w:sz w:val="18"/>
                <w:szCs w:val="18"/>
              </w:rPr>
            </w:pPr>
          </w:p>
        </w:tc>
        <w:tc>
          <w:tcPr>
            <w:tcW w:w="1840" w:type="dxa"/>
          </w:tcPr>
          <w:p w14:paraId="2A108F0C" w14:textId="77777777" w:rsidR="003D2769" w:rsidRPr="003B717D" w:rsidRDefault="003D2769" w:rsidP="00015ECA">
            <w:pPr>
              <w:ind w:left="0" w:firstLine="0"/>
              <w:jc w:val="center"/>
              <w:rPr>
                <w:rFonts w:ascii="Arial" w:hAnsi="Arial" w:cs="Arial"/>
                <w:sz w:val="18"/>
                <w:szCs w:val="18"/>
              </w:rPr>
            </w:pPr>
          </w:p>
        </w:tc>
      </w:tr>
      <w:tr w:rsidR="003D2769" w:rsidRPr="004E0787" w14:paraId="4B26E1ED" w14:textId="77777777" w:rsidTr="003122C8">
        <w:tc>
          <w:tcPr>
            <w:tcW w:w="4531" w:type="dxa"/>
          </w:tcPr>
          <w:p w14:paraId="0C6A790A" w14:textId="77777777" w:rsidR="003D2769" w:rsidRPr="004E0787" w:rsidRDefault="003D2769" w:rsidP="00015ECA">
            <w:pPr>
              <w:pStyle w:val="smt"/>
              <w:ind w:left="0" w:firstLine="0"/>
            </w:pPr>
            <w:r w:rsidRPr="004E0787">
              <w:t>Domæne</w:t>
            </w:r>
            <w:r w:rsidR="003122C8">
              <w:t xml:space="preserve">     (= rdfs:domain)</w:t>
            </w:r>
          </w:p>
        </w:tc>
        <w:tc>
          <w:tcPr>
            <w:tcW w:w="1839" w:type="dxa"/>
          </w:tcPr>
          <w:p w14:paraId="6BB23A9D" w14:textId="77777777" w:rsidR="003D2769" w:rsidRPr="004E0787" w:rsidRDefault="003D2769" w:rsidP="00015ECA">
            <w:pPr>
              <w:ind w:left="0" w:firstLine="0"/>
              <w:jc w:val="center"/>
            </w:pPr>
          </w:p>
        </w:tc>
        <w:tc>
          <w:tcPr>
            <w:tcW w:w="1840" w:type="dxa"/>
          </w:tcPr>
          <w:p w14:paraId="2F7F8BE7" w14:textId="77777777" w:rsidR="003D2769" w:rsidRPr="004E0787" w:rsidRDefault="003D2769" w:rsidP="00015ECA">
            <w:pPr>
              <w:ind w:left="0" w:firstLine="0"/>
              <w:jc w:val="center"/>
            </w:pPr>
          </w:p>
        </w:tc>
      </w:tr>
      <w:tr w:rsidR="003D2769" w:rsidRPr="004E0787" w14:paraId="5F01F080" w14:textId="77777777" w:rsidTr="003122C8">
        <w:tc>
          <w:tcPr>
            <w:tcW w:w="4531" w:type="dxa"/>
          </w:tcPr>
          <w:p w14:paraId="2DB6261A" w14:textId="77777777" w:rsidR="003D2769" w:rsidRPr="004E0787" w:rsidRDefault="003D2769" w:rsidP="00015ECA">
            <w:pPr>
              <w:pStyle w:val="smt"/>
              <w:ind w:left="0" w:firstLine="0"/>
            </w:pPr>
            <w:r w:rsidRPr="004E0787">
              <w:t>Udfaldsrum</w:t>
            </w:r>
            <w:r w:rsidR="003122C8">
              <w:t xml:space="preserve">     (= rdfs:range)</w:t>
            </w:r>
          </w:p>
        </w:tc>
        <w:tc>
          <w:tcPr>
            <w:tcW w:w="1839" w:type="dxa"/>
          </w:tcPr>
          <w:p w14:paraId="3FE08797" w14:textId="77777777" w:rsidR="003D2769" w:rsidRPr="004E0787" w:rsidRDefault="003D2769" w:rsidP="00015ECA">
            <w:pPr>
              <w:ind w:left="0" w:firstLine="0"/>
              <w:jc w:val="center"/>
            </w:pPr>
          </w:p>
        </w:tc>
        <w:tc>
          <w:tcPr>
            <w:tcW w:w="1840" w:type="dxa"/>
          </w:tcPr>
          <w:p w14:paraId="23BE8506" w14:textId="77777777" w:rsidR="003D2769" w:rsidRPr="004E0787" w:rsidRDefault="003D2769" w:rsidP="00015ECA">
            <w:pPr>
              <w:ind w:left="0" w:firstLine="0"/>
              <w:jc w:val="center"/>
            </w:pPr>
          </w:p>
        </w:tc>
      </w:tr>
      <w:tr w:rsidR="003D2769" w:rsidRPr="004E0787" w14:paraId="645018A2" w14:textId="77777777" w:rsidTr="003122C8">
        <w:tc>
          <w:tcPr>
            <w:tcW w:w="4531" w:type="dxa"/>
          </w:tcPr>
          <w:p w14:paraId="6874369D" w14:textId="77777777" w:rsidR="003D2769" w:rsidRPr="004E0787" w:rsidRDefault="003D2769" w:rsidP="00015ECA">
            <w:pPr>
              <w:pStyle w:val="smt"/>
              <w:ind w:left="0" w:firstLine="0"/>
            </w:pPr>
            <w:r>
              <w:t>Multiplicitet</w:t>
            </w:r>
            <w:r w:rsidR="003122C8">
              <w:t xml:space="preserve">     (=</w:t>
            </w:r>
            <w:r w:rsidR="0016609B">
              <w:t xml:space="preserve"> sh:minCount  og/eller  sh:maxCount)</w:t>
            </w:r>
          </w:p>
        </w:tc>
        <w:tc>
          <w:tcPr>
            <w:tcW w:w="1839" w:type="dxa"/>
            <w:shd w:val="clear" w:color="auto" w:fill="D9D9D9" w:themeFill="background1" w:themeFillShade="D9"/>
          </w:tcPr>
          <w:p w14:paraId="4D601640" w14:textId="77777777" w:rsidR="003D2769" w:rsidRPr="004E0787" w:rsidRDefault="003D2769" w:rsidP="00015ECA">
            <w:pPr>
              <w:ind w:left="0" w:firstLine="0"/>
              <w:jc w:val="center"/>
            </w:pPr>
          </w:p>
        </w:tc>
        <w:tc>
          <w:tcPr>
            <w:tcW w:w="1840" w:type="dxa"/>
          </w:tcPr>
          <w:p w14:paraId="7A4280B2" w14:textId="77777777" w:rsidR="003D2769" w:rsidRPr="004E0787" w:rsidRDefault="003D2769" w:rsidP="00015ECA">
            <w:pPr>
              <w:ind w:left="0" w:firstLine="0"/>
              <w:jc w:val="center"/>
            </w:pPr>
          </w:p>
        </w:tc>
      </w:tr>
    </w:tbl>
    <w:p w14:paraId="6FCDF550" w14:textId="77777777" w:rsidR="003D2769" w:rsidRDefault="003D2769" w:rsidP="005626EB"/>
    <w:p w14:paraId="4B48DE92" w14:textId="77777777" w:rsidR="00FD4D89" w:rsidRDefault="00FD4D89" w:rsidP="00FD4D89">
      <w:r>
        <w:t>Følgende metadata anvendes kun til beskrivelse af klasser:</w:t>
      </w:r>
    </w:p>
    <w:p w14:paraId="458F5F14" w14:textId="77777777" w:rsidR="00FD4D89" w:rsidRDefault="00FD4D89" w:rsidP="005626EB"/>
    <w:tbl>
      <w:tblPr>
        <w:tblStyle w:val="Tabel-Gitter"/>
        <w:tblW w:w="0" w:type="auto"/>
        <w:tblLook w:val="04A0" w:firstRow="1" w:lastRow="0" w:firstColumn="1" w:lastColumn="0" w:noHBand="0" w:noVBand="1"/>
      </w:tblPr>
      <w:tblGrid>
        <w:gridCol w:w="4531"/>
        <w:gridCol w:w="1839"/>
        <w:gridCol w:w="1840"/>
      </w:tblGrid>
      <w:tr w:rsidR="00FD4D89" w:rsidRPr="00947DED" w14:paraId="1FE8BC89" w14:textId="77777777" w:rsidTr="00015ECA">
        <w:tc>
          <w:tcPr>
            <w:tcW w:w="4531" w:type="dxa"/>
          </w:tcPr>
          <w:p w14:paraId="283F6C84" w14:textId="77777777" w:rsidR="00FD4D89" w:rsidRPr="00AF41DE" w:rsidRDefault="00FD4D89" w:rsidP="00AF41DE">
            <w:pPr>
              <w:pStyle w:val="smt"/>
              <w:ind w:left="0" w:firstLine="0"/>
              <w:rPr>
                <w:b/>
                <w:lang w:val="da-DK"/>
              </w:rPr>
            </w:pPr>
          </w:p>
        </w:tc>
        <w:tc>
          <w:tcPr>
            <w:tcW w:w="1839" w:type="dxa"/>
          </w:tcPr>
          <w:p w14:paraId="2432CD29" w14:textId="77777777" w:rsidR="00FD4D89" w:rsidRPr="00AF41DE" w:rsidRDefault="00FD4D89" w:rsidP="00015ECA">
            <w:pPr>
              <w:ind w:left="0" w:firstLine="0"/>
              <w:jc w:val="center"/>
              <w:rPr>
                <w:rFonts w:ascii="Arial" w:hAnsi="Arial" w:cs="Arial"/>
                <w:b/>
                <w:sz w:val="18"/>
                <w:szCs w:val="18"/>
                <w:lang w:val="en-US"/>
              </w:rPr>
            </w:pPr>
            <w:r w:rsidRPr="00AF41DE">
              <w:rPr>
                <w:rFonts w:ascii="Arial" w:hAnsi="Arial" w:cs="Arial"/>
                <w:b/>
                <w:sz w:val="18"/>
                <w:szCs w:val="18"/>
                <w:lang w:val="en-US"/>
              </w:rPr>
              <w:t>Vokabular</w:t>
            </w:r>
          </w:p>
        </w:tc>
        <w:tc>
          <w:tcPr>
            <w:tcW w:w="1840" w:type="dxa"/>
          </w:tcPr>
          <w:p w14:paraId="4BF56321" w14:textId="77777777" w:rsidR="00FD4D89" w:rsidRPr="00AF41DE" w:rsidRDefault="00FD4D89" w:rsidP="00015ECA">
            <w:pPr>
              <w:jc w:val="center"/>
              <w:rPr>
                <w:rFonts w:ascii="Arial" w:hAnsi="Arial" w:cs="Arial"/>
                <w:b/>
                <w:sz w:val="18"/>
                <w:szCs w:val="18"/>
                <w:lang w:val="en-US"/>
              </w:rPr>
            </w:pPr>
            <w:r w:rsidRPr="00AF41DE">
              <w:rPr>
                <w:rFonts w:ascii="Arial" w:hAnsi="Arial" w:cs="Arial"/>
                <w:b/>
                <w:sz w:val="18"/>
                <w:szCs w:val="18"/>
                <w:lang w:val="en-US"/>
              </w:rPr>
              <w:t>Profil</w:t>
            </w:r>
          </w:p>
        </w:tc>
      </w:tr>
      <w:tr w:rsidR="00FD4D89" w:rsidRPr="004E0787" w14:paraId="4B77FEC8" w14:textId="77777777" w:rsidTr="00015ECA">
        <w:tc>
          <w:tcPr>
            <w:tcW w:w="4531" w:type="dxa"/>
          </w:tcPr>
          <w:p w14:paraId="3E959B8D" w14:textId="77777777" w:rsidR="00FD4D89" w:rsidRPr="004E0787" w:rsidRDefault="00FD4D89" w:rsidP="00FD4D89">
            <w:pPr>
              <w:pStyle w:val="smt"/>
              <w:ind w:left="0" w:firstLine="0"/>
            </w:pPr>
            <w:r w:rsidRPr="004E0787">
              <w:t>Under</w:t>
            </w:r>
            <w:r>
              <w:t>klasse</w:t>
            </w:r>
            <w:r w:rsidRPr="004E0787">
              <w:t xml:space="preserve"> af</w:t>
            </w:r>
            <w:r>
              <w:t xml:space="preserve">     (= rdfs:subClassOf)</w:t>
            </w:r>
          </w:p>
        </w:tc>
        <w:tc>
          <w:tcPr>
            <w:tcW w:w="1839" w:type="dxa"/>
          </w:tcPr>
          <w:p w14:paraId="0C7D4A84" w14:textId="77777777" w:rsidR="00FD4D89" w:rsidRPr="004E0787" w:rsidRDefault="00FD4D89" w:rsidP="00015ECA">
            <w:pPr>
              <w:ind w:left="0" w:firstLine="0"/>
              <w:jc w:val="center"/>
            </w:pPr>
          </w:p>
        </w:tc>
        <w:tc>
          <w:tcPr>
            <w:tcW w:w="1840" w:type="dxa"/>
          </w:tcPr>
          <w:p w14:paraId="3DA058B5" w14:textId="77777777" w:rsidR="00FD4D89" w:rsidRPr="004E0787" w:rsidRDefault="00FD4D89" w:rsidP="00015ECA">
            <w:pPr>
              <w:ind w:left="0" w:firstLine="0"/>
              <w:jc w:val="center"/>
            </w:pPr>
          </w:p>
        </w:tc>
      </w:tr>
      <w:tr w:rsidR="00FD4D89" w:rsidRPr="005A5A93" w14:paraId="4D08C4BC" w14:textId="77777777" w:rsidTr="00015ECA">
        <w:tc>
          <w:tcPr>
            <w:tcW w:w="4531" w:type="dxa"/>
          </w:tcPr>
          <w:p w14:paraId="55760F21" w14:textId="77777777" w:rsidR="00FD4D89" w:rsidRPr="00A05776" w:rsidRDefault="00FD4D89" w:rsidP="00FD4D89">
            <w:pPr>
              <w:pStyle w:val="smt"/>
              <w:ind w:left="357"/>
            </w:pPr>
            <w:r w:rsidRPr="00A05776">
              <w:t xml:space="preserve">Ækvivalent </w:t>
            </w:r>
            <w:r>
              <w:t>klasse     (= owl:</w:t>
            </w:r>
            <w:r w:rsidRPr="0017697D">
              <w:t>equivalent</w:t>
            </w:r>
            <w:r>
              <w:t>Class</w:t>
            </w:r>
            <w:r w:rsidRPr="0017697D">
              <w:t>)</w:t>
            </w:r>
          </w:p>
        </w:tc>
        <w:tc>
          <w:tcPr>
            <w:tcW w:w="1839" w:type="dxa"/>
          </w:tcPr>
          <w:p w14:paraId="2D2F41FA" w14:textId="77777777" w:rsidR="00FD4D89" w:rsidRPr="003B717D" w:rsidRDefault="00FD4D89" w:rsidP="00015ECA">
            <w:pPr>
              <w:ind w:left="0" w:firstLine="0"/>
              <w:jc w:val="center"/>
              <w:rPr>
                <w:rFonts w:ascii="Arial" w:hAnsi="Arial" w:cs="Arial"/>
                <w:sz w:val="18"/>
                <w:szCs w:val="18"/>
              </w:rPr>
            </w:pPr>
          </w:p>
        </w:tc>
        <w:tc>
          <w:tcPr>
            <w:tcW w:w="1840" w:type="dxa"/>
          </w:tcPr>
          <w:p w14:paraId="0902D742" w14:textId="77777777" w:rsidR="00FD4D89" w:rsidRPr="003B717D" w:rsidRDefault="00FD4D89" w:rsidP="00015ECA">
            <w:pPr>
              <w:ind w:left="0" w:firstLine="0"/>
              <w:jc w:val="center"/>
              <w:rPr>
                <w:rFonts w:ascii="Arial" w:hAnsi="Arial" w:cs="Arial"/>
                <w:sz w:val="18"/>
                <w:szCs w:val="18"/>
              </w:rPr>
            </w:pPr>
          </w:p>
        </w:tc>
      </w:tr>
    </w:tbl>
    <w:p w14:paraId="64703E41" w14:textId="77777777" w:rsidR="00FD4D89" w:rsidRDefault="00FD4D89" w:rsidP="005626EB"/>
    <w:tbl>
      <w:tblPr>
        <w:tblStyle w:val="Tabel-Gitter"/>
        <w:tblW w:w="0" w:type="auto"/>
        <w:tblBorders>
          <w:insideH w:val="none" w:sz="0" w:space="0" w:color="auto"/>
        </w:tblBorders>
        <w:shd w:val="clear" w:color="auto" w:fill="FFFFCC"/>
        <w:tblLook w:val="04A0" w:firstRow="1" w:lastRow="0" w:firstColumn="1" w:lastColumn="0" w:noHBand="0" w:noVBand="1"/>
      </w:tblPr>
      <w:tblGrid>
        <w:gridCol w:w="8210"/>
      </w:tblGrid>
      <w:tr w:rsidR="00FD4D89" w14:paraId="4D1BC957" w14:textId="77777777" w:rsidTr="00015ECA">
        <w:tc>
          <w:tcPr>
            <w:tcW w:w="8210" w:type="dxa"/>
            <w:shd w:val="clear" w:color="auto" w:fill="FFFFCC"/>
          </w:tcPr>
          <w:p w14:paraId="41113B46" w14:textId="77777777" w:rsidR="00FD4D89" w:rsidRPr="00F56C55" w:rsidRDefault="00FD4D89" w:rsidP="00FD4D89">
            <w:pPr>
              <w:pStyle w:val="smt"/>
              <w:ind w:left="0" w:firstLine="0"/>
              <w:rPr>
                <w:b/>
                <w:sz w:val="20"/>
                <w:szCs w:val="20"/>
                <w:lang w:val="da-DK"/>
              </w:rPr>
            </w:pPr>
            <w:r>
              <w:rPr>
                <w:b/>
                <w:sz w:val="20"/>
                <w:szCs w:val="20"/>
                <w:lang w:val="da-DK"/>
              </w:rPr>
              <w:t>rdfs:isDefinedBy</w:t>
            </w:r>
          </w:p>
        </w:tc>
      </w:tr>
      <w:tr w:rsidR="00FD4D89" w14:paraId="51C61F91" w14:textId="77777777" w:rsidTr="00015ECA">
        <w:tc>
          <w:tcPr>
            <w:tcW w:w="8210" w:type="dxa"/>
            <w:shd w:val="clear" w:color="auto" w:fill="FFFFCC"/>
          </w:tcPr>
          <w:p w14:paraId="3E07F170" w14:textId="77777777" w:rsidR="00FD4D89" w:rsidRPr="002B2755" w:rsidRDefault="00FD4D89" w:rsidP="00FD4D89">
            <w:pPr>
              <w:pStyle w:val="smt"/>
              <w:ind w:left="0" w:firstLine="0"/>
              <w:rPr>
                <w:lang w:val="da-DK"/>
              </w:rPr>
            </w:pPr>
            <w:r>
              <w:rPr>
                <w:lang w:val="da-DK"/>
              </w:rPr>
              <w:t xml:space="preserve">Det er god praksis at angive hvor et element har sin oprindelige definition fra. Dette angives oftest ved brug af metadata-egenskaben </w:t>
            </w:r>
            <w:r w:rsidRPr="00FD4D89">
              <w:rPr>
                <w:rFonts w:ascii="Courier New" w:hAnsi="Courier New" w:cs="Courier New"/>
                <w:lang w:val="da-DK"/>
              </w:rPr>
              <w:t>rdfs:isDefinedBy</w:t>
            </w:r>
            <w:r>
              <w:rPr>
                <w:lang w:val="da-DK"/>
              </w:rPr>
              <w:t>. Da ’isDefinedBy’ reelt blot angiver navneområdet for elementet – og derfor kan findes ved at følge dette – så er den oplysning af undladt i anvendelsesprofilen.</w:t>
            </w:r>
          </w:p>
        </w:tc>
      </w:tr>
    </w:tbl>
    <w:p w14:paraId="38B5DB43" w14:textId="2714CA10" w:rsidR="00EF604D" w:rsidRDefault="00EF604D" w:rsidP="005626EB"/>
    <w:p w14:paraId="7FBECC84" w14:textId="3D745384" w:rsidR="00FD4D89" w:rsidRPr="00ED025F" w:rsidRDefault="00945443" w:rsidP="00ED025F">
      <w:pPr>
        <w:pStyle w:val="Overskrift2"/>
      </w:pPr>
      <w:bookmarkStart w:id="9" w:name="_Toc193101195"/>
      <w:r w:rsidRPr="00ED025F">
        <w:t>Eksempler i dokumentet</w:t>
      </w:r>
      <w:bookmarkEnd w:id="9"/>
    </w:p>
    <w:p w14:paraId="44666F8E" w14:textId="19E7EFE1" w:rsidR="005D5AA7" w:rsidRDefault="005D5AA7" w:rsidP="00ED025F">
      <w:r>
        <w:t xml:space="preserve">Gennem dokumentet eksemplificeres profilens enkelte dele med eksempler. Eksemplerne har taget åbent tilgængelige data fra en eksisterende organisation og brugt dem til at vise en mulig udgave af en specifik del af profilen. </w:t>
      </w:r>
      <w:r w:rsidR="001F2A68">
        <w:t>De anvendte data er hentet fra Tønder Kommunes hjemmeside og er tolket efter bedste evne. Eksemplerne er ikke koordineret med kommunen.</w:t>
      </w:r>
    </w:p>
    <w:p w14:paraId="2A27561F" w14:textId="67347D99" w:rsidR="005D5AA7" w:rsidRDefault="00070E2A" w:rsidP="00ED025F">
      <w:r>
        <w:t xml:space="preserve">Ved hvert eksempel viser et diagram hvad der beskrives i koden og den efterfølgende JSON-LD-kode viser hvordan eksemplet kunne se ud. </w:t>
      </w:r>
    </w:p>
    <w:p w14:paraId="5553C449" w14:textId="77777777" w:rsidR="00070E2A" w:rsidRDefault="00070E2A" w:rsidP="00ED025F">
      <w:r>
        <w:t xml:space="preserve">Som nævnt tidlige er basisprofilen defineret med RDF som fundament. RDF kan udtrykkes i en bred vifte af konkrete formater, der så kan bruges eksempelvis til udveksling af data mellem it-systemer. Til eksemplerne er et RDF JSON-format anvendt, JSON-LD. JSO-LD er JSON og bør derfor kunne genkendes af alle der tidligere har set eller anvendt JSON. </w:t>
      </w:r>
    </w:p>
    <w:p w14:paraId="3368A594" w14:textId="53EF119F" w:rsidR="00070E2A" w:rsidRDefault="00070E2A" w:rsidP="00ED025F">
      <w:r>
        <w:t>JSON-LD tilføjer en mapning til RDF ved hjælp af en såkaldt ’context’. For at gøre de enkelte eksempler lettere at læse er denne context-del undladt i de enkelte eksempler.</w:t>
      </w:r>
      <w:r w:rsidR="001F2A68">
        <w:t xml:space="preserve"> Den samlede JSON-LD-graf med anvendte eksempler og context er derfor gengivet i ’Bilag </w:t>
      </w:r>
      <w:r w:rsidR="00EC0BC3">
        <w:t>J</w:t>
      </w:r>
      <w:r w:rsidR="001F2A68">
        <w:t xml:space="preserve"> – JSON-LD eksempelkode’.</w:t>
      </w:r>
    </w:p>
    <w:p w14:paraId="7478DD44" w14:textId="3BB7D634" w:rsidR="000D01A1" w:rsidRDefault="001F2A68" w:rsidP="00ED025F">
      <w:pPr>
        <w:rPr>
          <w:rFonts w:ascii="Arial" w:hAnsi="Arial" w:cs="Arial"/>
          <w:sz w:val="18"/>
          <w:szCs w:val="18"/>
        </w:rPr>
      </w:pPr>
      <w:r>
        <w:t xml:space="preserve">Eksemplerne kan ses data hentet fra et fiktivt it-system der leverer egne data i en form tilpasset basisprofil for organisation. </w:t>
      </w:r>
      <w:r w:rsidR="00ED025F">
        <w:t>D</w:t>
      </w:r>
      <w:r>
        <w:t xml:space="preserve">ata </w:t>
      </w:r>
      <w:r w:rsidR="00ED025F">
        <w:t xml:space="preserve">der skal fremstå som skabt i det fiktive system, er alle tildelt samme navnerum:  </w:t>
      </w:r>
      <w:hyperlink r:id="rId35" w:history="1">
        <w:r w:rsidR="00ED025F" w:rsidRPr="003F6446">
          <w:rPr>
            <w:rStyle w:val="Hyperlink"/>
            <w:rFonts w:ascii="Arial" w:hAnsi="Arial" w:cs="Arial"/>
            <w:sz w:val="18"/>
            <w:szCs w:val="18"/>
          </w:rPr>
          <w:t>https://data.gov.dk/model/profile/exampleorg/</w:t>
        </w:r>
      </w:hyperlink>
      <w:r w:rsidR="000D01A1">
        <w:rPr>
          <w:rFonts w:ascii="Arial" w:hAnsi="Arial" w:cs="Arial"/>
          <w:sz w:val="18"/>
          <w:szCs w:val="18"/>
        </w:rPr>
        <w:t xml:space="preserve"> </w:t>
      </w:r>
      <w:r w:rsidR="00ED025F" w:rsidRPr="00ED025F">
        <w:t xml:space="preserve"> der</w:t>
      </w:r>
      <w:r w:rsidR="00ED025F">
        <w:t xml:space="preserve"> anvender præfikset: ’xorg’.</w:t>
      </w:r>
    </w:p>
    <w:p w14:paraId="26D94CAF" w14:textId="77777777" w:rsidR="00511EE9" w:rsidRPr="002D7B82" w:rsidRDefault="00511EE9" w:rsidP="005626EB"/>
    <w:p w14:paraId="07C4A826" w14:textId="53FE4980" w:rsidR="00945443" w:rsidRPr="002D7B82" w:rsidRDefault="00945443">
      <w:r w:rsidRPr="002D7B82">
        <w:br w:type="page"/>
      </w:r>
    </w:p>
    <w:p w14:paraId="5F811F34" w14:textId="77777777" w:rsidR="00ED025F" w:rsidRDefault="00ED025F">
      <w:pPr>
        <w:rPr>
          <w:rFonts w:ascii="Arial" w:eastAsiaTheme="majorEastAsia" w:hAnsi="Arial" w:cstheme="majorBidi"/>
          <w:b/>
          <w:sz w:val="40"/>
          <w:szCs w:val="32"/>
        </w:rPr>
      </w:pPr>
      <w:r>
        <w:lastRenderedPageBreak/>
        <w:br w:type="page"/>
      </w:r>
    </w:p>
    <w:p w14:paraId="78CD3B50" w14:textId="6CA3B5C4" w:rsidR="00E862FD" w:rsidRDefault="00E862FD" w:rsidP="00E862FD">
      <w:pPr>
        <w:pStyle w:val="Overskrift1"/>
        <w:rPr>
          <w:rFonts w:cs="Times New Roman"/>
          <w:szCs w:val="48"/>
        </w:rPr>
      </w:pPr>
      <w:bookmarkStart w:id="10" w:name="_Toc193101196"/>
      <w:r>
        <w:lastRenderedPageBreak/>
        <w:t>Repræsentation af identifikatorer og referencer</w:t>
      </w:r>
      <w:bookmarkEnd w:id="10"/>
    </w:p>
    <w:p w14:paraId="74696DE9" w14:textId="77777777" w:rsidR="00AE362E" w:rsidRDefault="00E862FD" w:rsidP="00AE362E">
      <w:r>
        <w:t>It-systemer forvaltet og anvendt af danske offentlige organisationer anvender mange typer af koder. Enten til at identificerer et objekt i systemet eller som reference til et objekt – oftest eksternt i forhold til it-systemet.</w:t>
      </w:r>
    </w:p>
    <w:p w14:paraId="0BAA7B9C" w14:textId="77777777" w:rsidR="00AE362E" w:rsidRDefault="00E862FD" w:rsidP="00AE362E">
      <w:r>
        <w:t>I relation til organisationsbeskrivende data anvendes cvr-nummer, p-nummer og myndighedskode ofte som den identifikationskode – eller identifikator – de er tænkt anvendt som. Men de anvendes også som andet end en entydig identifikator for objektet. Eksempelvis kan et adresse-objekt, have tilføjet en myndighedskode i form af en kommunekode. Kommunekoden er i det tilfælde ikke en identifikator for selve adresse-objektet, men bruges som en information om hvilken kommune adressen ligger i. Myndighedskoden/kommunekoden bruges altså som en reference til et andet objekt der har koden som identifikator.</w:t>
      </w:r>
    </w:p>
    <w:p w14:paraId="2654BBCE" w14:textId="37A45342" w:rsidR="00AE362E" w:rsidRDefault="00E862FD" w:rsidP="00AE362E">
      <w:r>
        <w:t xml:space="preserve">Brugen af egenskaber, som cvr-nummer, p-nummer og myndighedskode, på den beskrevne måde er ikke forkert – </w:t>
      </w:r>
      <w:r>
        <w:rPr>
          <w:rStyle w:val="Strk"/>
          <w:rFonts w:eastAsiaTheme="majorEastAsia"/>
        </w:rPr>
        <w:t>inden</w:t>
      </w:r>
      <w:r w:rsidR="00C40D83">
        <w:rPr>
          <w:rStyle w:val="Strk"/>
          <w:rFonts w:eastAsiaTheme="majorEastAsia"/>
        </w:rPr>
        <w:t xml:space="preserve"> </w:t>
      </w:r>
      <w:r>
        <w:rPr>
          <w:rStyle w:val="Strk"/>
          <w:rFonts w:eastAsiaTheme="majorEastAsia"/>
        </w:rPr>
        <w:t>for det pågældende systems rammer, med de regler og fortolkninger der er tilknyttet systemet.</w:t>
      </w:r>
      <w:r>
        <w:t xml:space="preserve"> Men når de samme data bruges uden</w:t>
      </w:r>
      <w:r w:rsidR="00C40D83">
        <w:t xml:space="preserve"> </w:t>
      </w:r>
      <w:r>
        <w:t>for systemet, så er der brug for en måde at skelne mellem en egenskab der fungerer som identifikator</w:t>
      </w:r>
      <w:r w:rsidR="00C40D83">
        <w:t xml:space="preserve"> for et objekt</w:t>
      </w:r>
      <w:r>
        <w:t xml:space="preserve"> og en egenskab der referere</w:t>
      </w:r>
      <w:r w:rsidR="00C40D83">
        <w:t>r</w:t>
      </w:r>
      <w:r>
        <w:t xml:space="preserve"> til</w:t>
      </w:r>
      <w:r w:rsidR="00C40D83">
        <w:t xml:space="preserve"> et (eksternt) objekt</w:t>
      </w:r>
      <w:r>
        <w:t>.</w:t>
      </w:r>
    </w:p>
    <w:p w14:paraId="1BB5A727" w14:textId="6443699D" w:rsidR="00AE362E" w:rsidRDefault="00E862FD" w:rsidP="00AE362E">
      <w:r>
        <w:t>Når data skal indgå i en sammenhæng hvor semantisk interoperabilitet er et mål, så bør så mange data som muligt gøres entydigt maskinfortolkelige. Mere præcist udtrykt så bør det i basisprofilen gøres klart hvornår en kode optræder som identifikator for et objekt og hvornår koden er en reference til et objekt.</w:t>
      </w:r>
    </w:p>
    <w:p w14:paraId="11EF56F5" w14:textId="259335EA" w:rsidR="00CF4F82" w:rsidRDefault="009F3CFA" w:rsidP="00AE362E">
      <w:r>
        <w:t>Basisprofilen anvender derfor</w:t>
      </w:r>
    </w:p>
    <w:p w14:paraId="1163ECC4" w14:textId="69A8DBBF" w:rsidR="00CF4F82" w:rsidRPr="00782ECB" w:rsidRDefault="009F3CFA" w:rsidP="00CF4F82">
      <w:pPr>
        <w:pStyle w:val="Bullet"/>
        <w:rPr>
          <w:lang w:val="da-DK"/>
        </w:rPr>
      </w:pPr>
      <w:r w:rsidRPr="00782ECB">
        <w:rPr>
          <w:lang w:val="da-DK"/>
        </w:rPr>
        <w:t xml:space="preserve">både </w:t>
      </w:r>
      <w:r w:rsidR="00CF4F82" w:rsidRPr="00782ECB">
        <w:rPr>
          <w:lang w:val="da-DK"/>
        </w:rPr>
        <w:t xml:space="preserve">en type </w:t>
      </w:r>
      <w:r w:rsidRPr="00782ECB">
        <w:rPr>
          <w:lang w:val="da-DK"/>
        </w:rPr>
        <w:t xml:space="preserve">egenskab der repræsenterer cvr-nummer, p-nummer </w:t>
      </w:r>
      <w:r w:rsidR="00CF4F82" w:rsidRPr="00782ECB">
        <w:rPr>
          <w:lang w:val="da-DK"/>
        </w:rPr>
        <w:t xml:space="preserve">eller </w:t>
      </w:r>
      <w:r w:rsidRPr="00782ECB">
        <w:rPr>
          <w:lang w:val="da-DK"/>
        </w:rPr>
        <w:t xml:space="preserve">myndighedskode som værende identifikator for et objekt </w:t>
      </w:r>
      <w:r w:rsidR="00CF4F82" w:rsidRPr="00782ECB">
        <w:rPr>
          <w:lang w:val="da-DK"/>
        </w:rPr>
        <w:t>egenskaben</w:t>
      </w:r>
      <w:r w:rsidRPr="00782ECB">
        <w:rPr>
          <w:lang w:val="da-DK"/>
        </w:rPr>
        <w:t xml:space="preserve"> bruges på</w:t>
      </w:r>
      <w:r w:rsidR="00CF4F82" w:rsidRPr="00782ECB">
        <w:rPr>
          <w:lang w:val="da-DK"/>
        </w:rPr>
        <w:t xml:space="preserve"> </w:t>
      </w:r>
    </w:p>
    <w:p w14:paraId="0937A3C7" w14:textId="339FB808" w:rsidR="009F3CFA" w:rsidRPr="00C87BAE" w:rsidRDefault="00CF4F82" w:rsidP="00CF4F82">
      <w:pPr>
        <w:pStyle w:val="Bullet"/>
        <w:rPr>
          <w:lang w:val="da-DK"/>
        </w:rPr>
      </w:pPr>
      <w:r w:rsidRPr="00C87BAE">
        <w:rPr>
          <w:lang w:val="da-DK"/>
        </w:rPr>
        <w:t>samt en type egenskab der – via cvr-nummer, p-nummer eller myndighedskode - fungerer som reference til et det objekt der identificeret med.</w:t>
      </w:r>
    </w:p>
    <w:p w14:paraId="22DA4A6D" w14:textId="1128139D" w:rsidR="00AE362E" w:rsidRDefault="00E862FD" w:rsidP="00AE362E">
      <w:r>
        <w:t>Dermed sikres der entydighed i tolkning samtidigt med at de to eksisterende anvendelser – og de bagvedliggende behov – respekteres.</w:t>
      </w:r>
    </w:p>
    <w:p w14:paraId="2B660779" w14:textId="3756ADF6" w:rsidR="00AE362E" w:rsidRDefault="00E862FD" w:rsidP="00AE362E">
      <w:r>
        <w:t xml:space="preserve">Til at repræsentere de tre typer af koder som identifikatorer vil basisprofilen anvende en SEMIC-anvendt identifikatorklasse: </w:t>
      </w:r>
      <w:r w:rsidRPr="000F6C78">
        <w:rPr>
          <w:rFonts w:ascii="Courier New" w:hAnsi="Courier New" w:cs="Courier New"/>
          <w:sz w:val="18"/>
          <w:szCs w:val="18"/>
        </w:rPr>
        <w:t>adms:Identifier</w:t>
      </w:r>
      <w:r>
        <w:t xml:space="preserve">. Dette beskrives nærmere i afsnittet </w:t>
      </w:r>
      <w:r>
        <w:rPr>
          <w:rStyle w:val="Fremhv"/>
          <w:rFonts w:eastAsiaTheme="majorEastAsia"/>
        </w:rPr>
        <w:t xml:space="preserve">Standardisering af </w:t>
      </w:r>
      <w:r w:rsidR="000F6C78">
        <w:rPr>
          <w:rStyle w:val="Fremhv"/>
          <w:rFonts w:eastAsiaTheme="majorEastAsia"/>
        </w:rPr>
        <w:t>tegnbaserede</w:t>
      </w:r>
      <w:r>
        <w:rPr>
          <w:rStyle w:val="Fremhv"/>
          <w:rFonts w:eastAsiaTheme="majorEastAsia"/>
        </w:rPr>
        <w:t xml:space="preserve"> identifikatorer</w:t>
      </w:r>
      <w:r>
        <w:t>.</w:t>
      </w:r>
    </w:p>
    <w:p w14:paraId="04397890" w14:textId="77777777" w:rsidR="00E862FD" w:rsidRDefault="00E862FD" w:rsidP="00AE362E">
      <w:r>
        <w:t>Til a repræsentere koderne anvendt som referencer defineres følgende egenskaber relateret til de tre identifikatorer cvr-nummer, p-nummer og myndighedskode:</w:t>
      </w:r>
    </w:p>
    <w:p w14:paraId="2BD2EA5B" w14:textId="77777777" w:rsidR="00AE362E" w:rsidRDefault="00AE362E" w:rsidP="00AE362E"/>
    <w:tbl>
      <w:tblPr>
        <w:tblStyle w:val="Tabel-Gitter"/>
        <w:tblW w:w="0" w:type="auto"/>
        <w:tblInd w:w="45" w:type="dxa"/>
        <w:tblLook w:val="04A0" w:firstRow="1" w:lastRow="0" w:firstColumn="1" w:lastColumn="0" w:noHBand="0" w:noVBand="1"/>
      </w:tblPr>
      <w:tblGrid>
        <w:gridCol w:w="2242"/>
        <w:gridCol w:w="2228"/>
        <w:gridCol w:w="3695"/>
      </w:tblGrid>
      <w:tr w:rsidR="00AE362E" w:rsidRPr="00AE362E" w14:paraId="345DE7A4" w14:textId="77777777" w:rsidTr="00547405">
        <w:tc>
          <w:tcPr>
            <w:tcW w:w="0" w:type="auto"/>
            <w:shd w:val="clear" w:color="auto" w:fill="F2F2F2" w:themeFill="background1" w:themeFillShade="F2"/>
          </w:tcPr>
          <w:p w14:paraId="557567D2" w14:textId="77777777" w:rsidR="00AE362E" w:rsidRPr="00AE362E" w:rsidRDefault="00AE362E" w:rsidP="00AE362E">
            <w:pPr>
              <w:pStyle w:val="smt"/>
              <w:ind w:left="0" w:firstLine="0"/>
              <w:rPr>
                <w:b/>
              </w:rPr>
            </w:pPr>
            <w:r w:rsidRPr="00AE362E">
              <w:rPr>
                <w:b/>
              </w:rPr>
              <w:t>Beskrivelse</w:t>
            </w:r>
          </w:p>
        </w:tc>
        <w:tc>
          <w:tcPr>
            <w:tcW w:w="0" w:type="auto"/>
            <w:shd w:val="clear" w:color="auto" w:fill="F2F2F2" w:themeFill="background1" w:themeFillShade="F2"/>
          </w:tcPr>
          <w:p w14:paraId="141CB710" w14:textId="77777777" w:rsidR="00AE362E" w:rsidRPr="00AE362E" w:rsidRDefault="00AE362E" w:rsidP="00AE362E">
            <w:pPr>
              <w:pStyle w:val="smt"/>
              <w:ind w:left="0" w:firstLine="0"/>
              <w:rPr>
                <w:b/>
              </w:rPr>
            </w:pPr>
            <w:r w:rsidRPr="00AE362E">
              <w:rPr>
                <w:b/>
              </w:rPr>
              <w:t>Forkortet URI</w:t>
            </w:r>
          </w:p>
        </w:tc>
        <w:tc>
          <w:tcPr>
            <w:tcW w:w="0" w:type="auto"/>
            <w:shd w:val="clear" w:color="auto" w:fill="F2F2F2" w:themeFill="background1" w:themeFillShade="F2"/>
          </w:tcPr>
          <w:p w14:paraId="2CA79723" w14:textId="77777777" w:rsidR="00AE362E" w:rsidRPr="00AE362E" w:rsidRDefault="00AE362E" w:rsidP="00AE362E">
            <w:pPr>
              <w:pStyle w:val="smt"/>
              <w:ind w:left="0" w:firstLine="0"/>
              <w:rPr>
                <w:b/>
              </w:rPr>
            </w:pPr>
            <w:r w:rsidRPr="00AE362E">
              <w:rPr>
                <w:b/>
              </w:rPr>
              <w:t>URI (foreslået)</w:t>
            </w:r>
          </w:p>
        </w:tc>
      </w:tr>
      <w:tr w:rsidR="00AE362E" w:rsidRPr="00AE362E" w14:paraId="18E083F6" w14:textId="77777777" w:rsidTr="00547405">
        <w:tc>
          <w:tcPr>
            <w:tcW w:w="0" w:type="auto"/>
          </w:tcPr>
          <w:p w14:paraId="118C54D3" w14:textId="77777777" w:rsidR="00AE362E" w:rsidRPr="003B1452" w:rsidRDefault="00AE362E" w:rsidP="00AE362E">
            <w:pPr>
              <w:pStyle w:val="smt"/>
              <w:ind w:left="0" w:firstLine="0"/>
              <w:rPr>
                <w:lang w:val="da-DK"/>
              </w:rPr>
            </w:pPr>
            <w:r w:rsidRPr="003B1452">
              <w:rPr>
                <w:lang w:val="da-DK"/>
              </w:rPr>
              <w:t>reference til objekt med cvr-nummer</w:t>
            </w:r>
          </w:p>
        </w:tc>
        <w:tc>
          <w:tcPr>
            <w:tcW w:w="0" w:type="auto"/>
          </w:tcPr>
          <w:p w14:paraId="4F9ED8C0" w14:textId="77777777" w:rsidR="00AE362E" w:rsidRPr="00C24954" w:rsidRDefault="00AE362E" w:rsidP="00AE362E">
            <w:pPr>
              <w:pStyle w:val="Kode"/>
              <w:ind w:left="0" w:firstLine="0"/>
              <w:rPr>
                <w:rFonts w:ascii="Arial" w:hAnsi="Arial" w:cs="Arial"/>
              </w:rPr>
            </w:pPr>
            <w:r w:rsidRPr="00C24954">
              <w:rPr>
                <w:rStyle w:val="HTML-kode"/>
                <w:rFonts w:ascii="Arial" w:eastAsiaTheme="minorHAnsi" w:hAnsi="Arial" w:cs="Arial"/>
                <w:sz w:val="18"/>
                <w:szCs w:val="24"/>
              </w:rPr>
              <w:t>ovx:cvrCodeReference</w:t>
            </w:r>
          </w:p>
        </w:tc>
        <w:tc>
          <w:tcPr>
            <w:tcW w:w="0" w:type="auto"/>
          </w:tcPr>
          <w:p w14:paraId="1BEE1D23" w14:textId="5513D2F3" w:rsidR="00AE362E" w:rsidRPr="00C24954" w:rsidRDefault="00AE362E" w:rsidP="00547405">
            <w:pPr>
              <w:pStyle w:val="Kode"/>
              <w:ind w:left="0" w:firstLine="0"/>
              <w:rPr>
                <w:rFonts w:ascii="Arial" w:hAnsi="Arial" w:cs="Arial"/>
              </w:rPr>
            </w:pPr>
            <w:r w:rsidRPr="00C24954">
              <w:rPr>
                <w:rStyle w:val="HTML-kode"/>
                <w:rFonts w:ascii="Arial" w:eastAsiaTheme="minorHAnsi" w:hAnsi="Arial" w:cs="Arial"/>
                <w:sz w:val="18"/>
                <w:szCs w:val="24"/>
              </w:rPr>
              <w:t>https://data.gov.dk/model/core/</w:t>
            </w:r>
            <w:r w:rsidR="003B717D" w:rsidRPr="00C24954">
              <w:rPr>
                <w:rStyle w:val="HTML-kode"/>
                <w:rFonts w:ascii="Arial" w:eastAsiaTheme="minorHAnsi" w:hAnsi="Arial" w:cs="Arial"/>
                <w:sz w:val="18"/>
                <w:szCs w:val="24"/>
              </w:rPr>
              <w:softHyphen/>
            </w:r>
            <w:r w:rsidRPr="00C24954">
              <w:rPr>
                <w:rStyle w:val="HTML-kode"/>
                <w:rFonts w:ascii="Arial" w:eastAsiaTheme="minorHAnsi" w:hAnsi="Arial" w:cs="Arial"/>
                <w:sz w:val="18"/>
                <w:szCs w:val="24"/>
              </w:rPr>
              <w:t>org</w:t>
            </w:r>
            <w:r w:rsidR="00547405">
              <w:rPr>
                <w:rStyle w:val="HTML-kode"/>
                <w:rFonts w:ascii="Arial" w:eastAsiaTheme="minorHAnsi" w:hAnsi="Arial" w:cs="Arial"/>
                <w:sz w:val="18"/>
                <w:szCs w:val="24"/>
              </w:rPr>
              <w:t>-</w:t>
            </w:r>
            <w:r w:rsidRPr="00C24954">
              <w:rPr>
                <w:rStyle w:val="HTML-kode"/>
                <w:rFonts w:ascii="Arial" w:eastAsiaTheme="minorHAnsi" w:hAnsi="Arial" w:cs="Arial"/>
                <w:sz w:val="18"/>
                <w:szCs w:val="24"/>
              </w:rPr>
              <w:t>extension/</w:t>
            </w:r>
            <w:r w:rsidR="003B717D" w:rsidRPr="00C24954">
              <w:rPr>
                <w:rStyle w:val="HTML-kode"/>
                <w:rFonts w:ascii="Arial" w:eastAsiaTheme="minorHAnsi" w:hAnsi="Arial" w:cs="Arial"/>
                <w:sz w:val="18"/>
                <w:szCs w:val="24"/>
              </w:rPr>
              <w:softHyphen/>
            </w:r>
            <w:r w:rsidRPr="00C24954">
              <w:rPr>
                <w:rStyle w:val="HTML-kode"/>
                <w:rFonts w:ascii="Arial" w:eastAsiaTheme="minorHAnsi" w:hAnsi="Arial" w:cs="Arial"/>
                <w:sz w:val="18"/>
                <w:szCs w:val="24"/>
              </w:rPr>
              <w:t>cvrCodeReference</w:t>
            </w:r>
          </w:p>
        </w:tc>
      </w:tr>
      <w:tr w:rsidR="00AE362E" w:rsidRPr="00AE362E" w14:paraId="5F51C69D" w14:textId="77777777" w:rsidTr="00547405">
        <w:tc>
          <w:tcPr>
            <w:tcW w:w="0" w:type="auto"/>
          </w:tcPr>
          <w:p w14:paraId="78332957" w14:textId="77777777" w:rsidR="00AE362E" w:rsidRPr="003B1452" w:rsidRDefault="00AE362E" w:rsidP="00AE362E">
            <w:pPr>
              <w:pStyle w:val="smt"/>
              <w:ind w:left="0" w:firstLine="0"/>
              <w:rPr>
                <w:lang w:val="da-DK"/>
              </w:rPr>
            </w:pPr>
            <w:r w:rsidRPr="003B1452">
              <w:rPr>
                <w:lang w:val="da-DK"/>
              </w:rPr>
              <w:t>reference til objekt med p-nummer</w:t>
            </w:r>
          </w:p>
        </w:tc>
        <w:tc>
          <w:tcPr>
            <w:tcW w:w="0" w:type="auto"/>
          </w:tcPr>
          <w:p w14:paraId="5DC5D88D" w14:textId="77777777" w:rsidR="00AE362E" w:rsidRPr="00C24954" w:rsidRDefault="00AE362E" w:rsidP="00AE362E">
            <w:pPr>
              <w:pStyle w:val="Kode"/>
              <w:ind w:left="0" w:firstLine="0"/>
              <w:rPr>
                <w:rFonts w:ascii="Arial" w:hAnsi="Arial" w:cs="Arial"/>
              </w:rPr>
            </w:pPr>
            <w:r w:rsidRPr="00C24954">
              <w:rPr>
                <w:rStyle w:val="HTML-kode"/>
                <w:rFonts w:ascii="Arial" w:eastAsiaTheme="minorHAnsi" w:hAnsi="Arial" w:cs="Arial"/>
                <w:sz w:val="18"/>
                <w:szCs w:val="24"/>
              </w:rPr>
              <w:t>ovx:pUnitCodeReference</w:t>
            </w:r>
          </w:p>
        </w:tc>
        <w:tc>
          <w:tcPr>
            <w:tcW w:w="0" w:type="auto"/>
          </w:tcPr>
          <w:p w14:paraId="0A11936F" w14:textId="15B72C96" w:rsidR="00AE362E" w:rsidRPr="00C24954" w:rsidRDefault="00AE362E" w:rsidP="00547405">
            <w:pPr>
              <w:pStyle w:val="Kode"/>
              <w:ind w:left="0" w:firstLine="0"/>
              <w:rPr>
                <w:rFonts w:ascii="Arial" w:hAnsi="Arial" w:cs="Arial"/>
              </w:rPr>
            </w:pPr>
            <w:r w:rsidRPr="00C24954">
              <w:rPr>
                <w:rStyle w:val="HTML-kode"/>
                <w:rFonts w:ascii="Arial" w:eastAsiaTheme="minorHAnsi" w:hAnsi="Arial" w:cs="Arial"/>
                <w:sz w:val="18"/>
                <w:szCs w:val="24"/>
              </w:rPr>
              <w:t>https://data.gov.dk/model/core/</w:t>
            </w:r>
            <w:r w:rsidR="003B717D" w:rsidRPr="00C24954">
              <w:rPr>
                <w:rStyle w:val="HTML-kode"/>
                <w:rFonts w:ascii="Arial" w:eastAsiaTheme="minorHAnsi" w:hAnsi="Arial" w:cs="Arial"/>
                <w:sz w:val="18"/>
                <w:szCs w:val="24"/>
              </w:rPr>
              <w:softHyphen/>
            </w:r>
            <w:r w:rsidRPr="00C24954">
              <w:rPr>
                <w:rStyle w:val="HTML-kode"/>
                <w:rFonts w:ascii="Arial" w:eastAsiaTheme="minorHAnsi" w:hAnsi="Arial" w:cs="Arial"/>
                <w:sz w:val="18"/>
                <w:szCs w:val="24"/>
              </w:rPr>
              <w:t>org</w:t>
            </w:r>
            <w:r w:rsidR="00547405">
              <w:rPr>
                <w:rStyle w:val="HTML-kode"/>
                <w:rFonts w:ascii="Arial" w:eastAsiaTheme="minorHAnsi" w:hAnsi="Arial" w:cs="Arial"/>
                <w:sz w:val="18"/>
                <w:szCs w:val="24"/>
              </w:rPr>
              <w:t>-</w:t>
            </w:r>
            <w:r w:rsidRPr="00C24954">
              <w:rPr>
                <w:rStyle w:val="HTML-kode"/>
                <w:rFonts w:ascii="Arial" w:eastAsiaTheme="minorHAnsi" w:hAnsi="Arial" w:cs="Arial"/>
                <w:sz w:val="18"/>
                <w:szCs w:val="24"/>
              </w:rPr>
              <w:t>extension/</w:t>
            </w:r>
            <w:r w:rsidR="003B717D" w:rsidRPr="00C24954">
              <w:rPr>
                <w:rStyle w:val="HTML-kode"/>
                <w:rFonts w:ascii="Arial" w:eastAsiaTheme="minorHAnsi" w:hAnsi="Arial" w:cs="Arial"/>
                <w:sz w:val="18"/>
                <w:szCs w:val="24"/>
              </w:rPr>
              <w:softHyphen/>
            </w:r>
            <w:r w:rsidRPr="00C24954">
              <w:rPr>
                <w:rStyle w:val="HTML-kode"/>
                <w:rFonts w:ascii="Arial" w:eastAsiaTheme="minorHAnsi" w:hAnsi="Arial" w:cs="Arial"/>
                <w:sz w:val="18"/>
                <w:szCs w:val="24"/>
              </w:rPr>
              <w:t>pUnitCodeReference</w:t>
            </w:r>
          </w:p>
        </w:tc>
      </w:tr>
      <w:tr w:rsidR="00AE362E" w:rsidRPr="00AE362E" w14:paraId="71742266" w14:textId="77777777" w:rsidTr="00547405">
        <w:tc>
          <w:tcPr>
            <w:tcW w:w="0" w:type="auto"/>
          </w:tcPr>
          <w:p w14:paraId="5F3D6534" w14:textId="77777777" w:rsidR="00AE362E" w:rsidRPr="003B1452" w:rsidRDefault="00AE362E" w:rsidP="00AE362E">
            <w:pPr>
              <w:pStyle w:val="smt"/>
              <w:ind w:left="0" w:firstLine="0"/>
              <w:rPr>
                <w:lang w:val="da-DK"/>
              </w:rPr>
            </w:pPr>
            <w:r w:rsidRPr="003B1452">
              <w:rPr>
                <w:lang w:val="da-DK"/>
              </w:rPr>
              <w:t>reference til objekt med myndighedskode</w:t>
            </w:r>
          </w:p>
        </w:tc>
        <w:tc>
          <w:tcPr>
            <w:tcW w:w="0" w:type="auto"/>
          </w:tcPr>
          <w:p w14:paraId="51605282" w14:textId="77777777" w:rsidR="00AE362E" w:rsidRPr="00C24954" w:rsidRDefault="00AE362E" w:rsidP="00AE362E">
            <w:pPr>
              <w:pStyle w:val="Kode"/>
              <w:ind w:left="0" w:firstLine="0"/>
              <w:rPr>
                <w:rFonts w:ascii="Arial" w:hAnsi="Arial" w:cs="Arial"/>
              </w:rPr>
            </w:pPr>
            <w:r w:rsidRPr="00C24954">
              <w:rPr>
                <w:rStyle w:val="HTML-kode"/>
                <w:rFonts w:ascii="Arial" w:eastAsiaTheme="minorHAnsi" w:hAnsi="Arial" w:cs="Arial"/>
                <w:sz w:val="18"/>
                <w:szCs w:val="24"/>
              </w:rPr>
              <w:t>ovx:authCodeReference</w:t>
            </w:r>
          </w:p>
        </w:tc>
        <w:tc>
          <w:tcPr>
            <w:tcW w:w="0" w:type="auto"/>
          </w:tcPr>
          <w:p w14:paraId="774A1E2A" w14:textId="738E464D" w:rsidR="00AE362E" w:rsidRPr="00C24954" w:rsidRDefault="00AE362E" w:rsidP="00547405">
            <w:pPr>
              <w:pStyle w:val="Kode"/>
              <w:ind w:left="0" w:firstLine="0"/>
              <w:rPr>
                <w:rFonts w:ascii="Arial" w:hAnsi="Arial" w:cs="Arial"/>
              </w:rPr>
            </w:pPr>
            <w:r w:rsidRPr="00C24954">
              <w:rPr>
                <w:rStyle w:val="HTML-kode"/>
                <w:rFonts w:ascii="Arial" w:eastAsiaTheme="minorHAnsi" w:hAnsi="Arial" w:cs="Arial"/>
                <w:sz w:val="18"/>
                <w:szCs w:val="24"/>
              </w:rPr>
              <w:t>https://data.gov.dk/model/core/</w:t>
            </w:r>
            <w:r w:rsidR="003B717D" w:rsidRPr="00C24954">
              <w:rPr>
                <w:rStyle w:val="HTML-kode"/>
                <w:rFonts w:ascii="Arial" w:eastAsiaTheme="minorHAnsi" w:hAnsi="Arial" w:cs="Arial"/>
                <w:sz w:val="18"/>
                <w:szCs w:val="24"/>
              </w:rPr>
              <w:softHyphen/>
            </w:r>
            <w:r w:rsidRPr="00C24954">
              <w:rPr>
                <w:rStyle w:val="HTML-kode"/>
                <w:rFonts w:ascii="Arial" w:eastAsiaTheme="minorHAnsi" w:hAnsi="Arial" w:cs="Arial"/>
                <w:sz w:val="18"/>
                <w:szCs w:val="24"/>
              </w:rPr>
              <w:t>org</w:t>
            </w:r>
            <w:r w:rsidR="00547405">
              <w:rPr>
                <w:rStyle w:val="HTML-kode"/>
                <w:rFonts w:ascii="Arial" w:eastAsiaTheme="minorHAnsi" w:hAnsi="Arial" w:cs="Arial"/>
                <w:sz w:val="18"/>
                <w:szCs w:val="24"/>
              </w:rPr>
              <w:t>-</w:t>
            </w:r>
            <w:r w:rsidRPr="00C24954">
              <w:rPr>
                <w:rStyle w:val="HTML-kode"/>
                <w:rFonts w:ascii="Arial" w:eastAsiaTheme="minorHAnsi" w:hAnsi="Arial" w:cs="Arial"/>
                <w:sz w:val="18"/>
                <w:szCs w:val="24"/>
              </w:rPr>
              <w:t>extension/</w:t>
            </w:r>
            <w:r w:rsidR="003B717D" w:rsidRPr="00C24954">
              <w:rPr>
                <w:rStyle w:val="HTML-kode"/>
                <w:rFonts w:ascii="Arial" w:eastAsiaTheme="minorHAnsi" w:hAnsi="Arial" w:cs="Arial"/>
                <w:sz w:val="18"/>
                <w:szCs w:val="24"/>
              </w:rPr>
              <w:softHyphen/>
            </w:r>
            <w:r w:rsidRPr="00C24954">
              <w:rPr>
                <w:rStyle w:val="HTML-kode"/>
                <w:rFonts w:ascii="Arial" w:eastAsiaTheme="minorHAnsi" w:hAnsi="Arial" w:cs="Arial"/>
                <w:sz w:val="18"/>
                <w:szCs w:val="24"/>
              </w:rPr>
              <w:t>authCodeReference</w:t>
            </w:r>
          </w:p>
        </w:tc>
      </w:tr>
    </w:tbl>
    <w:p w14:paraId="0F5887B0" w14:textId="77777777" w:rsidR="00AE362E" w:rsidRPr="003B1452" w:rsidRDefault="00AE362E" w:rsidP="00AE362E"/>
    <w:p w14:paraId="56CC3AE7" w14:textId="77777777" w:rsidR="00E862FD" w:rsidRDefault="00E862FD" w:rsidP="00E862FD">
      <w:pPr>
        <w:pStyle w:val="Overskrift2"/>
      </w:pPr>
      <w:bookmarkStart w:id="11" w:name="_Toc193101197"/>
      <w:r>
        <w:lastRenderedPageBreak/>
        <w:t>Standardisering af tegnbaserede identifikatorer</w:t>
      </w:r>
      <w:bookmarkEnd w:id="11"/>
    </w:p>
    <w:p w14:paraId="73FCA3C1" w14:textId="77777777" w:rsidR="00AE362E" w:rsidRDefault="00E862FD" w:rsidP="00BE1A4A">
      <w:r>
        <w:t xml:space="preserve">Basisprofilen for organisation anvender den af EUs </w:t>
      </w:r>
      <w:r>
        <w:rPr>
          <w:rStyle w:val="Fremhv"/>
          <w:rFonts w:eastAsiaTheme="majorEastAsia"/>
        </w:rPr>
        <w:t>Semantic Interoperability Community</w:t>
      </w:r>
      <w:r>
        <w:t xml:space="preserve"> (SEMIC)</w:t>
      </w:r>
      <w:r w:rsidR="006C775C">
        <w:rPr>
          <w:rStyle w:val="Hyperlink"/>
          <w:vertAlign w:val="superscript"/>
        </w:rPr>
        <w:t xml:space="preserve">  </w:t>
      </w:r>
      <w:r w:rsidR="006C775C">
        <w:rPr>
          <w:rStyle w:val="Fodnotehenvisning"/>
          <w:color w:val="0000FF"/>
          <w:u w:val="single"/>
        </w:rPr>
        <w:footnoteReference w:id="1"/>
      </w:r>
      <w:r>
        <w:t xml:space="preserve"> definerede </w:t>
      </w:r>
      <w:r>
        <w:rPr>
          <w:rStyle w:val="HTML-kode"/>
          <w:rFonts w:eastAsiaTheme="majorEastAsia"/>
        </w:rPr>
        <w:t>adms:Identifier</w:t>
      </w:r>
      <w:r>
        <w:t>-klasse</w:t>
      </w:r>
      <w:r w:rsidR="006C775C">
        <w:rPr>
          <w:rStyle w:val="Hyperlink"/>
          <w:vertAlign w:val="superscript"/>
        </w:rPr>
        <w:t xml:space="preserve"> </w:t>
      </w:r>
      <w:r w:rsidR="006C775C">
        <w:rPr>
          <w:rStyle w:val="Fodnotehenvisning"/>
          <w:color w:val="0000FF"/>
          <w:u w:val="single"/>
        </w:rPr>
        <w:footnoteReference w:id="2"/>
      </w:r>
      <w:r>
        <w:t xml:space="preserve">. Klassen er defineret med henblik på at have en enkelt funktion, et enkelt element, til at repræsentere de mange typer af tegnbaserede identifikatorer der anvendes på tværs af organisationer, it-systemer og medlemslande. Klassen er defineret i vokabularet </w:t>
      </w:r>
      <w:r>
        <w:rPr>
          <w:rStyle w:val="Fremhv"/>
          <w:rFonts w:eastAsiaTheme="majorEastAsia"/>
        </w:rPr>
        <w:t>Asset Description Metadata Schema</w:t>
      </w:r>
      <w:r>
        <w:t xml:space="preserve"> (ADMS). Vokabularet varetages af SEMIC-fællesskabet.</w:t>
      </w:r>
    </w:p>
    <w:p w14:paraId="3E231C46" w14:textId="77777777" w:rsidR="00AE362E" w:rsidRDefault="00E862FD" w:rsidP="00BE1A4A">
      <w:r>
        <w:t xml:space="preserve">Klassen benyttes eksempelvis i SEMIC-vokabularer og anvendelsesprofiler, herunder i </w:t>
      </w:r>
      <w:r>
        <w:rPr>
          <w:rStyle w:val="Fremhv"/>
          <w:rFonts w:eastAsiaTheme="majorEastAsia"/>
        </w:rPr>
        <w:t>Core Person Vocabulary</w:t>
      </w:r>
      <w:r w:rsidR="006C775C">
        <w:rPr>
          <w:rStyle w:val="Hyperlink"/>
          <w:vertAlign w:val="superscript"/>
        </w:rPr>
        <w:t xml:space="preserve"> </w:t>
      </w:r>
      <w:r w:rsidR="006C775C">
        <w:rPr>
          <w:rStyle w:val="Fodnotehenvisning"/>
          <w:color w:val="0000FF"/>
          <w:u w:val="single"/>
        </w:rPr>
        <w:footnoteReference w:id="3"/>
      </w:r>
      <w:r>
        <w:t xml:space="preserve">, </w:t>
      </w:r>
      <w:r>
        <w:rPr>
          <w:rStyle w:val="Fremhv"/>
          <w:rFonts w:eastAsiaTheme="majorEastAsia"/>
        </w:rPr>
        <w:t>Core Public Organisation Vocabulary</w:t>
      </w:r>
      <w:r>
        <w:t xml:space="preserve"> og </w:t>
      </w:r>
      <w:r>
        <w:rPr>
          <w:rStyle w:val="Fremhv"/>
          <w:rFonts w:eastAsiaTheme="majorEastAsia"/>
        </w:rPr>
        <w:t>Core Business Vocabulary</w:t>
      </w:r>
      <w:r>
        <w:t>.</w:t>
      </w:r>
      <w:r w:rsidR="006C775C">
        <w:rPr>
          <w:rStyle w:val="Hyperlink"/>
          <w:vertAlign w:val="superscript"/>
        </w:rPr>
        <w:t xml:space="preserve">  </w:t>
      </w:r>
      <w:r w:rsidR="006C775C">
        <w:rPr>
          <w:rStyle w:val="Fodnotehenvisning"/>
          <w:color w:val="0000FF"/>
          <w:u w:val="single"/>
        </w:rPr>
        <w:footnoteReference w:id="4"/>
      </w:r>
    </w:p>
    <w:p w14:paraId="64007854" w14:textId="77777777" w:rsidR="00E862FD" w:rsidRDefault="00E862FD" w:rsidP="00BE1A4A">
      <w:r>
        <w:t>I denne udgave af basisprofilen anvendes klassen til følgende identifikatorer:</w:t>
      </w:r>
    </w:p>
    <w:p w14:paraId="011512A0" w14:textId="77777777" w:rsidR="00E862FD" w:rsidRDefault="00E862FD" w:rsidP="00BE1A4A">
      <w:pPr>
        <w:pStyle w:val="Bullet"/>
      </w:pPr>
      <w:r>
        <w:t>cvr-nummer</w:t>
      </w:r>
    </w:p>
    <w:p w14:paraId="20782B04" w14:textId="77777777" w:rsidR="00E862FD" w:rsidRDefault="00E862FD" w:rsidP="00BE1A4A">
      <w:pPr>
        <w:pStyle w:val="Bullet"/>
      </w:pPr>
      <w:r>
        <w:t>p-nummer</w:t>
      </w:r>
    </w:p>
    <w:p w14:paraId="3D16F658" w14:textId="77777777" w:rsidR="00E862FD" w:rsidRPr="003B1452" w:rsidRDefault="00E862FD" w:rsidP="00BE1A4A">
      <w:pPr>
        <w:pStyle w:val="Bullet"/>
        <w:rPr>
          <w:lang w:val="da-DK"/>
        </w:rPr>
      </w:pPr>
      <w:r w:rsidRPr="003B1452">
        <w:rPr>
          <w:lang w:val="da-DK"/>
        </w:rPr>
        <w:t>myndighedskode (herunder ‘kommunekode og ‘regionskode’)</w:t>
      </w:r>
    </w:p>
    <w:p w14:paraId="34F574A9" w14:textId="77777777" w:rsidR="00E862FD" w:rsidRPr="003B1452" w:rsidRDefault="00E862FD" w:rsidP="00BE1A4A">
      <w:pPr>
        <w:pStyle w:val="Bullet"/>
        <w:rPr>
          <w:lang w:val="da-DK"/>
        </w:rPr>
      </w:pPr>
      <w:r w:rsidRPr="003B1452">
        <w:rPr>
          <w:lang w:val="da-DK"/>
        </w:rPr>
        <w:t>samt til lokal, organisatorisk bestemt identifikation af organisatorisk enhed</w:t>
      </w:r>
    </w:p>
    <w:p w14:paraId="47893BBB" w14:textId="77777777" w:rsidR="00E862FD" w:rsidRDefault="00E862FD" w:rsidP="00BE1A4A">
      <w:r>
        <w:t xml:space="preserve">Brug af klassen </w:t>
      </w:r>
      <w:r>
        <w:rPr>
          <w:rStyle w:val="HTML-kode"/>
          <w:rFonts w:eastAsiaTheme="majorEastAsia"/>
        </w:rPr>
        <w:t>adms:Identifier</w:t>
      </w:r>
      <w:r>
        <w:t xml:space="preserve"> har til hensigt at give både fleksibilitet og beriget information hvor identifikatorer anvendes.</w:t>
      </w:r>
    </w:p>
    <w:p w14:paraId="76C54195" w14:textId="77777777" w:rsidR="00E862FD" w:rsidRDefault="00E862FD" w:rsidP="00E862FD">
      <w:pPr>
        <w:pStyle w:val="Overskrift3"/>
      </w:pPr>
      <w:bookmarkStart w:id="12" w:name="_Toc193101198"/>
      <w:r>
        <w:t>Anvendelse</w:t>
      </w:r>
      <w:bookmarkEnd w:id="12"/>
    </w:p>
    <w:p w14:paraId="0871EA5E" w14:textId="77777777" w:rsidR="00AE362E" w:rsidRDefault="00E862FD" w:rsidP="00BE1A4A">
      <w:r>
        <w:t>Ressourcer eller objekter kan effektivt og entydigt identificeres ved anvendelse af direkte ’resolverbare’ HTTP-URIer. Disse URIer fungerer ikke blot som entydige identifikatorer, men kan også bruges som link til ressourcen eller objektet, hvorefter yderligere information om ressourcen kan findes.</w:t>
      </w:r>
    </w:p>
    <w:p w14:paraId="1538C7BB" w14:textId="77777777" w:rsidR="00AE362E" w:rsidRDefault="00E862FD" w:rsidP="00BE1A4A">
      <w:r>
        <w:t>Etablerede it-systemer der ønskes inddraget i et miljø med semantisk interoperabilitet kan ikke forventes at omdanne sine tegnbaserede identifikatorer til resolverbare HTTP-URIer. Generelt kan brugen af klassen adms:Identifier ses som en mulighed for at forbinde de tegnbaserede identifikatorer med relevante maskinfortolkelige informationer.</w:t>
      </w:r>
    </w:p>
    <w:p w14:paraId="3E531186" w14:textId="77777777" w:rsidR="00E862FD" w:rsidRDefault="00E862FD" w:rsidP="00BE1A4A">
      <w:r>
        <w:t>I SEMIC-regi gøres dette som vist her:</w:t>
      </w:r>
    </w:p>
    <w:p w14:paraId="13D40B30" w14:textId="77777777" w:rsidR="00BE1A4A" w:rsidRDefault="00BE1A4A" w:rsidP="00BE1A4A"/>
    <w:p w14:paraId="48BDEB2E" w14:textId="18AE56C6" w:rsidR="00E862FD" w:rsidRDefault="00B94474" w:rsidP="0043025D">
      <w:pPr>
        <w:pStyle w:val="Udryk"/>
      </w:pPr>
      <w:r w:rsidRPr="00B94474">
        <w:rPr>
          <w:noProof/>
        </w:rPr>
        <w:drawing>
          <wp:inline distT="0" distB="0" distL="0" distR="0" wp14:anchorId="19336BA5" wp14:editId="33F43C65">
            <wp:extent cx="6090699" cy="1572942"/>
            <wp:effectExtent l="0" t="0" r="0" b="825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4365" t="17392" r="3973" b="11829"/>
                    <a:stretch/>
                  </pic:blipFill>
                  <pic:spPr bwMode="auto">
                    <a:xfrm>
                      <a:off x="0" y="0"/>
                      <a:ext cx="6179424" cy="1595856"/>
                    </a:xfrm>
                    <a:prstGeom prst="rect">
                      <a:avLst/>
                    </a:prstGeom>
                    <a:noFill/>
                    <a:ln>
                      <a:noFill/>
                    </a:ln>
                    <a:extLst>
                      <a:ext uri="{53640926-AAD7-44D8-BBD7-CCE9431645EC}">
                        <a14:shadowObscured xmlns:a14="http://schemas.microsoft.com/office/drawing/2010/main"/>
                      </a:ext>
                    </a:extLst>
                  </pic:spPr>
                </pic:pic>
              </a:graphicData>
            </a:graphic>
          </wp:inline>
        </w:drawing>
      </w:r>
    </w:p>
    <w:p w14:paraId="38F42D23" w14:textId="77777777" w:rsidR="00BE1A4A" w:rsidRDefault="00BE1A4A" w:rsidP="00BE1A4A"/>
    <w:p w14:paraId="0A746100" w14:textId="6070A3E1" w:rsidR="00E862FD" w:rsidRDefault="00E862FD" w:rsidP="00BE1A4A">
      <w:r>
        <w:t xml:space="preserve">Egenskaben adms:identifier anvendes på det objekt (den ressource) der har en tegnbaseret identifikator der skal beskrives. Klassen </w:t>
      </w:r>
      <w:r w:rsidRPr="0026320A">
        <w:rPr>
          <w:rFonts w:ascii="Courier New" w:hAnsi="Courier New" w:cs="Courier New"/>
          <w:sz w:val="18"/>
          <w:szCs w:val="18"/>
        </w:rPr>
        <w:t>adms</w:t>
      </w:r>
      <w:r w:rsidR="00C40D83">
        <w:rPr>
          <w:rFonts w:ascii="Courier New" w:hAnsi="Courier New" w:cs="Courier New"/>
          <w:sz w:val="18"/>
          <w:szCs w:val="18"/>
        </w:rPr>
        <w:t>:</w:t>
      </w:r>
      <w:r w:rsidRPr="0026320A">
        <w:rPr>
          <w:rFonts w:ascii="Courier New" w:hAnsi="Courier New" w:cs="Courier New"/>
          <w:sz w:val="18"/>
          <w:szCs w:val="18"/>
        </w:rPr>
        <w:t>Identifier</w:t>
      </w:r>
      <w:r>
        <w:t xml:space="preserve"> bruges i SEMIC-regi med fem egenskaber</w:t>
      </w:r>
      <w:r w:rsidR="00B94474">
        <w:t>.:</w:t>
      </w:r>
    </w:p>
    <w:p w14:paraId="2DB9E2D7" w14:textId="77777777" w:rsidR="00BE1A4A" w:rsidRDefault="00BE1A4A" w:rsidP="00BE1A4A"/>
    <w:tbl>
      <w:tblPr>
        <w:tblStyle w:val="Tabel-Gitter"/>
        <w:tblW w:w="0" w:type="auto"/>
        <w:tblInd w:w="45" w:type="dxa"/>
        <w:tblLook w:val="04A0" w:firstRow="1" w:lastRow="0" w:firstColumn="1" w:lastColumn="0" w:noHBand="0" w:noVBand="1"/>
      </w:tblPr>
      <w:tblGrid>
        <w:gridCol w:w="2785"/>
        <w:gridCol w:w="5380"/>
      </w:tblGrid>
      <w:tr w:rsidR="00BE1A4A" w:rsidRPr="00BE1A4A" w14:paraId="12FB3915" w14:textId="77777777" w:rsidTr="002A276E">
        <w:trPr>
          <w:tblHeader/>
        </w:trPr>
        <w:tc>
          <w:tcPr>
            <w:tcW w:w="2785" w:type="dxa"/>
            <w:shd w:val="clear" w:color="auto" w:fill="F2F2F2" w:themeFill="background1" w:themeFillShade="F2"/>
          </w:tcPr>
          <w:p w14:paraId="4F402187" w14:textId="77777777" w:rsidR="00BE1A4A" w:rsidRPr="00BE1A4A" w:rsidRDefault="00BE1A4A" w:rsidP="00BE1A4A">
            <w:pPr>
              <w:ind w:left="0" w:firstLine="0"/>
              <w:rPr>
                <w:rFonts w:ascii="Arial" w:hAnsi="Arial" w:cs="Arial"/>
                <w:b/>
                <w:bCs/>
                <w:sz w:val="18"/>
                <w:szCs w:val="18"/>
              </w:rPr>
            </w:pPr>
            <w:r w:rsidRPr="00BE1A4A">
              <w:rPr>
                <w:rFonts w:ascii="Arial" w:hAnsi="Arial" w:cs="Arial"/>
                <w:b/>
                <w:bCs/>
                <w:sz w:val="18"/>
                <w:szCs w:val="18"/>
              </w:rPr>
              <w:lastRenderedPageBreak/>
              <w:t>Egenskab</w:t>
            </w:r>
          </w:p>
        </w:tc>
        <w:tc>
          <w:tcPr>
            <w:tcW w:w="5380" w:type="dxa"/>
            <w:shd w:val="clear" w:color="auto" w:fill="F2F2F2" w:themeFill="background1" w:themeFillShade="F2"/>
          </w:tcPr>
          <w:p w14:paraId="6A53268F" w14:textId="77777777" w:rsidR="00BE1A4A" w:rsidRPr="00BE1A4A" w:rsidRDefault="00BE1A4A" w:rsidP="00BE1A4A">
            <w:pPr>
              <w:ind w:left="0" w:firstLine="0"/>
              <w:rPr>
                <w:rFonts w:ascii="Arial" w:hAnsi="Arial" w:cs="Arial"/>
                <w:b/>
                <w:bCs/>
                <w:sz w:val="18"/>
                <w:szCs w:val="18"/>
              </w:rPr>
            </w:pPr>
            <w:r w:rsidRPr="00BE1A4A">
              <w:rPr>
                <w:rFonts w:ascii="Arial" w:hAnsi="Arial" w:cs="Arial"/>
                <w:b/>
                <w:bCs/>
                <w:sz w:val="18"/>
                <w:szCs w:val="18"/>
              </w:rPr>
              <w:t>Beskrivelse</w:t>
            </w:r>
          </w:p>
        </w:tc>
      </w:tr>
      <w:tr w:rsidR="00BE1A4A" w:rsidRPr="00BE1A4A" w14:paraId="65419D68" w14:textId="77777777" w:rsidTr="002A276E">
        <w:tc>
          <w:tcPr>
            <w:tcW w:w="2785" w:type="dxa"/>
          </w:tcPr>
          <w:p w14:paraId="4AC99B24"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kode</w:t>
            </w:r>
          </w:p>
          <w:p w14:paraId="33519CFB" w14:textId="77777777" w:rsidR="00BE1A4A" w:rsidRPr="00BE1A4A" w:rsidRDefault="00BE1A4A" w:rsidP="00C24954">
            <w:pPr>
              <w:ind w:left="284" w:firstLine="0"/>
              <w:rPr>
                <w:rFonts w:ascii="Arial" w:hAnsi="Arial" w:cs="Arial"/>
                <w:sz w:val="18"/>
                <w:szCs w:val="18"/>
              </w:rPr>
            </w:pPr>
            <w:r w:rsidRPr="00BE1A4A">
              <w:rPr>
                <w:rFonts w:ascii="Arial" w:hAnsi="Arial" w:cs="Arial"/>
                <w:sz w:val="18"/>
                <w:szCs w:val="18"/>
              </w:rPr>
              <w:t xml:space="preserve">= </w:t>
            </w:r>
            <w:r w:rsidRPr="0026320A">
              <w:rPr>
                <w:rStyle w:val="HTML-kode"/>
                <w:rFonts w:eastAsiaTheme="majorEastAsia"/>
                <w:sz w:val="18"/>
                <w:szCs w:val="18"/>
              </w:rPr>
              <w:t>skos:notation</w:t>
            </w:r>
          </w:p>
        </w:tc>
        <w:tc>
          <w:tcPr>
            <w:tcW w:w="5380" w:type="dxa"/>
          </w:tcPr>
          <w:p w14:paraId="0EF178C1" w14:textId="77777777" w:rsidR="00EF625B" w:rsidRDefault="00EF625B" w:rsidP="009B1670">
            <w:pPr>
              <w:ind w:left="0" w:firstLine="0"/>
              <w:rPr>
                <w:rFonts w:ascii="Arial" w:hAnsi="Arial" w:cs="Arial"/>
                <w:sz w:val="18"/>
                <w:szCs w:val="18"/>
              </w:rPr>
            </w:pPr>
            <w:r w:rsidRPr="00EF625B">
              <w:rPr>
                <w:rFonts w:ascii="Arial" w:hAnsi="Arial" w:cs="Arial"/>
                <w:sz w:val="18"/>
                <w:szCs w:val="18"/>
              </w:rPr>
              <w:t xml:space="preserve">den tegnbaserede identifikator kombineret med en brugerdefineret datatype. </w:t>
            </w:r>
          </w:p>
          <w:p w14:paraId="5D00080C" w14:textId="46E54F31" w:rsidR="00BE1A4A" w:rsidRPr="00EF625B" w:rsidRDefault="00EF625B" w:rsidP="00F07262">
            <w:pPr>
              <w:ind w:left="0" w:firstLine="0"/>
              <w:rPr>
                <w:rFonts w:ascii="Arial" w:hAnsi="Arial" w:cs="Arial"/>
                <w:sz w:val="18"/>
                <w:szCs w:val="18"/>
              </w:rPr>
            </w:pPr>
            <w:r w:rsidRPr="00EF625B">
              <w:rPr>
                <w:rFonts w:ascii="Arial" w:hAnsi="Arial" w:cs="Arial"/>
                <w:sz w:val="18"/>
                <w:szCs w:val="18"/>
              </w:rPr>
              <w:t xml:space="preserve">Datatypen er en HTTP-URI der </w:t>
            </w:r>
            <w:r w:rsidR="00F07262">
              <w:rPr>
                <w:rFonts w:ascii="Arial" w:hAnsi="Arial" w:cs="Arial"/>
                <w:sz w:val="18"/>
                <w:szCs w:val="18"/>
              </w:rPr>
              <w:t xml:space="preserve">vil kunne </w:t>
            </w:r>
            <w:r w:rsidRPr="00EF625B">
              <w:rPr>
                <w:rFonts w:ascii="Arial" w:hAnsi="Arial" w:cs="Arial"/>
                <w:sz w:val="18"/>
                <w:szCs w:val="18"/>
              </w:rPr>
              <w:t>bruges til at hente yderligere beskrivelser om datatypen, eksempelvis RegEx mønstre.</w:t>
            </w:r>
          </w:p>
        </w:tc>
      </w:tr>
      <w:tr w:rsidR="00BE1A4A" w:rsidRPr="00BE1A4A" w14:paraId="147AB33E" w14:textId="77777777" w:rsidTr="002A276E">
        <w:tc>
          <w:tcPr>
            <w:tcW w:w="2785" w:type="dxa"/>
          </w:tcPr>
          <w:p w14:paraId="214091F3"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schema navn</w:t>
            </w:r>
          </w:p>
          <w:p w14:paraId="452BD1B9" w14:textId="77777777" w:rsidR="00BE1A4A" w:rsidRPr="00BE1A4A" w:rsidRDefault="00BE1A4A" w:rsidP="00C24954">
            <w:pPr>
              <w:ind w:left="284" w:firstLine="0"/>
              <w:rPr>
                <w:rFonts w:ascii="Arial" w:hAnsi="Arial" w:cs="Arial"/>
                <w:sz w:val="18"/>
                <w:szCs w:val="18"/>
              </w:rPr>
            </w:pPr>
            <w:r w:rsidRPr="00BE1A4A">
              <w:rPr>
                <w:rFonts w:ascii="Arial" w:hAnsi="Arial" w:cs="Arial"/>
                <w:sz w:val="18"/>
                <w:szCs w:val="18"/>
              </w:rPr>
              <w:t xml:space="preserve">= </w:t>
            </w:r>
            <w:r w:rsidRPr="0026320A">
              <w:rPr>
                <w:rStyle w:val="HTML-kode"/>
                <w:rFonts w:eastAsiaTheme="majorEastAsia"/>
                <w:sz w:val="18"/>
                <w:szCs w:val="18"/>
              </w:rPr>
              <w:t>rdfs:label</w:t>
            </w:r>
          </w:p>
        </w:tc>
        <w:tc>
          <w:tcPr>
            <w:tcW w:w="5380" w:type="dxa"/>
          </w:tcPr>
          <w:p w14:paraId="3D1973C2"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navnet på det schema der fastlægger udformningen af identifikatoren</w:t>
            </w:r>
          </w:p>
        </w:tc>
      </w:tr>
      <w:tr w:rsidR="00BE1A4A" w:rsidRPr="00BE1A4A" w14:paraId="5AA57388" w14:textId="77777777" w:rsidTr="002A276E">
        <w:tc>
          <w:tcPr>
            <w:tcW w:w="2785" w:type="dxa"/>
          </w:tcPr>
          <w:p w14:paraId="423B1C3A"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schema URI</w:t>
            </w:r>
          </w:p>
          <w:p w14:paraId="70B6BA94" w14:textId="77777777" w:rsidR="00BE1A4A" w:rsidRPr="00BE1A4A" w:rsidRDefault="00BE1A4A" w:rsidP="00C24954">
            <w:pPr>
              <w:ind w:left="284" w:firstLine="0"/>
              <w:rPr>
                <w:rFonts w:ascii="Arial" w:hAnsi="Arial" w:cs="Arial"/>
                <w:sz w:val="18"/>
                <w:szCs w:val="18"/>
              </w:rPr>
            </w:pPr>
            <w:r w:rsidRPr="00BE1A4A">
              <w:rPr>
                <w:rFonts w:ascii="Arial" w:hAnsi="Arial" w:cs="Arial"/>
                <w:sz w:val="18"/>
                <w:szCs w:val="18"/>
              </w:rPr>
              <w:t xml:space="preserve">= </w:t>
            </w:r>
            <w:r w:rsidR="002C5AC0" w:rsidRPr="0026320A">
              <w:rPr>
                <w:rStyle w:val="HTML-kode"/>
                <w:rFonts w:eastAsiaTheme="majorEastAsia"/>
                <w:sz w:val="18"/>
                <w:szCs w:val="18"/>
              </w:rPr>
              <w:t>dcterms:</w:t>
            </w:r>
            <w:r w:rsidRPr="0026320A">
              <w:rPr>
                <w:rStyle w:val="HTML-kode"/>
                <w:rFonts w:eastAsiaTheme="majorEastAsia"/>
                <w:sz w:val="18"/>
                <w:szCs w:val="18"/>
              </w:rPr>
              <w:t>conformsTo</w:t>
            </w:r>
          </w:p>
        </w:tc>
        <w:tc>
          <w:tcPr>
            <w:tcW w:w="5380" w:type="dxa"/>
          </w:tcPr>
          <w:p w14:paraId="2D20B3FB"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URI for det schema der fastlægger udformningen af identifikatoren</w:t>
            </w:r>
          </w:p>
        </w:tc>
      </w:tr>
      <w:tr w:rsidR="00BE1A4A" w:rsidRPr="00BE1A4A" w14:paraId="6AEED3EF" w14:textId="77777777" w:rsidTr="002A276E">
        <w:tc>
          <w:tcPr>
            <w:tcW w:w="2785" w:type="dxa"/>
          </w:tcPr>
          <w:p w14:paraId="184E0FF6"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udstedende myndighed</w:t>
            </w:r>
          </w:p>
          <w:p w14:paraId="05C704E5" w14:textId="77777777" w:rsidR="00BE1A4A" w:rsidRPr="00BE1A4A" w:rsidRDefault="00BE1A4A" w:rsidP="00C24954">
            <w:pPr>
              <w:ind w:left="284" w:firstLine="0"/>
              <w:rPr>
                <w:rFonts w:ascii="Arial" w:hAnsi="Arial" w:cs="Arial"/>
                <w:sz w:val="18"/>
                <w:szCs w:val="18"/>
              </w:rPr>
            </w:pPr>
            <w:r w:rsidRPr="00BE1A4A">
              <w:rPr>
                <w:rFonts w:ascii="Arial" w:hAnsi="Arial" w:cs="Arial"/>
                <w:sz w:val="18"/>
                <w:szCs w:val="18"/>
              </w:rPr>
              <w:t xml:space="preserve">= </w:t>
            </w:r>
            <w:r w:rsidRPr="0026320A">
              <w:rPr>
                <w:rStyle w:val="HTML-kode"/>
                <w:rFonts w:eastAsiaTheme="majorEastAsia"/>
                <w:sz w:val="18"/>
                <w:szCs w:val="18"/>
              </w:rPr>
              <w:t>adms:schemaAgency</w:t>
            </w:r>
          </w:p>
        </w:tc>
        <w:tc>
          <w:tcPr>
            <w:tcW w:w="5380" w:type="dxa"/>
          </w:tcPr>
          <w:p w14:paraId="3F138555"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navn på den myndighed der har udstedt identifikatoren</w:t>
            </w:r>
          </w:p>
        </w:tc>
      </w:tr>
      <w:tr w:rsidR="00BE1A4A" w:rsidRPr="00BE1A4A" w14:paraId="26493E6F" w14:textId="77777777" w:rsidTr="002A276E">
        <w:tc>
          <w:tcPr>
            <w:tcW w:w="2785" w:type="dxa"/>
          </w:tcPr>
          <w:p w14:paraId="674571A8" w14:textId="77777777" w:rsidR="00BE1A4A" w:rsidRPr="00BE1A4A" w:rsidRDefault="00BE1A4A" w:rsidP="00BE1A4A">
            <w:pPr>
              <w:ind w:left="0" w:firstLine="0"/>
              <w:rPr>
                <w:rStyle w:val="HTML-kode"/>
                <w:rFonts w:ascii="Arial" w:eastAsiaTheme="majorEastAsia" w:hAnsi="Arial" w:cs="Arial"/>
                <w:sz w:val="18"/>
                <w:szCs w:val="18"/>
              </w:rPr>
            </w:pPr>
            <w:r w:rsidRPr="00BE1A4A">
              <w:rPr>
                <w:rFonts w:ascii="Arial" w:hAnsi="Arial" w:cs="Arial"/>
                <w:sz w:val="18"/>
                <w:szCs w:val="18"/>
              </w:rPr>
              <w:t>udstedelsesdato</w:t>
            </w:r>
          </w:p>
          <w:p w14:paraId="6E26215B" w14:textId="77777777" w:rsidR="00BE1A4A" w:rsidRPr="00BE1A4A" w:rsidRDefault="00BE1A4A" w:rsidP="00C24954">
            <w:pPr>
              <w:ind w:left="284" w:firstLine="0"/>
              <w:rPr>
                <w:rFonts w:ascii="Arial" w:hAnsi="Arial" w:cs="Arial"/>
                <w:sz w:val="18"/>
                <w:szCs w:val="18"/>
              </w:rPr>
            </w:pPr>
            <w:r w:rsidRPr="00BE1A4A">
              <w:rPr>
                <w:rStyle w:val="HTML-kode"/>
                <w:rFonts w:ascii="Arial" w:eastAsiaTheme="majorEastAsia" w:hAnsi="Arial" w:cs="Arial"/>
                <w:sz w:val="18"/>
                <w:szCs w:val="18"/>
              </w:rPr>
              <w:t xml:space="preserve">= </w:t>
            </w:r>
            <w:r w:rsidR="002C5AC0" w:rsidRPr="0026320A">
              <w:rPr>
                <w:rStyle w:val="HTML-kode"/>
                <w:rFonts w:eastAsiaTheme="majorEastAsia"/>
                <w:sz w:val="18"/>
                <w:szCs w:val="18"/>
              </w:rPr>
              <w:t>dcterms:</w:t>
            </w:r>
            <w:r w:rsidRPr="0026320A">
              <w:rPr>
                <w:rStyle w:val="HTML-kode"/>
                <w:rFonts w:eastAsiaTheme="majorEastAsia"/>
                <w:sz w:val="18"/>
                <w:szCs w:val="18"/>
              </w:rPr>
              <w:t>issued</w:t>
            </w:r>
          </w:p>
        </w:tc>
        <w:tc>
          <w:tcPr>
            <w:tcW w:w="5380" w:type="dxa"/>
          </w:tcPr>
          <w:p w14:paraId="47DA8C68" w14:textId="77777777" w:rsidR="00BE1A4A" w:rsidRPr="00BE1A4A" w:rsidRDefault="00BE1A4A" w:rsidP="00BE1A4A">
            <w:pPr>
              <w:ind w:left="0" w:firstLine="0"/>
              <w:rPr>
                <w:rFonts w:ascii="Arial" w:hAnsi="Arial" w:cs="Arial"/>
                <w:sz w:val="18"/>
                <w:szCs w:val="18"/>
              </w:rPr>
            </w:pPr>
            <w:r w:rsidRPr="00BE1A4A">
              <w:rPr>
                <w:rFonts w:ascii="Arial" w:hAnsi="Arial" w:cs="Arial"/>
                <w:sz w:val="18"/>
                <w:szCs w:val="18"/>
              </w:rPr>
              <w:t>dato for identifikatorens oprettelse</w:t>
            </w:r>
          </w:p>
        </w:tc>
      </w:tr>
    </w:tbl>
    <w:p w14:paraId="62ECFB31" w14:textId="47237761" w:rsidR="00BE1A4A" w:rsidRDefault="00BE1A4A" w:rsidP="00BE1A4A"/>
    <w:p w14:paraId="4BA3594C" w14:textId="5891E77F" w:rsidR="004907F5" w:rsidRDefault="004907F5" w:rsidP="004907F5">
      <w:r>
        <w:t xml:space="preserve">I ’Bilag G – Brugerdefinerede datatyper’ beskrives de tre datatyper der er defineret til brug for henholdsvis cvr-nummer, p-nummer og </w:t>
      </w:r>
      <w:r w:rsidRPr="003B1452">
        <w:t>myndighedskode</w:t>
      </w:r>
      <w:r>
        <w:t>.</w:t>
      </w:r>
    </w:p>
    <w:p w14:paraId="706AC94D" w14:textId="77777777" w:rsidR="00C022D0" w:rsidRPr="003B1452" w:rsidRDefault="00C022D0" w:rsidP="004907F5"/>
    <w:p w14:paraId="2B8671F2" w14:textId="77777777" w:rsidR="00E862FD" w:rsidRDefault="00E862FD" w:rsidP="00E862FD">
      <w:pPr>
        <w:pStyle w:val="Overskrift2"/>
      </w:pPr>
      <w:bookmarkStart w:id="13" w:name="_Toc193101199"/>
      <w:r>
        <w:t>Beskrivelse af klasse og egenskaber til identifikation</w:t>
      </w:r>
      <w:bookmarkEnd w:id="13"/>
    </w:p>
    <w:p w14:paraId="4CBBAA59" w14:textId="77777777" w:rsidR="008D5BB9" w:rsidRPr="00C87BAE" w:rsidRDefault="008D5BB9" w:rsidP="006B7951">
      <w:pPr>
        <w:pStyle w:val="Udryk"/>
      </w:pPr>
    </w:p>
    <w:p w14:paraId="4D73770E" w14:textId="37182F9C" w:rsidR="00080537" w:rsidRDefault="00431F88" w:rsidP="006B7951">
      <w:pPr>
        <w:pStyle w:val="Udryk"/>
      </w:pPr>
      <w:r w:rsidRPr="00431F88">
        <w:rPr>
          <w:noProof/>
        </w:rPr>
        <w:drawing>
          <wp:inline distT="0" distB="0" distL="0" distR="0" wp14:anchorId="2D52C807" wp14:editId="0ECC4A6C">
            <wp:extent cx="6299514" cy="1558455"/>
            <wp:effectExtent l="0" t="0" r="635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3851" t="14869" r="3303" b="9859"/>
                    <a:stretch/>
                  </pic:blipFill>
                  <pic:spPr bwMode="auto">
                    <a:xfrm>
                      <a:off x="0" y="0"/>
                      <a:ext cx="6332991" cy="1566737"/>
                    </a:xfrm>
                    <a:prstGeom prst="rect">
                      <a:avLst/>
                    </a:prstGeom>
                    <a:noFill/>
                    <a:ln>
                      <a:noFill/>
                    </a:ln>
                    <a:extLst>
                      <a:ext uri="{53640926-AAD7-44D8-BBD7-CCE9431645EC}">
                        <a14:shadowObscured xmlns:a14="http://schemas.microsoft.com/office/drawing/2010/main"/>
                      </a:ext>
                    </a:extLst>
                  </pic:spPr>
                </pic:pic>
              </a:graphicData>
            </a:graphic>
          </wp:inline>
        </w:drawing>
      </w:r>
    </w:p>
    <w:p w14:paraId="0D9DACF9" w14:textId="77777777" w:rsidR="003B717D" w:rsidRDefault="003B717D" w:rsidP="003B717D"/>
    <w:p w14:paraId="75019150" w14:textId="77777777" w:rsidR="00E862FD" w:rsidRDefault="00E862FD" w:rsidP="00E862FD">
      <w:pPr>
        <w:pStyle w:val="Overskrift4"/>
      </w:pPr>
      <w:r>
        <w:t>identifikator</w:t>
      </w:r>
    </w:p>
    <w:p w14:paraId="5830A77E" w14:textId="7ACE8E74"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6B7951" w:rsidRPr="006B7951" w14:paraId="7CB6EB34" w14:textId="77777777" w:rsidTr="003B717D">
        <w:tc>
          <w:tcPr>
            <w:tcW w:w="1793" w:type="dxa"/>
          </w:tcPr>
          <w:p w14:paraId="5D96694F"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URI </w:t>
            </w:r>
          </w:p>
        </w:tc>
        <w:tc>
          <w:tcPr>
            <w:tcW w:w="6372" w:type="dxa"/>
          </w:tcPr>
          <w:p w14:paraId="6E52E20C" w14:textId="77777777" w:rsidR="006B7951" w:rsidRPr="003B717D" w:rsidRDefault="00280917" w:rsidP="001C1DC0">
            <w:pPr>
              <w:ind w:left="0" w:firstLine="0"/>
              <w:rPr>
                <w:rFonts w:ascii="Arial" w:hAnsi="Arial" w:cs="Arial"/>
                <w:sz w:val="18"/>
                <w:szCs w:val="18"/>
              </w:rPr>
            </w:pPr>
            <w:hyperlink r:id="rId38" w:anchor="identifier" w:history="1">
              <w:r w:rsidR="006C775C" w:rsidRPr="00AE78AE">
                <w:rPr>
                  <w:rStyle w:val="Hyperlink"/>
                  <w:rFonts w:ascii="Arial" w:hAnsi="Arial" w:cs="Arial"/>
                  <w:sz w:val="18"/>
                  <w:szCs w:val="18"/>
                </w:rPr>
                <w:t>http://www.w3.org/ns/adms#identifier</w:t>
              </w:r>
            </w:hyperlink>
          </w:p>
        </w:tc>
      </w:tr>
      <w:tr w:rsidR="006B7951" w:rsidRPr="006B7951" w14:paraId="2D54F2BF" w14:textId="77777777" w:rsidTr="003B717D">
        <w:tc>
          <w:tcPr>
            <w:tcW w:w="1793" w:type="dxa"/>
          </w:tcPr>
          <w:p w14:paraId="106A2C0B"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Term </w:t>
            </w:r>
          </w:p>
        </w:tc>
        <w:tc>
          <w:tcPr>
            <w:tcW w:w="6372" w:type="dxa"/>
          </w:tcPr>
          <w:p w14:paraId="5428691A"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identifikator</w:t>
            </w:r>
          </w:p>
        </w:tc>
      </w:tr>
      <w:tr w:rsidR="006B7951" w:rsidRPr="006B7951" w14:paraId="1BE2302A" w14:textId="77777777" w:rsidTr="003B717D">
        <w:tc>
          <w:tcPr>
            <w:tcW w:w="1793" w:type="dxa"/>
          </w:tcPr>
          <w:p w14:paraId="2EF15D3C"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Kommentar </w:t>
            </w:r>
          </w:p>
        </w:tc>
        <w:tc>
          <w:tcPr>
            <w:tcW w:w="6372" w:type="dxa"/>
          </w:tcPr>
          <w:p w14:paraId="7C928416"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Linker en ressource til en adms:Identifier-klasse.</w:t>
            </w:r>
          </w:p>
        </w:tc>
      </w:tr>
      <w:tr w:rsidR="006B7951" w:rsidRPr="006B7951" w14:paraId="1170EB14" w14:textId="77777777" w:rsidTr="003B717D">
        <w:tc>
          <w:tcPr>
            <w:tcW w:w="1793" w:type="dxa"/>
          </w:tcPr>
          <w:p w14:paraId="4F5E6B96"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74523966" w14:textId="77777777" w:rsidR="006B7951" w:rsidRPr="003B717D" w:rsidRDefault="006B7951" w:rsidP="005626EB">
            <w:pPr>
              <w:ind w:left="0" w:firstLine="0"/>
              <w:rPr>
                <w:rFonts w:ascii="Arial" w:hAnsi="Arial" w:cs="Arial"/>
                <w:sz w:val="18"/>
                <w:szCs w:val="18"/>
              </w:rPr>
            </w:pPr>
            <w:r w:rsidRPr="003B717D">
              <w:rPr>
                <w:rFonts w:ascii="Arial" w:hAnsi="Arial" w:cs="Arial"/>
                <w:sz w:val="18"/>
                <w:szCs w:val="18"/>
              </w:rPr>
              <w:t>rdfs:Resource</w:t>
            </w:r>
          </w:p>
        </w:tc>
      </w:tr>
      <w:tr w:rsidR="006B7951" w:rsidRPr="006B7951" w14:paraId="3E61F8DF" w14:textId="77777777" w:rsidTr="003B717D">
        <w:tc>
          <w:tcPr>
            <w:tcW w:w="1793" w:type="dxa"/>
          </w:tcPr>
          <w:p w14:paraId="33F71CD5"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2A19E48F"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 xml:space="preserve">adms:Identifier </w:t>
            </w:r>
          </w:p>
        </w:tc>
      </w:tr>
    </w:tbl>
    <w:p w14:paraId="4F956252" w14:textId="77777777" w:rsidR="003B717D" w:rsidRDefault="003B717D" w:rsidP="003B717D"/>
    <w:p w14:paraId="2E9D4C99" w14:textId="1FB8C896" w:rsidR="00854658" w:rsidRPr="00F2339F" w:rsidRDefault="00854658" w:rsidP="00DA472E">
      <w:pPr>
        <w:pStyle w:val="Overskrift5"/>
        <w:rPr>
          <w:highlight w:val="yellow"/>
        </w:rPr>
      </w:pPr>
      <w:r w:rsidRPr="00216C5A">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626EB" w:rsidRPr="004E0787" w14:paraId="0DBE3C9D" w14:textId="77777777" w:rsidTr="005626EB">
        <w:tc>
          <w:tcPr>
            <w:tcW w:w="1793" w:type="dxa"/>
          </w:tcPr>
          <w:p w14:paraId="1261980F" w14:textId="77777777" w:rsidR="005626EB" w:rsidRPr="0011183F" w:rsidRDefault="005626EB" w:rsidP="005626EB">
            <w:pPr>
              <w:pStyle w:val="smt"/>
              <w:ind w:left="0" w:firstLine="0"/>
            </w:pPr>
            <w:r w:rsidRPr="0011183F">
              <w:t>Foretrukken term</w:t>
            </w:r>
          </w:p>
        </w:tc>
        <w:tc>
          <w:tcPr>
            <w:tcW w:w="6372" w:type="dxa"/>
          </w:tcPr>
          <w:p w14:paraId="45133AA9" w14:textId="77777777" w:rsidR="005626EB" w:rsidRPr="004E0787" w:rsidRDefault="005626EB" w:rsidP="005626EB">
            <w:pPr>
              <w:ind w:left="0" w:firstLine="0"/>
            </w:pPr>
            <w:r w:rsidRPr="003B717D">
              <w:rPr>
                <w:rFonts w:ascii="Arial" w:hAnsi="Arial" w:cs="Arial"/>
                <w:sz w:val="18"/>
                <w:szCs w:val="18"/>
              </w:rPr>
              <w:t>identifikator</w:t>
            </w:r>
          </w:p>
        </w:tc>
      </w:tr>
      <w:tr w:rsidR="005626EB" w:rsidRPr="004E0787" w14:paraId="375060AD" w14:textId="77777777" w:rsidTr="005626EB">
        <w:tc>
          <w:tcPr>
            <w:tcW w:w="1793" w:type="dxa"/>
          </w:tcPr>
          <w:p w14:paraId="562816FE" w14:textId="77777777" w:rsidR="005626EB" w:rsidRPr="0011183F" w:rsidRDefault="005626EB" w:rsidP="005626EB">
            <w:pPr>
              <w:pStyle w:val="smt"/>
              <w:ind w:left="0" w:firstLine="0"/>
            </w:pPr>
            <w:r w:rsidRPr="0011183F">
              <w:t>Definition</w:t>
            </w:r>
          </w:p>
        </w:tc>
        <w:tc>
          <w:tcPr>
            <w:tcW w:w="6372" w:type="dxa"/>
          </w:tcPr>
          <w:p w14:paraId="5B0704CF" w14:textId="77777777" w:rsidR="005626EB" w:rsidRPr="004E0787" w:rsidRDefault="005626EB" w:rsidP="005626EB">
            <w:pPr>
              <w:ind w:left="0" w:firstLine="0"/>
            </w:pPr>
            <w:r w:rsidRPr="003B717D">
              <w:rPr>
                <w:rFonts w:ascii="Arial" w:hAnsi="Arial" w:cs="Arial"/>
                <w:sz w:val="18"/>
                <w:szCs w:val="18"/>
              </w:rPr>
              <w:t>Linker en ressource til en adms:Identifier-klasse</w:t>
            </w:r>
          </w:p>
        </w:tc>
      </w:tr>
      <w:tr w:rsidR="006B7951" w:rsidRPr="007338FF" w14:paraId="6D1DAFB2" w14:textId="77777777" w:rsidTr="003B717D">
        <w:tc>
          <w:tcPr>
            <w:tcW w:w="1793" w:type="dxa"/>
          </w:tcPr>
          <w:p w14:paraId="2199A0C5"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Domæne </w:t>
            </w:r>
          </w:p>
        </w:tc>
        <w:tc>
          <w:tcPr>
            <w:tcW w:w="6372" w:type="dxa"/>
          </w:tcPr>
          <w:p w14:paraId="1DB969D4" w14:textId="77777777" w:rsidR="006B7951" w:rsidRPr="002C5AC0" w:rsidRDefault="006B7951" w:rsidP="001C1DC0">
            <w:pPr>
              <w:ind w:left="0" w:firstLine="0"/>
              <w:rPr>
                <w:rFonts w:ascii="Arial" w:hAnsi="Arial" w:cs="Arial"/>
                <w:sz w:val="18"/>
                <w:szCs w:val="18"/>
                <w:lang w:val="en-US"/>
              </w:rPr>
            </w:pPr>
            <w:r w:rsidRPr="002C5AC0">
              <w:rPr>
                <w:rFonts w:ascii="Arial" w:hAnsi="Arial" w:cs="Arial"/>
                <w:sz w:val="18"/>
                <w:szCs w:val="18"/>
                <w:lang w:val="en-US"/>
              </w:rPr>
              <w:t xml:space="preserve">org:FormalOrganization </w:t>
            </w:r>
            <w:r w:rsidR="005626EB">
              <w:rPr>
                <w:rFonts w:ascii="Arial" w:hAnsi="Arial" w:cs="Arial"/>
                <w:sz w:val="18"/>
                <w:szCs w:val="18"/>
                <w:lang w:val="en-US"/>
              </w:rPr>
              <w:t xml:space="preserve">  </w:t>
            </w:r>
            <w:r w:rsidRPr="002C5AC0">
              <w:rPr>
                <w:rFonts w:ascii="Arial" w:hAnsi="Arial" w:cs="Arial"/>
                <w:sz w:val="18"/>
                <w:szCs w:val="18"/>
                <w:lang w:val="en-US"/>
              </w:rPr>
              <w:t xml:space="preserve">eller </w:t>
            </w:r>
            <w:r w:rsidR="005626EB">
              <w:rPr>
                <w:rFonts w:ascii="Arial" w:hAnsi="Arial" w:cs="Arial"/>
                <w:sz w:val="18"/>
                <w:szCs w:val="18"/>
                <w:lang w:val="en-US"/>
              </w:rPr>
              <w:t xml:space="preserve">  </w:t>
            </w:r>
            <w:r w:rsidRPr="002C5AC0">
              <w:rPr>
                <w:rFonts w:ascii="Arial" w:hAnsi="Arial" w:cs="Arial"/>
                <w:sz w:val="18"/>
                <w:szCs w:val="18"/>
                <w:lang w:val="en-US"/>
              </w:rPr>
              <w:t xml:space="preserve">org:OrganizationalUnit </w:t>
            </w:r>
            <w:r w:rsidR="005626EB">
              <w:rPr>
                <w:rFonts w:ascii="Arial" w:hAnsi="Arial" w:cs="Arial"/>
                <w:sz w:val="18"/>
                <w:szCs w:val="18"/>
                <w:lang w:val="en-US"/>
              </w:rPr>
              <w:t xml:space="preserve">  </w:t>
            </w:r>
            <w:r w:rsidRPr="002C5AC0">
              <w:rPr>
                <w:rFonts w:ascii="Arial" w:hAnsi="Arial" w:cs="Arial"/>
                <w:sz w:val="18"/>
                <w:szCs w:val="18"/>
                <w:lang w:val="en-US"/>
              </w:rPr>
              <w:t xml:space="preserve">eller </w:t>
            </w:r>
            <w:r w:rsidR="005626EB">
              <w:rPr>
                <w:rFonts w:ascii="Arial" w:hAnsi="Arial" w:cs="Arial"/>
                <w:sz w:val="18"/>
                <w:szCs w:val="18"/>
                <w:lang w:val="en-US"/>
              </w:rPr>
              <w:t xml:space="preserve">  </w:t>
            </w:r>
            <w:r w:rsidR="002C5AC0" w:rsidRPr="002C5AC0">
              <w:rPr>
                <w:rFonts w:ascii="Arial" w:hAnsi="Arial" w:cs="Arial"/>
                <w:sz w:val="18"/>
                <w:szCs w:val="18"/>
                <w:lang w:val="en-US"/>
              </w:rPr>
              <w:t>dcterms:</w:t>
            </w:r>
            <w:r w:rsidRPr="002C5AC0">
              <w:rPr>
                <w:rFonts w:ascii="Arial" w:hAnsi="Arial" w:cs="Arial"/>
                <w:sz w:val="18"/>
                <w:szCs w:val="18"/>
                <w:lang w:val="en-US"/>
              </w:rPr>
              <w:t xml:space="preserve">Location </w:t>
            </w:r>
          </w:p>
        </w:tc>
      </w:tr>
      <w:tr w:rsidR="006B7951" w:rsidRPr="006B7951" w14:paraId="7318C034" w14:textId="77777777" w:rsidTr="003B717D">
        <w:tc>
          <w:tcPr>
            <w:tcW w:w="1793" w:type="dxa"/>
          </w:tcPr>
          <w:p w14:paraId="26EA3D05"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0333BE50"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 xml:space="preserve">adms:Identifier </w:t>
            </w:r>
          </w:p>
        </w:tc>
      </w:tr>
      <w:tr w:rsidR="006B7951" w:rsidRPr="006B7951" w14:paraId="7CE97EBF" w14:textId="77777777" w:rsidTr="003B717D">
        <w:tc>
          <w:tcPr>
            <w:tcW w:w="1793" w:type="dxa"/>
          </w:tcPr>
          <w:p w14:paraId="17926D20"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lastRenderedPageBreak/>
              <w:t xml:space="preserve">Multiplicitet </w:t>
            </w:r>
          </w:p>
        </w:tc>
        <w:tc>
          <w:tcPr>
            <w:tcW w:w="6372" w:type="dxa"/>
          </w:tcPr>
          <w:p w14:paraId="6771341F"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0 - *</w:t>
            </w:r>
          </w:p>
        </w:tc>
      </w:tr>
    </w:tbl>
    <w:p w14:paraId="24B05E66" w14:textId="77777777" w:rsidR="00EF3C53" w:rsidRDefault="00EF3C53" w:rsidP="00EF3C53"/>
    <w:p w14:paraId="1D223005" w14:textId="77777777" w:rsidR="00E862FD" w:rsidRDefault="00E862FD" w:rsidP="003B717D">
      <w:pPr>
        <w:pStyle w:val="Overskrift3"/>
      </w:pPr>
      <w:bookmarkStart w:id="14" w:name="_Toc193101200"/>
      <w:r>
        <w:t>Identifikator (klasse)</w:t>
      </w:r>
      <w:bookmarkEnd w:id="14"/>
    </w:p>
    <w:p w14:paraId="2C9D3CB8" w14:textId="04340BCA" w:rsidR="00C21FAB" w:rsidRPr="003B717D" w:rsidRDefault="00431F88" w:rsidP="003B717D">
      <w:pPr>
        <w:jc w:val="center"/>
      </w:pPr>
      <w:r w:rsidRPr="00431F88">
        <w:rPr>
          <w:noProof/>
        </w:rPr>
        <w:drawing>
          <wp:inline distT="0" distB="0" distL="0" distR="0" wp14:anchorId="65062235" wp14:editId="66494F57">
            <wp:extent cx="3665551" cy="1542356"/>
            <wp:effectExtent l="0" t="0" r="0" b="127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5921" t="16359" r="6018" b="11507"/>
                    <a:stretch/>
                  </pic:blipFill>
                  <pic:spPr bwMode="auto">
                    <a:xfrm>
                      <a:off x="0" y="0"/>
                      <a:ext cx="3681958" cy="1549259"/>
                    </a:xfrm>
                    <a:prstGeom prst="rect">
                      <a:avLst/>
                    </a:prstGeom>
                    <a:noFill/>
                    <a:ln>
                      <a:noFill/>
                    </a:ln>
                    <a:extLst>
                      <a:ext uri="{53640926-AAD7-44D8-BBD7-CCE9431645EC}">
                        <a14:shadowObscured xmlns:a14="http://schemas.microsoft.com/office/drawing/2010/main"/>
                      </a:ext>
                    </a:extLst>
                  </pic:spPr>
                </pic:pic>
              </a:graphicData>
            </a:graphic>
          </wp:inline>
        </w:drawing>
      </w:r>
    </w:p>
    <w:p w14:paraId="5E1A85F9" w14:textId="02EB2A0E"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6B7951" w:rsidRPr="006B7951" w14:paraId="4FA8D812" w14:textId="77777777" w:rsidTr="003B717D">
        <w:tc>
          <w:tcPr>
            <w:tcW w:w="1793" w:type="dxa"/>
          </w:tcPr>
          <w:p w14:paraId="3A928CC1"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URI </w:t>
            </w:r>
          </w:p>
        </w:tc>
        <w:tc>
          <w:tcPr>
            <w:tcW w:w="6372" w:type="dxa"/>
          </w:tcPr>
          <w:p w14:paraId="232EA626" w14:textId="77777777" w:rsidR="006B7951" w:rsidRPr="003B717D" w:rsidRDefault="00280917" w:rsidP="001C1DC0">
            <w:pPr>
              <w:ind w:left="0" w:firstLine="0"/>
              <w:rPr>
                <w:rFonts w:ascii="Arial" w:hAnsi="Arial" w:cs="Arial"/>
                <w:sz w:val="18"/>
                <w:szCs w:val="18"/>
              </w:rPr>
            </w:pPr>
            <w:hyperlink r:id="rId40" w:anchor="Identifier" w:history="1">
              <w:r w:rsidR="006B7951" w:rsidRPr="003B717D">
                <w:rPr>
                  <w:rFonts w:ascii="Arial" w:hAnsi="Arial" w:cs="Arial"/>
                  <w:sz w:val="18"/>
                  <w:szCs w:val="18"/>
                </w:rPr>
                <w:t>http://www.w3.org/ns/adms#Identifier</w:t>
              </w:r>
            </w:hyperlink>
          </w:p>
        </w:tc>
      </w:tr>
      <w:tr w:rsidR="006B7951" w:rsidRPr="006B7951" w14:paraId="283ECF91" w14:textId="77777777" w:rsidTr="003B717D">
        <w:tc>
          <w:tcPr>
            <w:tcW w:w="1793" w:type="dxa"/>
          </w:tcPr>
          <w:p w14:paraId="1B760355"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Term </w:t>
            </w:r>
          </w:p>
        </w:tc>
        <w:tc>
          <w:tcPr>
            <w:tcW w:w="6372" w:type="dxa"/>
          </w:tcPr>
          <w:p w14:paraId="196A90B9"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 xml:space="preserve">Identifkator </w:t>
            </w:r>
          </w:p>
        </w:tc>
      </w:tr>
      <w:tr w:rsidR="006B7951" w:rsidRPr="006B7951" w14:paraId="1A2B961E" w14:textId="77777777" w:rsidTr="003B717D">
        <w:tc>
          <w:tcPr>
            <w:tcW w:w="1793" w:type="dxa"/>
          </w:tcPr>
          <w:p w14:paraId="0CADB6A9" w14:textId="77777777" w:rsidR="006B7951" w:rsidRPr="00A05776" w:rsidRDefault="006B7951" w:rsidP="001C1DC0">
            <w:pPr>
              <w:ind w:left="0" w:firstLine="0"/>
              <w:rPr>
                <w:rFonts w:ascii="Arial" w:hAnsi="Arial" w:cs="Arial"/>
                <w:sz w:val="18"/>
                <w:szCs w:val="18"/>
              </w:rPr>
            </w:pPr>
            <w:r w:rsidRPr="00A05776">
              <w:rPr>
                <w:rFonts w:ascii="Arial" w:hAnsi="Arial" w:cs="Arial"/>
                <w:sz w:val="18"/>
                <w:szCs w:val="18"/>
              </w:rPr>
              <w:t xml:space="preserve">Kommentar </w:t>
            </w:r>
          </w:p>
        </w:tc>
        <w:tc>
          <w:tcPr>
            <w:tcW w:w="6372" w:type="dxa"/>
          </w:tcPr>
          <w:p w14:paraId="7F4521B8" w14:textId="77777777" w:rsidR="006B7951" w:rsidRPr="003B717D" w:rsidRDefault="006B7951" w:rsidP="001C1DC0">
            <w:pPr>
              <w:ind w:left="0" w:firstLine="0"/>
              <w:rPr>
                <w:rFonts w:ascii="Arial" w:hAnsi="Arial" w:cs="Arial"/>
                <w:sz w:val="18"/>
                <w:szCs w:val="18"/>
              </w:rPr>
            </w:pPr>
            <w:r w:rsidRPr="003B717D">
              <w:rPr>
                <w:rFonts w:ascii="Arial" w:hAnsi="Arial" w:cs="Arial"/>
                <w:sz w:val="18"/>
                <w:szCs w:val="18"/>
              </w:rPr>
              <w:t>Dette er baseret på UN/CEFACT Identifier-klassen.</w:t>
            </w:r>
          </w:p>
        </w:tc>
      </w:tr>
    </w:tbl>
    <w:p w14:paraId="152AC38F" w14:textId="77777777" w:rsidR="003B717D" w:rsidRDefault="003B717D" w:rsidP="003B717D"/>
    <w:p w14:paraId="249D0371" w14:textId="37F4D526" w:rsidR="00E862FD" w:rsidRDefault="00854658" w:rsidP="00E862FD">
      <w:pPr>
        <w:pStyle w:val="Overskrift5"/>
      </w:pPr>
      <w:r w:rsidRPr="00376D46">
        <w:t>Profilens restriktioner og beskrivelser</w:t>
      </w:r>
    </w:p>
    <w:tbl>
      <w:tblPr>
        <w:tblStyle w:val="Tabel-Gitter"/>
        <w:tblW w:w="0" w:type="auto"/>
        <w:tblLook w:val="04A0" w:firstRow="1" w:lastRow="0" w:firstColumn="1" w:lastColumn="0" w:noHBand="0" w:noVBand="1"/>
      </w:tblPr>
      <w:tblGrid>
        <w:gridCol w:w="1838"/>
        <w:gridCol w:w="6372"/>
      </w:tblGrid>
      <w:tr w:rsidR="005626EB" w:rsidRPr="004E0787" w14:paraId="71FC4B88" w14:textId="77777777" w:rsidTr="005626EB">
        <w:tc>
          <w:tcPr>
            <w:tcW w:w="1838" w:type="dxa"/>
          </w:tcPr>
          <w:p w14:paraId="3699CC42" w14:textId="77777777" w:rsidR="005626EB" w:rsidRPr="0011183F" w:rsidRDefault="005626EB" w:rsidP="005626EB">
            <w:pPr>
              <w:pStyle w:val="smt"/>
              <w:ind w:left="0" w:firstLine="0"/>
            </w:pPr>
            <w:r w:rsidRPr="0011183F">
              <w:t>Foretrukken term</w:t>
            </w:r>
          </w:p>
        </w:tc>
        <w:tc>
          <w:tcPr>
            <w:tcW w:w="6372" w:type="dxa"/>
          </w:tcPr>
          <w:p w14:paraId="453DE162" w14:textId="6F30C83B" w:rsidR="005626EB" w:rsidRPr="004E0787" w:rsidRDefault="00C23E1D" w:rsidP="005626EB">
            <w:pPr>
              <w:ind w:left="0" w:firstLine="0"/>
            </w:pPr>
            <w:r>
              <w:rPr>
                <w:rFonts w:ascii="Arial" w:hAnsi="Arial" w:cs="Arial"/>
                <w:sz w:val="18"/>
                <w:szCs w:val="18"/>
              </w:rPr>
              <w:t>i</w:t>
            </w:r>
            <w:r w:rsidR="005626EB" w:rsidRPr="003B717D">
              <w:rPr>
                <w:rFonts w:ascii="Arial" w:hAnsi="Arial" w:cs="Arial"/>
                <w:sz w:val="18"/>
                <w:szCs w:val="18"/>
              </w:rPr>
              <w:t>dentifkator</w:t>
            </w:r>
          </w:p>
        </w:tc>
      </w:tr>
      <w:tr w:rsidR="00093699" w14:paraId="6D8A30B1" w14:textId="77777777" w:rsidTr="005626EB">
        <w:tc>
          <w:tcPr>
            <w:tcW w:w="1838" w:type="dxa"/>
          </w:tcPr>
          <w:p w14:paraId="76EAA5ED" w14:textId="77777777" w:rsidR="00093699" w:rsidRPr="00A05776" w:rsidRDefault="00093699" w:rsidP="00093699">
            <w:pPr>
              <w:ind w:left="0" w:firstLine="0"/>
              <w:rPr>
                <w:rFonts w:ascii="Arial" w:hAnsi="Arial" w:cs="Arial"/>
                <w:sz w:val="18"/>
                <w:szCs w:val="18"/>
              </w:rPr>
            </w:pPr>
            <w:r w:rsidRPr="00A05776">
              <w:rPr>
                <w:rFonts w:ascii="Arial" w:hAnsi="Arial" w:cs="Arial"/>
                <w:sz w:val="18"/>
                <w:szCs w:val="18"/>
              </w:rPr>
              <w:t>Definition</w:t>
            </w:r>
          </w:p>
        </w:tc>
        <w:tc>
          <w:tcPr>
            <w:tcW w:w="6372" w:type="dxa"/>
          </w:tcPr>
          <w:p w14:paraId="6290F169" w14:textId="3929FF95" w:rsidR="00093699" w:rsidRPr="003B717D" w:rsidRDefault="00093699" w:rsidP="00093699">
            <w:pPr>
              <w:ind w:left="0" w:firstLine="0"/>
              <w:rPr>
                <w:rFonts w:ascii="Arial" w:hAnsi="Arial" w:cs="Arial"/>
                <w:sz w:val="18"/>
                <w:szCs w:val="18"/>
              </w:rPr>
            </w:pPr>
            <w:r w:rsidRPr="003B717D">
              <w:rPr>
                <w:rFonts w:ascii="Arial" w:hAnsi="Arial" w:cs="Arial"/>
                <w:sz w:val="18"/>
                <w:szCs w:val="18"/>
              </w:rPr>
              <w:t xml:space="preserve">En struktureret reference, der identificerer en </w:t>
            </w:r>
            <w:r w:rsidR="000F5BD2">
              <w:rPr>
                <w:rFonts w:ascii="Arial" w:hAnsi="Arial" w:cs="Arial"/>
                <w:sz w:val="18"/>
                <w:szCs w:val="18"/>
              </w:rPr>
              <w:t>entitet</w:t>
            </w:r>
            <w:r w:rsidRPr="003B717D">
              <w:rPr>
                <w:rFonts w:ascii="Arial" w:hAnsi="Arial" w:cs="Arial"/>
                <w:sz w:val="18"/>
                <w:szCs w:val="18"/>
              </w:rPr>
              <w:t>.</w:t>
            </w:r>
          </w:p>
        </w:tc>
      </w:tr>
      <w:tr w:rsidR="00093699" w14:paraId="72886A10" w14:textId="77777777" w:rsidTr="005626EB">
        <w:tc>
          <w:tcPr>
            <w:tcW w:w="1838" w:type="dxa"/>
          </w:tcPr>
          <w:p w14:paraId="697AF78D" w14:textId="77777777" w:rsidR="00093699" w:rsidRPr="00A05776" w:rsidRDefault="00093699" w:rsidP="00093699">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2D77C2CD" w14:textId="77777777" w:rsidR="00093699" w:rsidRPr="003B717D" w:rsidRDefault="00093699" w:rsidP="003B717D">
            <w:pPr>
              <w:ind w:left="0" w:firstLine="0"/>
              <w:rPr>
                <w:rFonts w:ascii="Arial" w:hAnsi="Arial" w:cs="Arial"/>
                <w:sz w:val="18"/>
                <w:szCs w:val="18"/>
              </w:rPr>
            </w:pPr>
            <w:r w:rsidRPr="003B717D">
              <w:rPr>
                <w:rFonts w:ascii="Arial" w:hAnsi="Arial" w:cs="Arial"/>
                <w:sz w:val="18"/>
                <w:szCs w:val="18"/>
              </w:rPr>
              <w:t xml:space="preserve">[fra ADMS Vocabulary-websiden] </w:t>
            </w:r>
          </w:p>
          <w:p w14:paraId="6678FF7F" w14:textId="77777777" w:rsidR="00093699" w:rsidRPr="003B717D" w:rsidRDefault="00093699" w:rsidP="003B717D">
            <w:pPr>
              <w:ind w:left="0" w:firstLine="0"/>
              <w:rPr>
                <w:rFonts w:ascii="Arial" w:hAnsi="Arial" w:cs="Arial"/>
                <w:sz w:val="18"/>
                <w:szCs w:val="18"/>
              </w:rPr>
            </w:pPr>
            <w:r w:rsidRPr="003B717D">
              <w:rPr>
                <w:rFonts w:ascii="Arial" w:hAnsi="Arial" w:cs="Arial"/>
                <w:sz w:val="18"/>
                <w:szCs w:val="18"/>
              </w:rPr>
              <w:t xml:space="preserve">En identifikator i en bestemt kontekst, bestående af </w:t>
            </w:r>
          </w:p>
          <w:p w14:paraId="4AEEA0D9" w14:textId="77777777" w:rsidR="00093699" w:rsidRPr="003B717D" w:rsidRDefault="00093699" w:rsidP="003B717D">
            <w:pPr>
              <w:pStyle w:val="Listeafsnit"/>
              <w:numPr>
                <w:ilvl w:val="0"/>
                <w:numId w:val="24"/>
              </w:numPr>
              <w:ind w:left="0" w:firstLine="0"/>
              <w:contextualSpacing w:val="0"/>
              <w:rPr>
                <w:rFonts w:ascii="Arial" w:hAnsi="Arial" w:cs="Arial"/>
                <w:sz w:val="18"/>
                <w:szCs w:val="18"/>
              </w:rPr>
            </w:pPr>
            <w:r w:rsidRPr="003B717D">
              <w:rPr>
                <w:rFonts w:ascii="Arial" w:hAnsi="Arial" w:cs="Arial"/>
                <w:sz w:val="18"/>
                <w:szCs w:val="18"/>
              </w:rPr>
              <w:t>indholdsstreng, der er identifikatoren;</w:t>
            </w:r>
          </w:p>
          <w:p w14:paraId="3F9D8C62" w14:textId="77777777" w:rsidR="00093699" w:rsidRPr="003B717D" w:rsidRDefault="00093699" w:rsidP="003B717D">
            <w:pPr>
              <w:pStyle w:val="Listeafsnit"/>
              <w:numPr>
                <w:ilvl w:val="0"/>
                <w:numId w:val="24"/>
              </w:numPr>
              <w:ind w:left="0" w:firstLine="0"/>
              <w:contextualSpacing w:val="0"/>
              <w:rPr>
                <w:rFonts w:ascii="Arial" w:hAnsi="Arial" w:cs="Arial"/>
                <w:sz w:val="18"/>
                <w:szCs w:val="18"/>
              </w:rPr>
            </w:pPr>
            <w:r w:rsidRPr="003B717D">
              <w:rPr>
                <w:rFonts w:ascii="Arial" w:hAnsi="Arial" w:cs="Arial"/>
                <w:sz w:val="18"/>
                <w:szCs w:val="18"/>
              </w:rPr>
              <w:t>en valgfri identifikator for identifikationssystemet;</w:t>
            </w:r>
          </w:p>
          <w:p w14:paraId="1A1F667E" w14:textId="77777777" w:rsidR="00093699" w:rsidRPr="003B717D" w:rsidRDefault="00093699" w:rsidP="003B717D">
            <w:pPr>
              <w:pStyle w:val="Listeafsnit"/>
              <w:numPr>
                <w:ilvl w:val="0"/>
                <w:numId w:val="24"/>
              </w:numPr>
              <w:ind w:left="0" w:firstLine="0"/>
              <w:contextualSpacing w:val="0"/>
              <w:rPr>
                <w:rFonts w:ascii="Arial" w:hAnsi="Arial" w:cs="Arial"/>
                <w:sz w:val="18"/>
                <w:szCs w:val="18"/>
              </w:rPr>
            </w:pPr>
            <w:r w:rsidRPr="003B717D">
              <w:rPr>
                <w:rFonts w:ascii="Arial" w:hAnsi="Arial" w:cs="Arial"/>
                <w:sz w:val="18"/>
                <w:szCs w:val="18"/>
              </w:rPr>
              <w:t>en valgfri identifikator for versionen af identifikationsskemaet;</w:t>
            </w:r>
          </w:p>
          <w:p w14:paraId="41ABAFEA" w14:textId="46624774" w:rsidR="00093699" w:rsidRPr="003B717D" w:rsidRDefault="00093699" w:rsidP="00525749">
            <w:pPr>
              <w:pStyle w:val="Listeafsnit"/>
              <w:numPr>
                <w:ilvl w:val="0"/>
                <w:numId w:val="24"/>
              </w:numPr>
              <w:ind w:left="0" w:firstLine="0"/>
              <w:contextualSpacing w:val="0"/>
              <w:rPr>
                <w:rFonts w:ascii="Arial" w:hAnsi="Arial" w:cs="Arial"/>
                <w:sz w:val="18"/>
                <w:szCs w:val="18"/>
              </w:rPr>
            </w:pPr>
            <w:r w:rsidRPr="003B717D">
              <w:rPr>
                <w:rFonts w:ascii="Arial" w:hAnsi="Arial" w:cs="Arial"/>
                <w:sz w:val="18"/>
                <w:szCs w:val="18"/>
              </w:rPr>
              <w:t>en valgfri identifikator for</w:t>
            </w:r>
            <w:r w:rsidR="00525749">
              <w:rPr>
                <w:rFonts w:ascii="Arial" w:hAnsi="Arial" w:cs="Arial"/>
                <w:sz w:val="18"/>
                <w:szCs w:val="18"/>
              </w:rPr>
              <w:t>den organisation</w:t>
            </w:r>
            <w:r w:rsidRPr="003B717D">
              <w:rPr>
                <w:rFonts w:ascii="Arial" w:hAnsi="Arial" w:cs="Arial"/>
                <w:sz w:val="18"/>
                <w:szCs w:val="18"/>
              </w:rPr>
              <w:t>, der administrerer identifikationsordningen.</w:t>
            </w:r>
          </w:p>
        </w:tc>
      </w:tr>
      <w:tr w:rsidR="00093699" w14:paraId="34574320" w14:textId="77777777" w:rsidTr="005626EB">
        <w:tc>
          <w:tcPr>
            <w:tcW w:w="1838" w:type="dxa"/>
          </w:tcPr>
          <w:p w14:paraId="7659E1A5" w14:textId="77777777" w:rsidR="00093699" w:rsidRPr="00A05776" w:rsidRDefault="00093699" w:rsidP="00093699">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71325E44" w14:textId="77777777" w:rsidR="00093699" w:rsidRPr="003B717D" w:rsidRDefault="00093699" w:rsidP="00093699">
            <w:pPr>
              <w:ind w:left="0" w:firstLine="0"/>
              <w:rPr>
                <w:rFonts w:ascii="Arial" w:hAnsi="Arial" w:cs="Arial"/>
                <w:sz w:val="18"/>
                <w:szCs w:val="18"/>
              </w:rPr>
            </w:pPr>
            <w:r w:rsidRPr="003B717D">
              <w:rPr>
                <w:rFonts w:ascii="Arial" w:hAnsi="Arial" w:cs="Arial"/>
                <w:sz w:val="18"/>
                <w:szCs w:val="18"/>
              </w:rPr>
              <w:t>Klassen adms:Identifier anvendes i denne udgave af basisprofilen til følgende identifikatorer: cvr-nummer, p-nummer og myndighedskode, samt til lokalt/organisatorisk definerede brugervendte nøgler for organisatoriske enheder.</w:t>
            </w:r>
          </w:p>
        </w:tc>
      </w:tr>
    </w:tbl>
    <w:p w14:paraId="12B6F62C" w14:textId="77777777" w:rsidR="00EF3C53" w:rsidRDefault="00EF3C53" w:rsidP="00EF3C53"/>
    <w:p w14:paraId="100EBDC5" w14:textId="77777777" w:rsidR="00E862FD" w:rsidRDefault="00E862FD" w:rsidP="00E862FD">
      <w:pPr>
        <w:pStyle w:val="Overskrift4"/>
      </w:pPr>
      <w:r>
        <w:t>notation</w:t>
      </w:r>
    </w:p>
    <w:p w14:paraId="2092E27E" w14:textId="2FD1EFC9"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5A5A93" w:rsidRPr="005A5A93" w14:paraId="207F1F09" w14:textId="77777777" w:rsidTr="003B717D">
        <w:tc>
          <w:tcPr>
            <w:tcW w:w="1793" w:type="dxa"/>
          </w:tcPr>
          <w:p w14:paraId="3E07D0E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 xml:space="preserve">URI </w:t>
            </w:r>
          </w:p>
        </w:tc>
        <w:tc>
          <w:tcPr>
            <w:tcW w:w="6372" w:type="dxa"/>
          </w:tcPr>
          <w:p w14:paraId="4CE5A1DB" w14:textId="77777777" w:rsidR="005A5A93" w:rsidRPr="003B717D" w:rsidRDefault="00280917" w:rsidP="001C1DC0">
            <w:pPr>
              <w:ind w:left="0" w:firstLine="0"/>
              <w:rPr>
                <w:rFonts w:ascii="Arial" w:hAnsi="Arial" w:cs="Arial"/>
                <w:sz w:val="18"/>
                <w:szCs w:val="18"/>
              </w:rPr>
            </w:pPr>
            <w:hyperlink r:id="rId41" w:anchor="notation" w:history="1">
              <w:r w:rsidR="005A5A93" w:rsidRPr="003B717D">
                <w:rPr>
                  <w:rFonts w:ascii="Arial" w:hAnsi="Arial" w:cs="Arial"/>
                  <w:sz w:val="18"/>
                  <w:szCs w:val="18"/>
                </w:rPr>
                <w:t>http://www.w3.org/2004/02/skos/core#notation</w:t>
              </w:r>
            </w:hyperlink>
            <w:r w:rsidR="005A5A93" w:rsidRPr="003B717D">
              <w:rPr>
                <w:rFonts w:ascii="Arial" w:hAnsi="Arial" w:cs="Arial"/>
                <w:sz w:val="18"/>
                <w:szCs w:val="18"/>
              </w:rPr>
              <w:t xml:space="preserve"> </w:t>
            </w:r>
          </w:p>
        </w:tc>
      </w:tr>
      <w:tr w:rsidR="005A5A93" w:rsidRPr="005A5A93" w14:paraId="48078C3F" w14:textId="77777777" w:rsidTr="003B717D">
        <w:tc>
          <w:tcPr>
            <w:tcW w:w="1793" w:type="dxa"/>
          </w:tcPr>
          <w:p w14:paraId="47D652E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 xml:space="preserve">Term </w:t>
            </w:r>
          </w:p>
        </w:tc>
        <w:tc>
          <w:tcPr>
            <w:tcW w:w="6372" w:type="dxa"/>
          </w:tcPr>
          <w:p w14:paraId="0436DEA1"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notation </w:t>
            </w:r>
          </w:p>
        </w:tc>
      </w:tr>
      <w:tr w:rsidR="005A5A93" w:rsidRPr="005A5A93" w14:paraId="54ED06E6" w14:textId="77777777" w:rsidTr="003B717D">
        <w:tc>
          <w:tcPr>
            <w:tcW w:w="1793" w:type="dxa"/>
          </w:tcPr>
          <w:p w14:paraId="649C2AD8"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 xml:space="preserve">Definition </w:t>
            </w:r>
          </w:p>
        </w:tc>
        <w:tc>
          <w:tcPr>
            <w:tcW w:w="6372" w:type="dxa"/>
          </w:tcPr>
          <w:p w14:paraId="56249821"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En notation, også kendt som klassifikationskode, er en streng af tegn såsom "T58.5" eller "303.4833", der bruges til entydigt at identificere et begreb inden for rammerne af et givet begrebssystem. </w:t>
            </w:r>
          </w:p>
        </w:tc>
      </w:tr>
      <w:tr w:rsidR="005A5A93" w:rsidRPr="005A5A93" w14:paraId="48C0C70E" w14:textId="77777777" w:rsidTr="003B717D">
        <w:tc>
          <w:tcPr>
            <w:tcW w:w="1793" w:type="dxa"/>
          </w:tcPr>
          <w:p w14:paraId="242E8863"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 xml:space="preserve">Anvendelsesnote </w:t>
            </w:r>
          </w:p>
        </w:tc>
        <w:tc>
          <w:tcPr>
            <w:tcW w:w="6372" w:type="dxa"/>
          </w:tcPr>
          <w:p w14:paraId="283307D9"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Efter konvention bruges skos:notation med en typeangivet literal i objekt-positionen af en triple. </w:t>
            </w:r>
          </w:p>
        </w:tc>
      </w:tr>
      <w:tr w:rsidR="005A5A93" w:rsidRPr="005A5A93" w14:paraId="2D8B6E48" w14:textId="77777777" w:rsidTr="003B717D">
        <w:tc>
          <w:tcPr>
            <w:tcW w:w="1793" w:type="dxa"/>
          </w:tcPr>
          <w:p w14:paraId="26A138E8"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 xml:space="preserve">Domæne </w:t>
            </w:r>
          </w:p>
        </w:tc>
        <w:tc>
          <w:tcPr>
            <w:tcW w:w="6372" w:type="dxa"/>
          </w:tcPr>
          <w:p w14:paraId="1210E770"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rdfs:Resource </w:t>
            </w:r>
          </w:p>
        </w:tc>
      </w:tr>
      <w:tr w:rsidR="005A5A93" w:rsidRPr="005A5A93" w14:paraId="5B6ED2AF" w14:textId="77777777" w:rsidTr="003B717D">
        <w:tc>
          <w:tcPr>
            <w:tcW w:w="1793" w:type="dxa"/>
          </w:tcPr>
          <w:p w14:paraId="59129BA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 xml:space="preserve">Udfaldsrum </w:t>
            </w:r>
          </w:p>
        </w:tc>
        <w:tc>
          <w:tcPr>
            <w:tcW w:w="6372" w:type="dxa"/>
          </w:tcPr>
          <w:p w14:paraId="39E9DA77"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rdfs:Resource </w:t>
            </w:r>
          </w:p>
        </w:tc>
      </w:tr>
    </w:tbl>
    <w:p w14:paraId="45955A0B" w14:textId="77777777" w:rsidR="003B717D" w:rsidRDefault="003B717D" w:rsidP="003B717D"/>
    <w:p w14:paraId="0DAC2301" w14:textId="516A2DB2" w:rsidR="00E862FD" w:rsidRDefault="00F2339F" w:rsidP="00E862FD">
      <w:pPr>
        <w:pStyle w:val="Overskrift5"/>
      </w:pPr>
      <w: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626EB" w:rsidRPr="004E0787" w14:paraId="2FD55CA2" w14:textId="77777777" w:rsidTr="005626EB">
        <w:tc>
          <w:tcPr>
            <w:tcW w:w="1793" w:type="dxa"/>
          </w:tcPr>
          <w:p w14:paraId="1FC78A06" w14:textId="77777777" w:rsidR="005626EB" w:rsidRPr="0011183F" w:rsidRDefault="005626EB" w:rsidP="005626EB">
            <w:pPr>
              <w:pStyle w:val="smt"/>
              <w:ind w:left="0" w:firstLine="0"/>
            </w:pPr>
            <w:r w:rsidRPr="0011183F">
              <w:lastRenderedPageBreak/>
              <w:t>Foretrukken term</w:t>
            </w:r>
          </w:p>
        </w:tc>
        <w:tc>
          <w:tcPr>
            <w:tcW w:w="6372" w:type="dxa"/>
          </w:tcPr>
          <w:p w14:paraId="4506C58C" w14:textId="2342708D" w:rsidR="005626EB" w:rsidRPr="004E0787" w:rsidRDefault="00681AE2" w:rsidP="00681AE2">
            <w:pPr>
              <w:ind w:left="0" w:firstLine="0"/>
            </w:pPr>
            <w:r>
              <w:rPr>
                <w:rFonts w:ascii="Arial" w:hAnsi="Arial" w:cs="Arial"/>
                <w:sz w:val="18"/>
                <w:szCs w:val="18"/>
              </w:rPr>
              <w:t>kode</w:t>
            </w:r>
          </w:p>
        </w:tc>
      </w:tr>
      <w:tr w:rsidR="005A5A93" w:rsidRPr="005A5A93" w14:paraId="5AB5D883" w14:textId="77777777" w:rsidTr="003B717D">
        <w:tc>
          <w:tcPr>
            <w:tcW w:w="1793" w:type="dxa"/>
          </w:tcPr>
          <w:p w14:paraId="2AEB0665"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4AC09F8E"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En streng, der er en identifikator i sammenhæng med identifikationsskemaet, der refereres til af dens datatype.</w:t>
            </w:r>
          </w:p>
        </w:tc>
      </w:tr>
      <w:tr w:rsidR="005A5A93" w:rsidRPr="005A5A93" w14:paraId="0BA1097E" w14:textId="77777777" w:rsidTr="003B717D">
        <w:tc>
          <w:tcPr>
            <w:tcW w:w="1793" w:type="dxa"/>
          </w:tcPr>
          <w:p w14:paraId="0D3FEFD6"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68E09AD7" w14:textId="3CAB1DAD" w:rsidR="005A5A93" w:rsidRPr="003B717D" w:rsidRDefault="00BF3260" w:rsidP="001C1DC0">
            <w:pPr>
              <w:ind w:left="0" w:firstLine="0"/>
              <w:rPr>
                <w:rFonts w:ascii="Arial" w:hAnsi="Arial" w:cs="Arial"/>
                <w:sz w:val="18"/>
                <w:szCs w:val="18"/>
              </w:rPr>
            </w:pPr>
            <w:r w:rsidRPr="003B717D">
              <w:rPr>
                <w:rFonts w:ascii="Arial" w:hAnsi="Arial" w:cs="Arial"/>
                <w:sz w:val="18"/>
                <w:szCs w:val="18"/>
              </w:rPr>
              <w:t>rdfs:Resource</w:t>
            </w:r>
          </w:p>
        </w:tc>
      </w:tr>
      <w:tr w:rsidR="005A5A93" w:rsidRPr="005A5A93" w14:paraId="67EC8E54" w14:textId="77777777" w:rsidTr="003B717D">
        <w:tc>
          <w:tcPr>
            <w:tcW w:w="1793" w:type="dxa"/>
          </w:tcPr>
          <w:p w14:paraId="3BF5E30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6312EBCA" w14:textId="7CAB729A" w:rsidR="005A5A93" w:rsidRPr="003B717D" w:rsidRDefault="00284BB0" w:rsidP="00284BB0">
            <w:pPr>
              <w:ind w:left="0" w:firstLine="0"/>
              <w:rPr>
                <w:rFonts w:ascii="Arial" w:hAnsi="Arial" w:cs="Arial"/>
                <w:sz w:val="18"/>
                <w:szCs w:val="18"/>
              </w:rPr>
            </w:pPr>
            <w:r>
              <w:rPr>
                <w:rFonts w:ascii="Arial" w:hAnsi="Arial" w:cs="Arial"/>
                <w:sz w:val="18"/>
                <w:szCs w:val="18"/>
              </w:rPr>
              <w:t>rdfs:Literal</w:t>
            </w:r>
          </w:p>
        </w:tc>
      </w:tr>
      <w:tr w:rsidR="005A5A93" w:rsidRPr="005A5A93" w14:paraId="1A7A9650" w14:textId="77777777" w:rsidTr="003B717D">
        <w:tc>
          <w:tcPr>
            <w:tcW w:w="1793" w:type="dxa"/>
          </w:tcPr>
          <w:p w14:paraId="791D2692"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6E5DAB1E" w14:textId="386AEB5A" w:rsidR="005A5A93" w:rsidRPr="003B717D" w:rsidRDefault="00695EFE" w:rsidP="001C1DC0">
            <w:pPr>
              <w:ind w:left="0" w:firstLine="0"/>
              <w:rPr>
                <w:rFonts w:ascii="Arial" w:hAnsi="Arial" w:cs="Arial"/>
                <w:sz w:val="18"/>
                <w:szCs w:val="18"/>
              </w:rPr>
            </w:pPr>
            <w:r>
              <w:rPr>
                <w:rFonts w:ascii="Arial" w:hAnsi="Arial" w:cs="Arial"/>
                <w:sz w:val="18"/>
                <w:szCs w:val="18"/>
              </w:rPr>
              <w:t>1 - 1</w:t>
            </w:r>
          </w:p>
        </w:tc>
      </w:tr>
    </w:tbl>
    <w:p w14:paraId="6BE52AA4" w14:textId="77777777" w:rsidR="003B717D" w:rsidRDefault="003B717D" w:rsidP="003B717D"/>
    <w:p w14:paraId="51A1BC87" w14:textId="77777777" w:rsidR="00E862FD" w:rsidRDefault="00E862FD" w:rsidP="00E862FD">
      <w:pPr>
        <w:pStyle w:val="Overskrift4"/>
      </w:pPr>
      <w:r>
        <w:t>schema navn</w:t>
      </w:r>
    </w:p>
    <w:p w14:paraId="44CA7710" w14:textId="70B96FCD"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5A5A93" w:rsidRPr="005A5A93" w14:paraId="0C546C09" w14:textId="77777777" w:rsidTr="003B717D">
        <w:tc>
          <w:tcPr>
            <w:tcW w:w="1793" w:type="dxa"/>
          </w:tcPr>
          <w:p w14:paraId="2646697F"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URI</w:t>
            </w:r>
          </w:p>
        </w:tc>
        <w:tc>
          <w:tcPr>
            <w:tcW w:w="6372" w:type="dxa"/>
          </w:tcPr>
          <w:p w14:paraId="7649E7F4" w14:textId="77777777" w:rsidR="005A5A93" w:rsidRPr="003B717D" w:rsidRDefault="00280917" w:rsidP="001C1DC0">
            <w:pPr>
              <w:ind w:left="0" w:firstLine="0"/>
              <w:rPr>
                <w:rFonts w:ascii="Arial" w:hAnsi="Arial" w:cs="Arial"/>
                <w:sz w:val="18"/>
                <w:szCs w:val="18"/>
              </w:rPr>
            </w:pPr>
            <w:hyperlink r:id="rId42" w:anchor="label" w:history="1">
              <w:r w:rsidR="005A5A93" w:rsidRPr="003B717D">
                <w:rPr>
                  <w:rFonts w:ascii="Arial" w:hAnsi="Arial" w:cs="Arial"/>
                  <w:sz w:val="18"/>
                  <w:szCs w:val="18"/>
                </w:rPr>
                <w:t>http://www.w3.org/2000/01/rdf-schema#label</w:t>
              </w:r>
            </w:hyperlink>
          </w:p>
        </w:tc>
      </w:tr>
      <w:tr w:rsidR="005A5A93" w:rsidRPr="005A5A93" w14:paraId="0FB64C0A" w14:textId="77777777" w:rsidTr="003B717D">
        <w:tc>
          <w:tcPr>
            <w:tcW w:w="1793" w:type="dxa"/>
          </w:tcPr>
          <w:p w14:paraId="1DC15A6E"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Term</w:t>
            </w:r>
          </w:p>
        </w:tc>
        <w:tc>
          <w:tcPr>
            <w:tcW w:w="6372" w:type="dxa"/>
          </w:tcPr>
          <w:p w14:paraId="1DB6FA8A" w14:textId="77777777" w:rsidR="005A5A93" w:rsidRPr="003B717D" w:rsidRDefault="005626EB" w:rsidP="001C1DC0">
            <w:pPr>
              <w:ind w:left="0" w:firstLine="0"/>
              <w:rPr>
                <w:rFonts w:ascii="Arial" w:hAnsi="Arial" w:cs="Arial"/>
                <w:sz w:val="18"/>
                <w:szCs w:val="18"/>
              </w:rPr>
            </w:pPr>
            <w:r>
              <w:rPr>
                <w:rFonts w:ascii="Arial" w:hAnsi="Arial" w:cs="Arial"/>
                <w:sz w:val="18"/>
                <w:szCs w:val="18"/>
              </w:rPr>
              <w:t>betegnelse</w:t>
            </w:r>
          </w:p>
        </w:tc>
      </w:tr>
      <w:tr w:rsidR="005A5A93" w:rsidRPr="005A5A93" w14:paraId="09D03FC1" w14:textId="77777777" w:rsidTr="003B717D">
        <w:tc>
          <w:tcPr>
            <w:tcW w:w="1793" w:type="dxa"/>
          </w:tcPr>
          <w:p w14:paraId="5F8FCF2F"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2B0C16B7"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Et menneskelæsbart navn for </w:t>
            </w:r>
            <w:r w:rsidRPr="006A497C">
              <w:rPr>
                <w:rFonts w:ascii="Arial" w:hAnsi="Arial" w:cs="Arial"/>
                <w:sz w:val="18"/>
                <w:szCs w:val="18"/>
              </w:rPr>
              <w:t>emnet.</w:t>
            </w:r>
          </w:p>
        </w:tc>
      </w:tr>
      <w:tr w:rsidR="005A5A93" w:rsidRPr="005A5A93" w14:paraId="1B0584D6" w14:textId="77777777" w:rsidTr="003B717D">
        <w:tc>
          <w:tcPr>
            <w:tcW w:w="1793" w:type="dxa"/>
          </w:tcPr>
          <w:p w14:paraId="152A775A"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19317FEE"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rdfs:Resource</w:t>
            </w:r>
          </w:p>
        </w:tc>
      </w:tr>
      <w:tr w:rsidR="005A5A93" w:rsidRPr="005A5A93" w14:paraId="5B548AD5" w14:textId="77777777" w:rsidTr="003B717D">
        <w:tc>
          <w:tcPr>
            <w:tcW w:w="1793" w:type="dxa"/>
          </w:tcPr>
          <w:p w14:paraId="3DC5C223"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66B57BA0"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rdfs:Literal</w:t>
            </w:r>
          </w:p>
        </w:tc>
      </w:tr>
    </w:tbl>
    <w:p w14:paraId="555EE1D2" w14:textId="77777777" w:rsidR="003B717D" w:rsidRDefault="003B717D" w:rsidP="003B717D"/>
    <w:p w14:paraId="340A2A54" w14:textId="603A4FAC" w:rsidR="00E862FD" w:rsidRDefault="00F2339F" w:rsidP="00E862FD">
      <w:pPr>
        <w:pStyle w:val="Overskrift5"/>
      </w:pPr>
      <w: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626EB" w:rsidRPr="004E0787" w14:paraId="679A08D9" w14:textId="77777777" w:rsidTr="005626EB">
        <w:tc>
          <w:tcPr>
            <w:tcW w:w="1793" w:type="dxa"/>
          </w:tcPr>
          <w:p w14:paraId="0506A7B8" w14:textId="77777777" w:rsidR="005626EB" w:rsidRPr="0011183F" w:rsidRDefault="005626EB" w:rsidP="005626EB">
            <w:pPr>
              <w:pStyle w:val="smt"/>
              <w:ind w:left="0" w:firstLine="0"/>
            </w:pPr>
            <w:r w:rsidRPr="0011183F">
              <w:t>Foretrukken term</w:t>
            </w:r>
          </w:p>
        </w:tc>
        <w:tc>
          <w:tcPr>
            <w:tcW w:w="6372" w:type="dxa"/>
          </w:tcPr>
          <w:p w14:paraId="6B5CF118" w14:textId="77777777" w:rsidR="005626EB" w:rsidRPr="004E0787" w:rsidRDefault="005626EB" w:rsidP="005626EB">
            <w:pPr>
              <w:ind w:left="0" w:firstLine="0"/>
            </w:pPr>
            <w:r>
              <w:rPr>
                <w:rFonts w:ascii="Arial" w:hAnsi="Arial" w:cs="Arial"/>
                <w:sz w:val="18"/>
                <w:szCs w:val="18"/>
              </w:rPr>
              <w:t>betegnelse</w:t>
            </w:r>
          </w:p>
        </w:tc>
      </w:tr>
      <w:tr w:rsidR="005A5A93" w:rsidRPr="005A5A93" w14:paraId="09F1346E" w14:textId="77777777" w:rsidTr="003B717D">
        <w:tc>
          <w:tcPr>
            <w:tcW w:w="1793" w:type="dxa"/>
          </w:tcPr>
          <w:p w14:paraId="1B5252AA"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Alternativ term</w:t>
            </w:r>
          </w:p>
        </w:tc>
        <w:tc>
          <w:tcPr>
            <w:tcW w:w="6372" w:type="dxa"/>
          </w:tcPr>
          <w:p w14:paraId="4039F177"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schema navn</w:t>
            </w:r>
          </w:p>
        </w:tc>
      </w:tr>
      <w:tr w:rsidR="005A5A93" w:rsidRPr="005A5A93" w14:paraId="649BC7E7" w14:textId="77777777" w:rsidTr="003B717D">
        <w:tc>
          <w:tcPr>
            <w:tcW w:w="1793" w:type="dxa"/>
          </w:tcPr>
          <w:p w14:paraId="05751D68" w14:textId="7029703C" w:rsidR="00596ECB" w:rsidRPr="00A05776" w:rsidRDefault="00596ECB"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093F8346"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Navn på det skema, der blev brugt til at konstruere identifikatoren.</w:t>
            </w:r>
          </w:p>
        </w:tc>
      </w:tr>
      <w:tr w:rsidR="005A5A93" w:rsidRPr="005A5A93" w14:paraId="259D6322" w14:textId="77777777" w:rsidTr="003B717D">
        <w:tc>
          <w:tcPr>
            <w:tcW w:w="1793" w:type="dxa"/>
          </w:tcPr>
          <w:p w14:paraId="4750E0F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04D2CA09"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adms:Identifier</w:t>
            </w:r>
          </w:p>
        </w:tc>
      </w:tr>
      <w:tr w:rsidR="005A5A93" w:rsidRPr="005A5A93" w14:paraId="4CFE0DE7" w14:textId="77777777" w:rsidTr="003B717D">
        <w:tc>
          <w:tcPr>
            <w:tcW w:w="1793" w:type="dxa"/>
          </w:tcPr>
          <w:p w14:paraId="21F0DB1B"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301266CA"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rdf:langString</w:t>
            </w:r>
          </w:p>
        </w:tc>
      </w:tr>
      <w:tr w:rsidR="005A5A93" w:rsidRPr="005A5A93" w14:paraId="79D8B0F4" w14:textId="77777777" w:rsidTr="003B717D">
        <w:tc>
          <w:tcPr>
            <w:tcW w:w="1793" w:type="dxa"/>
          </w:tcPr>
          <w:p w14:paraId="49682B70"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3C573D55"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0 - *</w:t>
            </w:r>
          </w:p>
        </w:tc>
      </w:tr>
    </w:tbl>
    <w:p w14:paraId="090980FF" w14:textId="77777777" w:rsidR="003B717D" w:rsidRDefault="003B717D" w:rsidP="005626EB"/>
    <w:p w14:paraId="4CA66FF5" w14:textId="77777777" w:rsidR="00E862FD" w:rsidRDefault="00E862FD" w:rsidP="00E862FD">
      <w:pPr>
        <w:pStyle w:val="Overskrift4"/>
      </w:pPr>
      <w:r>
        <w:t>udstedelsesdato</w:t>
      </w:r>
    </w:p>
    <w:p w14:paraId="2821E21F" w14:textId="6BD79AC6"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5A5A93" w:rsidRPr="005A5A93" w14:paraId="38043A28" w14:textId="77777777" w:rsidTr="003B717D">
        <w:tc>
          <w:tcPr>
            <w:tcW w:w="1793" w:type="dxa"/>
          </w:tcPr>
          <w:p w14:paraId="36EC8A1E"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URI</w:t>
            </w:r>
          </w:p>
        </w:tc>
        <w:tc>
          <w:tcPr>
            <w:tcW w:w="6372" w:type="dxa"/>
          </w:tcPr>
          <w:p w14:paraId="2B7B65FC" w14:textId="77777777" w:rsidR="005A5A93" w:rsidRPr="003B717D" w:rsidRDefault="00280917" w:rsidP="001C1DC0">
            <w:pPr>
              <w:ind w:left="0" w:firstLine="0"/>
              <w:rPr>
                <w:rFonts w:ascii="Arial" w:hAnsi="Arial" w:cs="Arial"/>
                <w:sz w:val="18"/>
                <w:szCs w:val="18"/>
              </w:rPr>
            </w:pPr>
            <w:hyperlink r:id="rId43" w:history="1">
              <w:r w:rsidR="005A5A93" w:rsidRPr="003B717D">
                <w:rPr>
                  <w:rFonts w:ascii="Arial" w:hAnsi="Arial" w:cs="Arial"/>
                  <w:sz w:val="18"/>
                  <w:szCs w:val="18"/>
                </w:rPr>
                <w:t>http://purl.org/dc/terms/issued</w:t>
              </w:r>
            </w:hyperlink>
          </w:p>
        </w:tc>
      </w:tr>
      <w:tr w:rsidR="005A5A93" w:rsidRPr="005A5A93" w14:paraId="109C84CA" w14:textId="77777777" w:rsidTr="003B717D">
        <w:tc>
          <w:tcPr>
            <w:tcW w:w="1793" w:type="dxa"/>
          </w:tcPr>
          <w:p w14:paraId="1537E08F"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Term</w:t>
            </w:r>
          </w:p>
        </w:tc>
        <w:tc>
          <w:tcPr>
            <w:tcW w:w="6372" w:type="dxa"/>
          </w:tcPr>
          <w:p w14:paraId="1BAE8121"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udstedelsesdato</w:t>
            </w:r>
          </w:p>
        </w:tc>
      </w:tr>
      <w:tr w:rsidR="005A5A93" w:rsidRPr="005A5A93" w14:paraId="717B7635" w14:textId="77777777" w:rsidTr="003B717D">
        <w:tc>
          <w:tcPr>
            <w:tcW w:w="1793" w:type="dxa"/>
          </w:tcPr>
          <w:p w14:paraId="5F9EFCE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7158A9EA"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Dato for formel udstedelse (f.eks. offentliggørelse) af ressourcen.</w:t>
            </w:r>
          </w:p>
        </w:tc>
      </w:tr>
      <w:tr w:rsidR="005A5A93" w:rsidRPr="005A5A93" w14:paraId="66BC046A" w14:textId="77777777" w:rsidTr="003B717D">
        <w:tc>
          <w:tcPr>
            <w:tcW w:w="1793" w:type="dxa"/>
          </w:tcPr>
          <w:p w14:paraId="2872C75E"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56571B38"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rdfs:Resource</w:t>
            </w:r>
          </w:p>
        </w:tc>
      </w:tr>
      <w:tr w:rsidR="005A5A93" w:rsidRPr="005A5A93" w14:paraId="52028DCB" w14:textId="77777777" w:rsidTr="003B717D">
        <w:tc>
          <w:tcPr>
            <w:tcW w:w="1793" w:type="dxa"/>
          </w:tcPr>
          <w:p w14:paraId="560244E0"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30193492"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rdfs:Literal</w:t>
            </w:r>
          </w:p>
        </w:tc>
      </w:tr>
      <w:tr w:rsidR="005A5A93" w:rsidRPr="005A5A93" w14:paraId="0BD5AFC4" w14:textId="77777777" w:rsidTr="003B717D">
        <w:tc>
          <w:tcPr>
            <w:tcW w:w="1793" w:type="dxa"/>
          </w:tcPr>
          <w:p w14:paraId="47068CE5"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61581976" w14:textId="77777777" w:rsidR="005A5A93" w:rsidRPr="003B717D" w:rsidRDefault="002C5AC0" w:rsidP="001C1DC0">
            <w:pPr>
              <w:ind w:left="0" w:firstLine="0"/>
              <w:rPr>
                <w:rFonts w:ascii="Arial" w:hAnsi="Arial" w:cs="Arial"/>
                <w:sz w:val="18"/>
                <w:szCs w:val="18"/>
              </w:rPr>
            </w:pPr>
            <w:r>
              <w:rPr>
                <w:rFonts w:ascii="Arial" w:hAnsi="Arial" w:cs="Arial"/>
                <w:sz w:val="18"/>
                <w:szCs w:val="18"/>
              </w:rPr>
              <w:t>dcterms:</w:t>
            </w:r>
            <w:r w:rsidR="005A5A93" w:rsidRPr="003B717D">
              <w:rPr>
                <w:rFonts w:ascii="Arial" w:hAnsi="Arial" w:cs="Arial"/>
                <w:sz w:val="18"/>
                <w:szCs w:val="18"/>
              </w:rPr>
              <w:t>date</w:t>
            </w:r>
          </w:p>
        </w:tc>
      </w:tr>
    </w:tbl>
    <w:p w14:paraId="1FC4BB43" w14:textId="77777777" w:rsidR="003B717D" w:rsidRDefault="003B717D" w:rsidP="00EF3C53"/>
    <w:p w14:paraId="5950B0A3" w14:textId="5A14F027" w:rsidR="00E862FD" w:rsidRDefault="00F2339F" w:rsidP="00E862FD">
      <w:pPr>
        <w:pStyle w:val="Overskrift5"/>
      </w:pPr>
      <w: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626EB" w:rsidRPr="004E0787" w14:paraId="003ADE07" w14:textId="77777777" w:rsidTr="005626EB">
        <w:tc>
          <w:tcPr>
            <w:tcW w:w="1793" w:type="dxa"/>
          </w:tcPr>
          <w:p w14:paraId="07953901" w14:textId="77777777" w:rsidR="005626EB" w:rsidRPr="0011183F" w:rsidRDefault="005626EB" w:rsidP="005626EB">
            <w:pPr>
              <w:pStyle w:val="smt"/>
              <w:ind w:left="0" w:firstLine="0"/>
            </w:pPr>
            <w:r w:rsidRPr="0011183F">
              <w:t>Foretrukken term</w:t>
            </w:r>
          </w:p>
        </w:tc>
        <w:tc>
          <w:tcPr>
            <w:tcW w:w="6372" w:type="dxa"/>
          </w:tcPr>
          <w:p w14:paraId="02B8A266" w14:textId="77777777" w:rsidR="005626EB" w:rsidRPr="004E0787" w:rsidRDefault="005626EB" w:rsidP="005626EB">
            <w:pPr>
              <w:ind w:left="0" w:firstLine="0"/>
            </w:pPr>
            <w:r w:rsidRPr="003B717D">
              <w:rPr>
                <w:rFonts w:ascii="Arial" w:hAnsi="Arial" w:cs="Arial"/>
                <w:sz w:val="18"/>
                <w:szCs w:val="18"/>
              </w:rPr>
              <w:t>udstedelsesdato</w:t>
            </w:r>
          </w:p>
        </w:tc>
      </w:tr>
      <w:tr w:rsidR="005A5A93" w:rsidRPr="005A5A93" w14:paraId="1EC6A737" w14:textId="77777777" w:rsidTr="003B717D">
        <w:tc>
          <w:tcPr>
            <w:tcW w:w="1793" w:type="dxa"/>
          </w:tcPr>
          <w:p w14:paraId="6D646425" w14:textId="0EAAEB85" w:rsidR="005A5A93" w:rsidRPr="00A05776" w:rsidRDefault="006C5AC1" w:rsidP="001C1DC0">
            <w:pPr>
              <w:ind w:left="0" w:firstLine="0"/>
              <w:rPr>
                <w:rFonts w:ascii="Arial" w:hAnsi="Arial" w:cs="Arial"/>
                <w:sz w:val="18"/>
                <w:szCs w:val="18"/>
              </w:rPr>
            </w:pPr>
            <w:r>
              <w:rPr>
                <w:rFonts w:ascii="Arial" w:hAnsi="Arial" w:cs="Arial"/>
                <w:sz w:val="18"/>
                <w:szCs w:val="18"/>
              </w:rPr>
              <w:t>Anvendelsesnote</w:t>
            </w:r>
          </w:p>
        </w:tc>
        <w:tc>
          <w:tcPr>
            <w:tcW w:w="6372" w:type="dxa"/>
          </w:tcPr>
          <w:p w14:paraId="4E474248"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Den dato, hvor identifikatoren blev tildelt.</w:t>
            </w:r>
          </w:p>
        </w:tc>
      </w:tr>
      <w:tr w:rsidR="005A5A93" w:rsidRPr="005A5A93" w14:paraId="5E551285" w14:textId="77777777" w:rsidTr="003B717D">
        <w:tc>
          <w:tcPr>
            <w:tcW w:w="1793" w:type="dxa"/>
          </w:tcPr>
          <w:p w14:paraId="4609A167"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7A81BDA3"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adms:Identifier</w:t>
            </w:r>
          </w:p>
        </w:tc>
      </w:tr>
      <w:tr w:rsidR="005A5A93" w:rsidRPr="005A5A93" w14:paraId="68516309" w14:textId="77777777" w:rsidTr="003B717D">
        <w:tc>
          <w:tcPr>
            <w:tcW w:w="1793" w:type="dxa"/>
          </w:tcPr>
          <w:p w14:paraId="00B45F59"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22BA8372"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xsd:date</w:t>
            </w:r>
          </w:p>
        </w:tc>
      </w:tr>
      <w:tr w:rsidR="005A5A93" w:rsidRPr="005A5A93" w14:paraId="555671DA" w14:textId="77777777" w:rsidTr="003B717D">
        <w:tc>
          <w:tcPr>
            <w:tcW w:w="1793" w:type="dxa"/>
          </w:tcPr>
          <w:p w14:paraId="15514593"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69E6C668"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0 - 1</w:t>
            </w:r>
          </w:p>
        </w:tc>
      </w:tr>
    </w:tbl>
    <w:p w14:paraId="705A8B83" w14:textId="77777777" w:rsidR="003B717D" w:rsidRDefault="003B717D" w:rsidP="003B717D"/>
    <w:p w14:paraId="5CA72031" w14:textId="77777777" w:rsidR="00E862FD" w:rsidRDefault="00E862FD" w:rsidP="00E862FD">
      <w:pPr>
        <w:pStyle w:val="Overskrift4"/>
      </w:pPr>
      <w:r>
        <w:t>udstedende myndighed</w:t>
      </w:r>
    </w:p>
    <w:p w14:paraId="128ADE88" w14:textId="033D05C6"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935"/>
        <w:gridCol w:w="6230"/>
      </w:tblGrid>
      <w:tr w:rsidR="005A5A93" w:rsidRPr="005A5A93" w14:paraId="581D56C1" w14:textId="77777777" w:rsidTr="0079500A">
        <w:tc>
          <w:tcPr>
            <w:tcW w:w="1935" w:type="dxa"/>
          </w:tcPr>
          <w:p w14:paraId="7487BC01"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lastRenderedPageBreak/>
              <w:t>URI</w:t>
            </w:r>
          </w:p>
        </w:tc>
        <w:tc>
          <w:tcPr>
            <w:tcW w:w="6230" w:type="dxa"/>
          </w:tcPr>
          <w:p w14:paraId="16445FD6" w14:textId="77777777" w:rsidR="005A5A93" w:rsidRPr="003B717D" w:rsidRDefault="00280917" w:rsidP="001C1DC0">
            <w:pPr>
              <w:ind w:left="0" w:firstLine="0"/>
              <w:rPr>
                <w:rFonts w:ascii="Arial" w:hAnsi="Arial" w:cs="Arial"/>
                <w:sz w:val="18"/>
                <w:szCs w:val="18"/>
              </w:rPr>
            </w:pPr>
            <w:hyperlink r:id="rId44" w:anchor="schemaAgency" w:history="1">
              <w:r w:rsidR="005A5A93" w:rsidRPr="003B717D">
                <w:rPr>
                  <w:rFonts w:ascii="Arial" w:hAnsi="Arial" w:cs="Arial"/>
                  <w:sz w:val="18"/>
                  <w:szCs w:val="18"/>
                </w:rPr>
                <w:t>http://www.w3.org/ns/adms#schemaAgency</w:t>
              </w:r>
            </w:hyperlink>
          </w:p>
        </w:tc>
      </w:tr>
      <w:tr w:rsidR="005A5A93" w:rsidRPr="005A5A93" w14:paraId="15282C1C" w14:textId="77777777" w:rsidTr="0079500A">
        <w:tc>
          <w:tcPr>
            <w:tcW w:w="1935" w:type="dxa"/>
          </w:tcPr>
          <w:p w14:paraId="789604EC"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Term</w:t>
            </w:r>
          </w:p>
        </w:tc>
        <w:tc>
          <w:tcPr>
            <w:tcW w:w="6230" w:type="dxa"/>
          </w:tcPr>
          <w:p w14:paraId="2E47D7A2" w14:textId="6D8FF64F" w:rsidR="005A5A93" w:rsidRPr="003B717D" w:rsidRDefault="0079500A" w:rsidP="00617DCC">
            <w:pPr>
              <w:ind w:left="0" w:firstLine="0"/>
              <w:rPr>
                <w:rFonts w:ascii="Arial" w:hAnsi="Arial" w:cs="Arial"/>
                <w:sz w:val="18"/>
                <w:szCs w:val="18"/>
              </w:rPr>
            </w:pPr>
            <w:r>
              <w:rPr>
                <w:rFonts w:ascii="Arial" w:hAnsi="Arial" w:cs="Arial"/>
                <w:sz w:val="18"/>
                <w:szCs w:val="18"/>
              </w:rPr>
              <w:t>s</w:t>
            </w:r>
            <w:r w:rsidR="005A5A93" w:rsidRPr="003B717D">
              <w:rPr>
                <w:rFonts w:ascii="Arial" w:hAnsi="Arial" w:cs="Arial"/>
                <w:sz w:val="18"/>
                <w:szCs w:val="18"/>
              </w:rPr>
              <w:t>kema</w:t>
            </w:r>
            <w:r w:rsidR="00612EBB">
              <w:rPr>
                <w:rFonts w:ascii="Arial" w:hAnsi="Arial" w:cs="Arial"/>
                <w:sz w:val="18"/>
                <w:szCs w:val="18"/>
              </w:rPr>
              <w:t>organisation</w:t>
            </w:r>
          </w:p>
        </w:tc>
      </w:tr>
      <w:tr w:rsidR="005A5A93" w:rsidRPr="005A5A93" w14:paraId="7F7A83E1" w14:textId="77777777" w:rsidTr="0079500A">
        <w:tc>
          <w:tcPr>
            <w:tcW w:w="1935" w:type="dxa"/>
          </w:tcPr>
          <w:p w14:paraId="4130E1DF"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Kommentar</w:t>
            </w:r>
          </w:p>
        </w:tc>
        <w:tc>
          <w:tcPr>
            <w:tcW w:w="6230" w:type="dxa"/>
          </w:tcPr>
          <w:p w14:paraId="0B560E98" w14:textId="2972A79D" w:rsidR="005A5A93" w:rsidRPr="003B717D" w:rsidRDefault="005A5A93" w:rsidP="001C1DC0">
            <w:pPr>
              <w:ind w:left="0" w:firstLine="0"/>
              <w:rPr>
                <w:rFonts w:ascii="Arial" w:hAnsi="Arial" w:cs="Arial"/>
                <w:sz w:val="18"/>
                <w:szCs w:val="18"/>
              </w:rPr>
            </w:pPr>
            <w:r w:rsidRPr="003B717D">
              <w:rPr>
                <w:rFonts w:ascii="Arial" w:hAnsi="Arial" w:cs="Arial"/>
                <w:sz w:val="18"/>
                <w:szCs w:val="18"/>
              </w:rPr>
              <w:t xml:space="preserve">Navnet på det </w:t>
            </w:r>
            <w:r w:rsidR="00612EBB">
              <w:rPr>
                <w:rFonts w:ascii="Arial" w:hAnsi="Arial" w:cs="Arial"/>
                <w:sz w:val="18"/>
                <w:szCs w:val="18"/>
              </w:rPr>
              <w:t>organisation</w:t>
            </w:r>
            <w:r w:rsidRPr="003B717D">
              <w:rPr>
                <w:rFonts w:ascii="Arial" w:hAnsi="Arial" w:cs="Arial"/>
                <w:sz w:val="18"/>
                <w:szCs w:val="18"/>
              </w:rPr>
              <w:t>, der har udstedt identifikatoren.</w:t>
            </w:r>
          </w:p>
        </w:tc>
      </w:tr>
      <w:tr w:rsidR="005A5A93" w:rsidRPr="005A5A93" w14:paraId="7B5C6C45" w14:textId="77777777" w:rsidTr="0079500A">
        <w:tc>
          <w:tcPr>
            <w:tcW w:w="1935" w:type="dxa"/>
          </w:tcPr>
          <w:p w14:paraId="1A224474"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230" w:type="dxa"/>
          </w:tcPr>
          <w:p w14:paraId="2FA8D768"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adms:Identifier</w:t>
            </w:r>
          </w:p>
        </w:tc>
      </w:tr>
      <w:tr w:rsidR="005A5A93" w:rsidRPr="005A5A93" w14:paraId="089D2676" w14:textId="77777777" w:rsidTr="0079500A">
        <w:tc>
          <w:tcPr>
            <w:tcW w:w="1935" w:type="dxa"/>
          </w:tcPr>
          <w:p w14:paraId="23B29BD0"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230" w:type="dxa"/>
          </w:tcPr>
          <w:p w14:paraId="16104113"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rdfs:Literal</w:t>
            </w:r>
          </w:p>
        </w:tc>
      </w:tr>
    </w:tbl>
    <w:p w14:paraId="0FD924F5" w14:textId="77777777" w:rsidR="003B717D" w:rsidRDefault="003B717D" w:rsidP="003B717D"/>
    <w:p w14:paraId="186B854D" w14:textId="5F264E32" w:rsidR="00E862FD" w:rsidRDefault="00F2339F" w:rsidP="00E862FD">
      <w:pPr>
        <w:pStyle w:val="Overskrift5"/>
      </w:pPr>
      <w: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A5A93" w:rsidRPr="005A5A93" w14:paraId="7A984E73" w14:textId="77777777" w:rsidTr="003B717D">
        <w:tc>
          <w:tcPr>
            <w:tcW w:w="1793" w:type="dxa"/>
          </w:tcPr>
          <w:p w14:paraId="6FE59A96" w14:textId="77777777" w:rsidR="005A5A93" w:rsidRPr="00A05776" w:rsidRDefault="0079500A" w:rsidP="001C1DC0">
            <w:pPr>
              <w:ind w:left="0" w:firstLine="0"/>
              <w:rPr>
                <w:rFonts w:ascii="Arial" w:hAnsi="Arial" w:cs="Arial"/>
                <w:sz w:val="18"/>
                <w:szCs w:val="18"/>
              </w:rPr>
            </w:pPr>
            <w:r w:rsidRPr="0079500A">
              <w:rPr>
                <w:rFonts w:ascii="Arial" w:hAnsi="Arial" w:cs="Arial"/>
                <w:sz w:val="18"/>
                <w:szCs w:val="18"/>
              </w:rPr>
              <w:t>Foretrukken term</w:t>
            </w:r>
          </w:p>
        </w:tc>
        <w:tc>
          <w:tcPr>
            <w:tcW w:w="6372" w:type="dxa"/>
          </w:tcPr>
          <w:p w14:paraId="56684E7F"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udstedende myndighed</w:t>
            </w:r>
          </w:p>
        </w:tc>
      </w:tr>
      <w:tr w:rsidR="005A5A93" w:rsidRPr="005A5A93" w14:paraId="0268CE49" w14:textId="77777777" w:rsidTr="003B717D">
        <w:tc>
          <w:tcPr>
            <w:tcW w:w="1793" w:type="dxa"/>
          </w:tcPr>
          <w:p w14:paraId="40069CB2"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Definition</w:t>
            </w:r>
          </w:p>
        </w:tc>
        <w:tc>
          <w:tcPr>
            <w:tcW w:w="6372" w:type="dxa"/>
          </w:tcPr>
          <w:p w14:paraId="58B62983" w14:textId="77777777" w:rsidR="005A5A93" w:rsidRPr="00FD2535" w:rsidRDefault="005A5A93" w:rsidP="001C1DC0">
            <w:pPr>
              <w:ind w:left="0" w:firstLine="0"/>
              <w:rPr>
                <w:rFonts w:ascii="Arial" w:hAnsi="Arial" w:cs="Arial"/>
                <w:sz w:val="18"/>
                <w:szCs w:val="18"/>
                <w:lang w:val="en-US"/>
              </w:rPr>
            </w:pPr>
            <w:r w:rsidRPr="00FD2535">
              <w:rPr>
                <w:rFonts w:ascii="Arial" w:hAnsi="Arial" w:cs="Arial"/>
                <w:sz w:val="18"/>
                <w:szCs w:val="18"/>
                <w:lang w:val="en-US"/>
              </w:rPr>
              <w:t>[fra Core Public Organisation Vocabulary websiden]</w:t>
            </w:r>
          </w:p>
          <w:p w14:paraId="5F63600D"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Navnet på den autoritet, der er ansvarlig for at udstede identifikatoren.</w:t>
            </w:r>
          </w:p>
        </w:tc>
      </w:tr>
      <w:tr w:rsidR="005A5A93" w:rsidRPr="005A5A93" w14:paraId="6FDE2CA6" w14:textId="77777777" w:rsidTr="003B717D">
        <w:tc>
          <w:tcPr>
            <w:tcW w:w="1793" w:type="dxa"/>
          </w:tcPr>
          <w:p w14:paraId="09BE67CB"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68A07CBC"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adms:Identifier</w:t>
            </w:r>
          </w:p>
        </w:tc>
      </w:tr>
      <w:tr w:rsidR="005A5A93" w:rsidRPr="005A5A93" w14:paraId="304AE454" w14:textId="77777777" w:rsidTr="003B717D">
        <w:tc>
          <w:tcPr>
            <w:tcW w:w="1793" w:type="dxa"/>
          </w:tcPr>
          <w:p w14:paraId="3963D098"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45462D76"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rdf:langString</w:t>
            </w:r>
          </w:p>
        </w:tc>
      </w:tr>
      <w:tr w:rsidR="005A5A93" w:rsidRPr="005A5A93" w14:paraId="3F97033C" w14:textId="77777777" w:rsidTr="003B717D">
        <w:tc>
          <w:tcPr>
            <w:tcW w:w="1793" w:type="dxa"/>
          </w:tcPr>
          <w:p w14:paraId="442649E6"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0BEDDF2A"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0 - *</w:t>
            </w:r>
          </w:p>
        </w:tc>
      </w:tr>
    </w:tbl>
    <w:p w14:paraId="1F63D862" w14:textId="77777777" w:rsidR="003B717D" w:rsidRDefault="003B717D" w:rsidP="003B717D"/>
    <w:p w14:paraId="5470FB4C" w14:textId="77777777" w:rsidR="00E862FD" w:rsidRDefault="00E862FD" w:rsidP="00E862FD">
      <w:pPr>
        <w:pStyle w:val="Overskrift4"/>
      </w:pPr>
      <w:r>
        <w:t>schema URI</w:t>
      </w:r>
    </w:p>
    <w:p w14:paraId="0D656855" w14:textId="1DD2D4FE" w:rsidR="00E862FD" w:rsidRDefault="00F2339F" w:rsidP="00E862FD">
      <w:pPr>
        <w:pStyle w:val="Overskrift5"/>
      </w:pPr>
      <w: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5A5A93" w:rsidRPr="005A5A93" w14:paraId="6745F6B1" w14:textId="77777777" w:rsidTr="003B717D">
        <w:tc>
          <w:tcPr>
            <w:tcW w:w="1793" w:type="dxa"/>
          </w:tcPr>
          <w:p w14:paraId="06603091"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URI</w:t>
            </w:r>
          </w:p>
        </w:tc>
        <w:tc>
          <w:tcPr>
            <w:tcW w:w="6372" w:type="dxa"/>
          </w:tcPr>
          <w:p w14:paraId="3333DA2E" w14:textId="77777777" w:rsidR="005A5A93" w:rsidRPr="003B717D" w:rsidRDefault="00280917" w:rsidP="001C1DC0">
            <w:pPr>
              <w:ind w:left="0" w:firstLine="0"/>
              <w:rPr>
                <w:rFonts w:ascii="Arial" w:hAnsi="Arial" w:cs="Arial"/>
                <w:sz w:val="18"/>
                <w:szCs w:val="18"/>
              </w:rPr>
            </w:pPr>
            <w:hyperlink r:id="rId45" w:history="1">
              <w:r w:rsidR="005A5A93" w:rsidRPr="003B717D">
                <w:rPr>
                  <w:rFonts w:ascii="Arial" w:hAnsi="Arial" w:cs="Arial"/>
                  <w:sz w:val="18"/>
                  <w:szCs w:val="18"/>
                </w:rPr>
                <w:t>http://purl.org/dc/terms/conformsTo</w:t>
              </w:r>
            </w:hyperlink>
          </w:p>
        </w:tc>
      </w:tr>
      <w:tr w:rsidR="005A5A93" w:rsidRPr="005A5A93" w14:paraId="6D21C6FB" w14:textId="77777777" w:rsidTr="003B717D">
        <w:tc>
          <w:tcPr>
            <w:tcW w:w="1793" w:type="dxa"/>
          </w:tcPr>
          <w:p w14:paraId="0215D84B"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Term</w:t>
            </w:r>
          </w:p>
        </w:tc>
        <w:tc>
          <w:tcPr>
            <w:tcW w:w="6372" w:type="dxa"/>
          </w:tcPr>
          <w:p w14:paraId="1B176F9E"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er i overensstemmelse med</w:t>
            </w:r>
          </w:p>
        </w:tc>
      </w:tr>
      <w:tr w:rsidR="005A5A93" w:rsidRPr="005A5A93" w14:paraId="15719F1E" w14:textId="77777777" w:rsidTr="003B717D">
        <w:tc>
          <w:tcPr>
            <w:tcW w:w="1793" w:type="dxa"/>
          </w:tcPr>
          <w:p w14:paraId="43DB8012"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56CD1A2A"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En etableret standard, som den beskrevne ressource er i overensstemmelse med.</w:t>
            </w:r>
          </w:p>
        </w:tc>
      </w:tr>
      <w:tr w:rsidR="0079500A" w:rsidRPr="005A5A93" w14:paraId="15F13CCA" w14:textId="77777777" w:rsidTr="006C127B">
        <w:tc>
          <w:tcPr>
            <w:tcW w:w="1793" w:type="dxa"/>
          </w:tcPr>
          <w:p w14:paraId="42F1FDEB" w14:textId="77777777" w:rsidR="0079500A" w:rsidRPr="00A05776" w:rsidRDefault="0079500A" w:rsidP="006C127B">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58A6E6CD" w14:textId="77777777" w:rsidR="0079500A" w:rsidRPr="003B717D" w:rsidRDefault="0079500A" w:rsidP="006C127B">
            <w:pPr>
              <w:ind w:left="0" w:firstLine="0"/>
              <w:rPr>
                <w:rFonts w:ascii="Arial" w:hAnsi="Arial" w:cs="Arial"/>
                <w:sz w:val="18"/>
                <w:szCs w:val="18"/>
              </w:rPr>
            </w:pPr>
            <w:r>
              <w:rPr>
                <w:rFonts w:ascii="Arial" w:hAnsi="Arial" w:cs="Arial"/>
                <w:sz w:val="18"/>
                <w:szCs w:val="18"/>
              </w:rPr>
              <w:t>dcterms:</w:t>
            </w:r>
            <w:r w:rsidRPr="003B717D">
              <w:rPr>
                <w:rFonts w:ascii="Arial" w:hAnsi="Arial" w:cs="Arial"/>
                <w:sz w:val="18"/>
                <w:szCs w:val="18"/>
              </w:rPr>
              <w:t>relation</w:t>
            </w:r>
          </w:p>
        </w:tc>
      </w:tr>
      <w:tr w:rsidR="005A5A93" w:rsidRPr="005A5A93" w14:paraId="6C586A36" w14:textId="77777777" w:rsidTr="003B717D">
        <w:tc>
          <w:tcPr>
            <w:tcW w:w="1793" w:type="dxa"/>
          </w:tcPr>
          <w:p w14:paraId="62B5BD97"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71372A23"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rdfs:Resource</w:t>
            </w:r>
          </w:p>
        </w:tc>
      </w:tr>
      <w:tr w:rsidR="005A5A93" w:rsidRPr="005A5A93" w14:paraId="77004A9F" w14:textId="77777777" w:rsidTr="003B717D">
        <w:tc>
          <w:tcPr>
            <w:tcW w:w="1793" w:type="dxa"/>
          </w:tcPr>
          <w:p w14:paraId="16EF903B"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7F7CEF96" w14:textId="77777777" w:rsidR="005A5A93" w:rsidRPr="003B717D" w:rsidRDefault="002C5AC0" w:rsidP="001C1DC0">
            <w:pPr>
              <w:ind w:left="0" w:firstLine="0"/>
              <w:rPr>
                <w:rFonts w:ascii="Arial" w:hAnsi="Arial" w:cs="Arial"/>
                <w:sz w:val="18"/>
                <w:szCs w:val="18"/>
              </w:rPr>
            </w:pPr>
            <w:r>
              <w:rPr>
                <w:rFonts w:ascii="Arial" w:hAnsi="Arial" w:cs="Arial"/>
                <w:sz w:val="18"/>
                <w:szCs w:val="18"/>
              </w:rPr>
              <w:t>dcterms:</w:t>
            </w:r>
            <w:r w:rsidR="005A5A93" w:rsidRPr="003B717D">
              <w:rPr>
                <w:rFonts w:ascii="Arial" w:hAnsi="Arial" w:cs="Arial"/>
                <w:sz w:val="18"/>
                <w:szCs w:val="18"/>
              </w:rPr>
              <w:t>Standard</w:t>
            </w:r>
          </w:p>
        </w:tc>
      </w:tr>
    </w:tbl>
    <w:p w14:paraId="613B9CC9" w14:textId="77777777" w:rsidR="003B717D" w:rsidRDefault="003B717D" w:rsidP="003B717D"/>
    <w:p w14:paraId="46FAC1EE" w14:textId="7DD84497" w:rsidR="00E862FD" w:rsidRDefault="00F2339F" w:rsidP="00E862FD">
      <w:pPr>
        <w:pStyle w:val="Overskrift5"/>
      </w:pPr>
      <w: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A5A93" w:rsidRPr="005A5A93" w14:paraId="3ADBE292" w14:textId="77777777" w:rsidTr="003B717D">
        <w:tc>
          <w:tcPr>
            <w:tcW w:w="1793" w:type="dxa"/>
          </w:tcPr>
          <w:p w14:paraId="1CEEAB6B" w14:textId="77777777" w:rsidR="005A5A93" w:rsidRPr="00A05776" w:rsidRDefault="0079500A" w:rsidP="0079500A">
            <w:pPr>
              <w:ind w:left="0" w:firstLine="0"/>
              <w:rPr>
                <w:rFonts w:ascii="Arial" w:hAnsi="Arial" w:cs="Arial"/>
                <w:sz w:val="18"/>
                <w:szCs w:val="18"/>
              </w:rPr>
            </w:pPr>
            <w:r w:rsidRPr="0079500A">
              <w:rPr>
                <w:rFonts w:ascii="Arial" w:hAnsi="Arial" w:cs="Arial"/>
                <w:sz w:val="18"/>
                <w:szCs w:val="18"/>
              </w:rPr>
              <w:t>Foretrukken t</w:t>
            </w:r>
            <w:r w:rsidR="005A5A93" w:rsidRPr="00A05776">
              <w:rPr>
                <w:rFonts w:ascii="Arial" w:hAnsi="Arial" w:cs="Arial"/>
                <w:sz w:val="18"/>
                <w:szCs w:val="18"/>
              </w:rPr>
              <w:t>erm</w:t>
            </w:r>
          </w:p>
        </w:tc>
        <w:tc>
          <w:tcPr>
            <w:tcW w:w="6372" w:type="dxa"/>
          </w:tcPr>
          <w:p w14:paraId="0B32E730"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schema URI</w:t>
            </w:r>
          </w:p>
        </w:tc>
      </w:tr>
      <w:tr w:rsidR="005A5A93" w:rsidRPr="005A5A93" w14:paraId="7321AD9D" w14:textId="77777777" w:rsidTr="003B717D">
        <w:tc>
          <w:tcPr>
            <w:tcW w:w="1793" w:type="dxa"/>
          </w:tcPr>
          <w:p w14:paraId="208FD57B" w14:textId="6725915E" w:rsidR="005A5A93" w:rsidRPr="00A05776" w:rsidRDefault="006C5AC1" w:rsidP="001C1DC0">
            <w:pPr>
              <w:ind w:left="0" w:firstLine="0"/>
              <w:rPr>
                <w:rFonts w:ascii="Arial" w:hAnsi="Arial" w:cs="Arial"/>
                <w:sz w:val="18"/>
                <w:szCs w:val="18"/>
              </w:rPr>
            </w:pPr>
            <w:r>
              <w:rPr>
                <w:rFonts w:ascii="Arial" w:hAnsi="Arial" w:cs="Arial"/>
                <w:sz w:val="18"/>
                <w:szCs w:val="18"/>
              </w:rPr>
              <w:t>Beskrivelse</w:t>
            </w:r>
          </w:p>
        </w:tc>
        <w:tc>
          <w:tcPr>
            <w:tcW w:w="6372" w:type="dxa"/>
          </w:tcPr>
          <w:p w14:paraId="48FD8C60" w14:textId="77777777" w:rsidR="005A5A93" w:rsidRPr="00FD2535" w:rsidRDefault="005A5A93" w:rsidP="001C1DC0">
            <w:pPr>
              <w:ind w:left="0" w:firstLine="0"/>
              <w:rPr>
                <w:rFonts w:ascii="Arial" w:hAnsi="Arial" w:cs="Arial"/>
                <w:sz w:val="18"/>
                <w:szCs w:val="18"/>
                <w:lang w:val="en-US"/>
              </w:rPr>
            </w:pPr>
            <w:r w:rsidRPr="00FD2535">
              <w:rPr>
                <w:rFonts w:ascii="Arial" w:hAnsi="Arial" w:cs="Arial"/>
                <w:sz w:val="18"/>
                <w:szCs w:val="18"/>
                <w:lang w:val="en-US"/>
              </w:rPr>
              <w:t>[fra Core Public Organisation Vocabulary websiden]</w:t>
            </w:r>
          </w:p>
          <w:p w14:paraId="41FF1DA9"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URI for det skema, der bruges til at konstruere identifikatoren.</w:t>
            </w:r>
          </w:p>
        </w:tc>
      </w:tr>
      <w:tr w:rsidR="005A5A93" w:rsidRPr="005A5A93" w14:paraId="74638366" w14:textId="77777777" w:rsidTr="003B717D">
        <w:tc>
          <w:tcPr>
            <w:tcW w:w="1793" w:type="dxa"/>
          </w:tcPr>
          <w:p w14:paraId="6E0E5C57"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37F95CA2"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URIen angives i form af en tekststreng.</w:t>
            </w:r>
          </w:p>
        </w:tc>
      </w:tr>
      <w:tr w:rsidR="005A5A93" w:rsidRPr="005A5A93" w14:paraId="0AFB29A9" w14:textId="77777777" w:rsidTr="003B717D">
        <w:tc>
          <w:tcPr>
            <w:tcW w:w="1793" w:type="dxa"/>
          </w:tcPr>
          <w:p w14:paraId="28B4C403"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39D0668E"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adms:Identifier</w:t>
            </w:r>
          </w:p>
        </w:tc>
      </w:tr>
      <w:tr w:rsidR="005A5A93" w:rsidRPr="005A5A93" w14:paraId="7F05311D" w14:textId="77777777" w:rsidTr="003B717D">
        <w:tc>
          <w:tcPr>
            <w:tcW w:w="1793" w:type="dxa"/>
          </w:tcPr>
          <w:p w14:paraId="6079E43A"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3F3568E0"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xsd:anyURI</w:t>
            </w:r>
          </w:p>
        </w:tc>
      </w:tr>
      <w:tr w:rsidR="005A5A93" w:rsidRPr="005A5A93" w14:paraId="4F4C2DBD" w14:textId="77777777" w:rsidTr="003B717D">
        <w:tc>
          <w:tcPr>
            <w:tcW w:w="1793" w:type="dxa"/>
          </w:tcPr>
          <w:p w14:paraId="053A1A47" w14:textId="77777777" w:rsidR="005A5A93" w:rsidRPr="00A05776" w:rsidRDefault="005A5A93"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210EC945" w14:textId="77777777" w:rsidR="005A5A93" w:rsidRPr="003B717D" w:rsidRDefault="005A5A93" w:rsidP="001C1DC0">
            <w:pPr>
              <w:ind w:left="0" w:firstLine="0"/>
              <w:rPr>
                <w:rFonts w:ascii="Arial" w:hAnsi="Arial" w:cs="Arial"/>
                <w:sz w:val="18"/>
                <w:szCs w:val="18"/>
              </w:rPr>
            </w:pPr>
            <w:r w:rsidRPr="003B717D">
              <w:rPr>
                <w:rFonts w:ascii="Arial" w:hAnsi="Arial" w:cs="Arial"/>
                <w:sz w:val="18"/>
                <w:szCs w:val="18"/>
              </w:rPr>
              <w:t>0 - *</w:t>
            </w:r>
          </w:p>
        </w:tc>
      </w:tr>
    </w:tbl>
    <w:p w14:paraId="3883850D" w14:textId="77777777" w:rsidR="00EF3C53" w:rsidRDefault="00EF3C53" w:rsidP="00EF3C53"/>
    <w:tbl>
      <w:tblPr>
        <w:tblStyle w:val="Tabel-Gitter"/>
        <w:tblW w:w="0" w:type="auto"/>
        <w:tblBorders>
          <w:top w:val="none" w:sz="0" w:space="0" w:color="auto"/>
          <w:left w:val="single" w:sz="24" w:space="0" w:color="9966FF"/>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0"/>
      </w:tblGrid>
      <w:tr w:rsidR="005A5A93" w:rsidRPr="006169F2" w14:paraId="53816307" w14:textId="77777777" w:rsidTr="0079500A">
        <w:tc>
          <w:tcPr>
            <w:tcW w:w="8190" w:type="dxa"/>
            <w:shd w:val="clear" w:color="auto" w:fill="auto"/>
            <w:vAlign w:val="center"/>
          </w:tcPr>
          <w:p w14:paraId="289411F3" w14:textId="77777777" w:rsidR="005A5A93" w:rsidRPr="00C46937" w:rsidRDefault="005A5A93" w:rsidP="00461FED">
            <w:pPr>
              <w:spacing w:before="0"/>
              <w:ind w:left="0" w:firstLine="0"/>
              <w:rPr>
                <w:rFonts w:ascii="Arial" w:hAnsi="Arial" w:cs="Arial"/>
                <w:b/>
                <w:sz w:val="18"/>
                <w:szCs w:val="18"/>
                <w:lang w:val="en-US"/>
              </w:rPr>
            </w:pPr>
            <w:r>
              <w:rPr>
                <w:noProof/>
              </w:rPr>
              <w:drawing>
                <wp:inline distT="0" distB="0" distL="0" distR="0" wp14:anchorId="706B9EF9" wp14:editId="6BBE9EAE">
                  <wp:extent cx="175894" cy="161925"/>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855" t="43714" r="91758" b="52211"/>
                          <a:stretch/>
                        </pic:blipFill>
                        <pic:spPr bwMode="auto">
                          <a:xfrm>
                            <a:off x="0" y="0"/>
                            <a:ext cx="176802" cy="162761"/>
                          </a:xfrm>
                          <a:prstGeom prst="rect">
                            <a:avLst/>
                          </a:prstGeom>
                          <a:ln>
                            <a:noFill/>
                          </a:ln>
                          <a:extLst>
                            <a:ext uri="{53640926-AAD7-44D8-BBD7-CCE9431645EC}">
                              <a14:shadowObscured xmlns:a14="http://schemas.microsoft.com/office/drawing/2010/main"/>
                            </a:ext>
                          </a:extLst>
                        </pic:spPr>
                      </pic:pic>
                    </a:graphicData>
                  </a:graphic>
                </wp:inline>
              </w:drawing>
            </w:r>
            <w:r w:rsidRPr="00351863">
              <w:rPr>
                <w:rFonts w:ascii="Arial" w:hAnsi="Arial" w:cs="Arial"/>
                <w:b/>
                <w:color w:val="9966FF"/>
                <w:sz w:val="20"/>
                <w:szCs w:val="20"/>
                <w:lang w:val="en-US"/>
              </w:rPr>
              <w:t xml:space="preserve"> Important </w:t>
            </w:r>
          </w:p>
        </w:tc>
      </w:tr>
      <w:tr w:rsidR="005A5A93" w:rsidRPr="006169F2" w14:paraId="4FC2FB11" w14:textId="77777777" w:rsidTr="0079500A">
        <w:tc>
          <w:tcPr>
            <w:tcW w:w="8190" w:type="dxa"/>
            <w:shd w:val="clear" w:color="auto" w:fill="auto"/>
            <w:tcMar>
              <w:bottom w:w="113" w:type="dxa"/>
            </w:tcMar>
          </w:tcPr>
          <w:p w14:paraId="25C0F5E3" w14:textId="77777777" w:rsidR="005A5A93" w:rsidRPr="005A5A93" w:rsidRDefault="005A5A93" w:rsidP="005A5A93">
            <w:pPr>
              <w:pStyle w:val="NormalWeb"/>
              <w:spacing w:before="120" w:beforeAutospacing="0" w:after="0" w:afterAutospacing="0"/>
              <w:ind w:left="0" w:firstLine="0"/>
              <w:rPr>
                <w:rFonts w:ascii="Arial" w:hAnsi="Arial" w:cs="Arial"/>
                <w:sz w:val="18"/>
                <w:szCs w:val="18"/>
              </w:rPr>
            </w:pPr>
            <w:r w:rsidRPr="005A5A93">
              <w:rPr>
                <w:rFonts w:ascii="Arial" w:hAnsi="Arial" w:cs="Arial"/>
                <w:sz w:val="18"/>
                <w:szCs w:val="18"/>
              </w:rPr>
              <w:t xml:space="preserve">Bemærk at SEMIC angiver at egenskaben </w:t>
            </w:r>
            <w:r w:rsidRPr="005A5A93">
              <w:rPr>
                <w:rStyle w:val="HTML-kode"/>
                <w:rFonts w:ascii="Arial" w:eastAsiaTheme="majorEastAsia" w:hAnsi="Arial" w:cs="Arial"/>
                <w:sz w:val="18"/>
                <w:szCs w:val="18"/>
              </w:rPr>
              <w:t>dct</w:t>
            </w:r>
            <w:r w:rsidR="00702374">
              <w:rPr>
                <w:rStyle w:val="HTML-kode"/>
                <w:rFonts w:ascii="Arial" w:eastAsiaTheme="majorEastAsia" w:hAnsi="Arial" w:cs="Arial"/>
                <w:sz w:val="18"/>
                <w:szCs w:val="18"/>
              </w:rPr>
              <w:t>erms</w:t>
            </w:r>
            <w:r w:rsidRPr="005A5A93">
              <w:rPr>
                <w:rStyle w:val="HTML-kode"/>
                <w:rFonts w:ascii="Arial" w:eastAsiaTheme="majorEastAsia" w:hAnsi="Arial" w:cs="Arial"/>
                <w:sz w:val="18"/>
                <w:szCs w:val="18"/>
              </w:rPr>
              <w:t>:conformsTo</w:t>
            </w:r>
            <w:r w:rsidRPr="005A5A93">
              <w:rPr>
                <w:rFonts w:ascii="Arial" w:hAnsi="Arial" w:cs="Arial"/>
                <w:sz w:val="18"/>
                <w:szCs w:val="18"/>
              </w:rPr>
              <w:t xml:space="preserve"> kan have </w:t>
            </w:r>
            <w:r w:rsidRPr="005A5A93">
              <w:rPr>
                <w:rStyle w:val="HTML-kode"/>
                <w:rFonts w:ascii="Arial" w:eastAsiaTheme="majorEastAsia" w:hAnsi="Arial" w:cs="Arial"/>
                <w:sz w:val="18"/>
                <w:szCs w:val="18"/>
              </w:rPr>
              <w:t>xsd:anyURI</w:t>
            </w:r>
            <w:r w:rsidRPr="005A5A93">
              <w:rPr>
                <w:rFonts w:ascii="Arial" w:hAnsi="Arial" w:cs="Arial"/>
                <w:sz w:val="18"/>
                <w:szCs w:val="18"/>
              </w:rPr>
              <w:t xml:space="preserve"> som udfaldsrum. Det synes at stride imod Dublin Core Terms definitionen hvor ’range’ er </w:t>
            </w:r>
            <w:r w:rsidR="002C5AC0">
              <w:rPr>
                <w:rStyle w:val="HTML-kode"/>
                <w:rFonts w:ascii="Arial" w:eastAsiaTheme="majorEastAsia" w:hAnsi="Arial" w:cs="Arial"/>
                <w:sz w:val="18"/>
                <w:szCs w:val="18"/>
              </w:rPr>
              <w:t>dcterms:</w:t>
            </w:r>
            <w:r w:rsidRPr="005A5A93">
              <w:rPr>
                <w:rStyle w:val="HTML-kode"/>
                <w:rFonts w:ascii="Arial" w:eastAsiaTheme="majorEastAsia" w:hAnsi="Arial" w:cs="Arial"/>
                <w:sz w:val="18"/>
                <w:szCs w:val="18"/>
              </w:rPr>
              <w:t>Standard</w:t>
            </w:r>
            <w:r w:rsidRPr="005A5A93">
              <w:rPr>
                <w:rFonts w:ascii="Arial" w:hAnsi="Arial" w:cs="Arial"/>
                <w:sz w:val="18"/>
                <w:szCs w:val="18"/>
              </w:rPr>
              <w:t xml:space="preserve"> (en klasse). Egenskaben </w:t>
            </w:r>
            <w:r w:rsidR="002C5AC0">
              <w:rPr>
                <w:rStyle w:val="HTML-kode"/>
                <w:rFonts w:ascii="Arial" w:eastAsiaTheme="majorEastAsia" w:hAnsi="Arial" w:cs="Arial"/>
                <w:sz w:val="18"/>
                <w:szCs w:val="18"/>
              </w:rPr>
              <w:t>dcterms:</w:t>
            </w:r>
            <w:r w:rsidRPr="005A5A93">
              <w:rPr>
                <w:rStyle w:val="HTML-kode"/>
                <w:rFonts w:ascii="Arial" w:eastAsiaTheme="majorEastAsia" w:hAnsi="Arial" w:cs="Arial"/>
                <w:sz w:val="18"/>
                <w:szCs w:val="18"/>
              </w:rPr>
              <w:t>conformsTo</w:t>
            </w:r>
            <w:r w:rsidRPr="005A5A93">
              <w:rPr>
                <w:rFonts w:ascii="Arial" w:hAnsi="Arial" w:cs="Arial"/>
                <w:sz w:val="18"/>
                <w:szCs w:val="18"/>
              </w:rPr>
              <w:t xml:space="preserve"> er en underegenskab til </w:t>
            </w:r>
            <w:r w:rsidR="002C5AC0">
              <w:rPr>
                <w:rStyle w:val="HTML-kode"/>
                <w:rFonts w:ascii="Arial" w:eastAsiaTheme="majorEastAsia" w:hAnsi="Arial" w:cs="Arial"/>
                <w:sz w:val="18"/>
                <w:szCs w:val="18"/>
              </w:rPr>
              <w:t>dcterms:</w:t>
            </w:r>
            <w:r w:rsidRPr="005A5A93">
              <w:rPr>
                <w:rStyle w:val="HTML-kode"/>
                <w:rFonts w:ascii="Arial" w:eastAsiaTheme="majorEastAsia" w:hAnsi="Arial" w:cs="Arial"/>
                <w:sz w:val="18"/>
                <w:szCs w:val="18"/>
              </w:rPr>
              <w:t>relation</w:t>
            </w:r>
            <w:r w:rsidRPr="005A5A93">
              <w:rPr>
                <w:rFonts w:ascii="Arial" w:hAnsi="Arial" w:cs="Arial"/>
                <w:sz w:val="18"/>
                <w:szCs w:val="18"/>
              </w:rPr>
              <w:t xml:space="preserve"> og må derfor ikke være i konflikt med denne. I en note til egenskaben </w:t>
            </w:r>
            <w:r w:rsidRPr="005A5A93">
              <w:rPr>
                <w:rStyle w:val="HTML-kode"/>
                <w:rFonts w:ascii="Arial" w:eastAsiaTheme="majorEastAsia" w:hAnsi="Arial" w:cs="Arial"/>
                <w:sz w:val="18"/>
                <w:szCs w:val="18"/>
              </w:rPr>
              <w:t>dct</w:t>
            </w:r>
            <w:r w:rsidR="00702374">
              <w:rPr>
                <w:rStyle w:val="HTML-kode"/>
                <w:rFonts w:ascii="Arial" w:eastAsiaTheme="majorEastAsia" w:hAnsi="Arial" w:cs="Arial"/>
                <w:sz w:val="18"/>
                <w:szCs w:val="18"/>
              </w:rPr>
              <w:t>erms</w:t>
            </w:r>
            <w:r w:rsidRPr="005A5A93">
              <w:rPr>
                <w:rStyle w:val="HTML-kode"/>
                <w:rFonts w:ascii="Arial" w:eastAsiaTheme="majorEastAsia" w:hAnsi="Arial" w:cs="Arial"/>
                <w:sz w:val="18"/>
                <w:szCs w:val="18"/>
              </w:rPr>
              <w:t>:relation</w:t>
            </w:r>
            <w:r w:rsidRPr="005A5A93">
              <w:rPr>
                <w:rFonts w:ascii="Arial" w:hAnsi="Arial" w:cs="Arial"/>
                <w:sz w:val="18"/>
                <w:szCs w:val="18"/>
              </w:rPr>
              <w:t xml:space="preserve"> hedder det: ”Dette udtryk er beregnet til at blive brugt med non-Literal værdier som defineret i DCMI Abstract Model (</w:t>
            </w:r>
            <w:hyperlink r:id="rId47" w:history="1">
              <w:r w:rsidRPr="005A5A93">
                <w:rPr>
                  <w:rStyle w:val="Hyperlink"/>
                  <w:rFonts w:ascii="Arial" w:hAnsi="Arial" w:cs="Arial"/>
                  <w:sz w:val="18"/>
                  <w:szCs w:val="18"/>
                </w:rPr>
                <w:t>http://dublincore.org/documents/abstract-model/).”</w:t>
              </w:r>
            </w:hyperlink>
            <w:r w:rsidRPr="005A5A93">
              <w:rPr>
                <w:rFonts w:ascii="Arial" w:hAnsi="Arial" w:cs="Arial"/>
                <w:sz w:val="18"/>
                <w:szCs w:val="18"/>
              </w:rPr>
              <w:t xml:space="preserve"> Datatypen </w:t>
            </w:r>
            <w:r w:rsidRPr="005A5A93">
              <w:rPr>
                <w:rStyle w:val="HTML-kode"/>
                <w:rFonts w:ascii="Arial" w:eastAsiaTheme="majorEastAsia" w:hAnsi="Arial" w:cs="Arial"/>
                <w:sz w:val="18"/>
                <w:szCs w:val="18"/>
              </w:rPr>
              <w:t>xsd:anyURI</w:t>
            </w:r>
            <w:r w:rsidRPr="005A5A93">
              <w:rPr>
                <w:rFonts w:ascii="Arial" w:hAnsi="Arial" w:cs="Arial"/>
                <w:sz w:val="18"/>
                <w:szCs w:val="18"/>
              </w:rPr>
              <w:t xml:space="preserve"> er en Literal.</w:t>
            </w:r>
          </w:p>
          <w:p w14:paraId="76A5BFFB" w14:textId="77777777" w:rsidR="005A5A93" w:rsidRPr="005A5A93" w:rsidRDefault="005A5A93" w:rsidP="005A5A93">
            <w:pPr>
              <w:pStyle w:val="NormalWeb"/>
              <w:spacing w:before="120" w:beforeAutospacing="0" w:after="0" w:afterAutospacing="0"/>
              <w:ind w:left="0" w:firstLine="0"/>
            </w:pPr>
            <w:r w:rsidRPr="005A5A93">
              <w:rPr>
                <w:rFonts w:ascii="Arial" w:hAnsi="Arial" w:cs="Arial"/>
                <w:sz w:val="18"/>
                <w:szCs w:val="18"/>
              </w:rPr>
              <w:t>I denne udgave af basisprofilen er det valgt indtil videre at fastholde brugen af xsd:anyURI mens en afklaring i SEMIC-regi forsøges opnået.</w:t>
            </w:r>
          </w:p>
        </w:tc>
      </w:tr>
    </w:tbl>
    <w:p w14:paraId="12EA0EC4" w14:textId="4736011C" w:rsidR="00505636" w:rsidRDefault="00505636">
      <w:pPr>
        <w:spacing w:before="0" w:after="160" w:line="259" w:lineRule="auto"/>
      </w:pPr>
    </w:p>
    <w:p w14:paraId="7DD57B97" w14:textId="12FB95B6" w:rsidR="00C022D0" w:rsidRDefault="00C022D0">
      <w:pPr>
        <w:spacing w:before="0" w:after="160" w:line="259" w:lineRule="auto"/>
      </w:pPr>
    </w:p>
    <w:p w14:paraId="56EC39B1" w14:textId="4CB91269" w:rsidR="00C022D0" w:rsidRDefault="00C022D0" w:rsidP="008D4129">
      <w:pPr>
        <w:pStyle w:val="Overskrift2"/>
      </w:pPr>
      <w:bookmarkStart w:id="15" w:name="_Toc193101201"/>
      <w:r>
        <w:lastRenderedPageBreak/>
        <w:t>Eksempler</w:t>
      </w:r>
      <w:r w:rsidR="008D4129">
        <w:t xml:space="preserve"> på identifikatorer</w:t>
      </w:r>
      <w:bookmarkEnd w:id="15"/>
    </w:p>
    <w:p w14:paraId="3526F9AB" w14:textId="2C20726A" w:rsidR="00C022D0" w:rsidRDefault="00CD6E77" w:rsidP="00C022D0">
      <w:r>
        <w:t>Herunder</w:t>
      </w:r>
      <w:r w:rsidR="00C022D0">
        <w:t xml:space="preserve"> vises hvordan tre af Tønder Kommunes identifikatorer kan udtrykkes ved brug af </w:t>
      </w:r>
      <w:r w:rsidR="00C022D0" w:rsidRPr="001F1362">
        <w:rPr>
          <w:rFonts w:ascii="Courier New" w:hAnsi="Courier New" w:cs="Courier New"/>
          <w:sz w:val="18"/>
          <w:szCs w:val="18"/>
        </w:rPr>
        <w:t>adms:Identifier</w:t>
      </w:r>
      <w:r w:rsidR="00C022D0">
        <w:t>. Til illustration vil kommunens cvr-nummer, et p-nummer og myndighedskoden blive anvendt.</w:t>
      </w:r>
    </w:p>
    <w:p w14:paraId="3344E0E0" w14:textId="77777777" w:rsidR="00C022D0" w:rsidRDefault="00C022D0" w:rsidP="00C022D0"/>
    <w:p w14:paraId="7473BD59" w14:textId="77777777" w:rsidR="00C022D0" w:rsidRDefault="00C022D0" w:rsidP="00C022D0">
      <w:pPr>
        <w:pStyle w:val="Overskrift5"/>
      </w:pPr>
      <w:r>
        <w:t>Tønder Kommunes cvr-nummer 29189781:</w:t>
      </w:r>
    </w:p>
    <w:tbl>
      <w:tblPr>
        <w:tblStyle w:val="Tabel-Gitter"/>
        <w:tblW w:w="0" w:type="auto"/>
        <w:tblInd w:w="45" w:type="dxa"/>
        <w:tblLook w:val="04A0" w:firstRow="1" w:lastRow="0" w:firstColumn="1" w:lastColumn="0" w:noHBand="0" w:noVBand="1"/>
      </w:tblPr>
      <w:tblGrid>
        <w:gridCol w:w="2502"/>
        <w:gridCol w:w="5663"/>
      </w:tblGrid>
      <w:tr w:rsidR="00C022D0" w:rsidRPr="00BE1A4A" w14:paraId="43651609" w14:textId="77777777" w:rsidTr="00FF17BA">
        <w:trPr>
          <w:tblHeader/>
        </w:trPr>
        <w:tc>
          <w:tcPr>
            <w:tcW w:w="2502" w:type="dxa"/>
            <w:shd w:val="clear" w:color="auto" w:fill="F2F2F2" w:themeFill="background1" w:themeFillShade="F2"/>
          </w:tcPr>
          <w:p w14:paraId="17340695" w14:textId="77777777" w:rsidR="00C022D0" w:rsidRPr="00BE1A4A" w:rsidRDefault="00C022D0" w:rsidP="00FF17BA">
            <w:pPr>
              <w:pStyle w:val="smt"/>
              <w:ind w:left="0" w:firstLine="0"/>
              <w:rPr>
                <w:b/>
              </w:rPr>
            </w:pPr>
            <w:r w:rsidRPr="00BE1A4A">
              <w:rPr>
                <w:b/>
              </w:rPr>
              <w:t>Egenskab</w:t>
            </w:r>
          </w:p>
        </w:tc>
        <w:tc>
          <w:tcPr>
            <w:tcW w:w="5663" w:type="dxa"/>
            <w:shd w:val="clear" w:color="auto" w:fill="F2F2F2" w:themeFill="background1" w:themeFillShade="F2"/>
          </w:tcPr>
          <w:p w14:paraId="41ED305C" w14:textId="77777777" w:rsidR="00C022D0" w:rsidRPr="00BE1A4A" w:rsidRDefault="00C022D0" w:rsidP="00FF17BA">
            <w:pPr>
              <w:pStyle w:val="smt"/>
              <w:ind w:left="0" w:firstLine="0"/>
              <w:rPr>
                <w:b/>
              </w:rPr>
            </w:pPr>
            <w:r w:rsidRPr="00BE1A4A">
              <w:rPr>
                <w:b/>
              </w:rPr>
              <w:t>værdi</w:t>
            </w:r>
          </w:p>
        </w:tc>
      </w:tr>
      <w:tr w:rsidR="00C022D0" w:rsidRPr="00BE1A4A" w14:paraId="1C738B6A" w14:textId="77777777" w:rsidTr="00FF17BA">
        <w:tc>
          <w:tcPr>
            <w:tcW w:w="2502" w:type="dxa"/>
          </w:tcPr>
          <w:p w14:paraId="180B1E3B" w14:textId="77777777" w:rsidR="00C022D0" w:rsidRPr="00BE1A4A" w:rsidRDefault="00C022D0" w:rsidP="00FF17BA">
            <w:pPr>
              <w:pStyle w:val="smt"/>
              <w:ind w:left="0" w:firstLine="0"/>
            </w:pPr>
            <w:r w:rsidRPr="00BE1A4A">
              <w:t>kode</w:t>
            </w:r>
          </w:p>
        </w:tc>
        <w:tc>
          <w:tcPr>
            <w:tcW w:w="5663" w:type="dxa"/>
          </w:tcPr>
          <w:p w14:paraId="7D93716E" w14:textId="77777777" w:rsidR="00C022D0" w:rsidRPr="00F037E2" w:rsidRDefault="00C022D0" w:rsidP="00FF17BA">
            <w:pPr>
              <w:pStyle w:val="smt"/>
              <w:ind w:left="0" w:firstLine="0"/>
            </w:pPr>
            <w:r>
              <w:t>29189781^^i</w:t>
            </w:r>
            <w:r w:rsidRPr="00E90F28">
              <w:t>d-dk:cvrCode</w:t>
            </w:r>
          </w:p>
        </w:tc>
      </w:tr>
      <w:tr w:rsidR="00C022D0" w:rsidRPr="00BE1A4A" w14:paraId="7E6D8964" w14:textId="77777777" w:rsidTr="00FF17BA">
        <w:tc>
          <w:tcPr>
            <w:tcW w:w="2502" w:type="dxa"/>
          </w:tcPr>
          <w:p w14:paraId="17B81E21" w14:textId="77777777" w:rsidR="00C022D0" w:rsidRPr="00BE1A4A" w:rsidRDefault="00C022D0" w:rsidP="00FF17BA">
            <w:pPr>
              <w:pStyle w:val="smt"/>
              <w:ind w:left="0" w:firstLine="0"/>
            </w:pPr>
            <w:r>
              <w:t>schema navn</w:t>
            </w:r>
          </w:p>
        </w:tc>
        <w:tc>
          <w:tcPr>
            <w:tcW w:w="5663" w:type="dxa"/>
          </w:tcPr>
          <w:p w14:paraId="0D688972" w14:textId="77777777" w:rsidR="00C022D0" w:rsidRPr="00BE1A4A" w:rsidRDefault="00C022D0" w:rsidP="00FF17BA">
            <w:pPr>
              <w:pStyle w:val="smt"/>
              <w:ind w:left="0" w:firstLine="0"/>
            </w:pPr>
            <w:r>
              <w:t>Cvr-nummer</w:t>
            </w:r>
          </w:p>
        </w:tc>
      </w:tr>
      <w:tr w:rsidR="00C022D0" w:rsidRPr="00BE1A4A" w14:paraId="423A14A1" w14:textId="77777777" w:rsidTr="00FF17BA">
        <w:tc>
          <w:tcPr>
            <w:tcW w:w="2502" w:type="dxa"/>
          </w:tcPr>
          <w:p w14:paraId="4B3CBD42" w14:textId="77777777" w:rsidR="00C022D0" w:rsidRPr="00BE1A4A" w:rsidRDefault="00C022D0" w:rsidP="00FF17BA">
            <w:pPr>
              <w:pStyle w:val="smt"/>
              <w:ind w:left="0" w:firstLine="0"/>
              <w:rPr>
                <w:sz w:val="24"/>
              </w:rPr>
            </w:pPr>
            <w:r w:rsidRPr="00BE1A4A">
              <w:t>schema URI *)</w:t>
            </w:r>
          </w:p>
        </w:tc>
        <w:tc>
          <w:tcPr>
            <w:tcW w:w="5663" w:type="dxa"/>
          </w:tcPr>
          <w:p w14:paraId="74357799" w14:textId="77777777" w:rsidR="00C022D0" w:rsidRPr="00BE1A4A" w:rsidRDefault="00C022D0" w:rsidP="00FF17BA">
            <w:pPr>
              <w:pStyle w:val="smt"/>
              <w:ind w:left="0" w:firstLine="0"/>
            </w:pPr>
          </w:p>
        </w:tc>
      </w:tr>
      <w:tr w:rsidR="00C022D0" w:rsidRPr="00BE1A4A" w14:paraId="00349CC4" w14:textId="77777777" w:rsidTr="00FF17BA">
        <w:tc>
          <w:tcPr>
            <w:tcW w:w="2502" w:type="dxa"/>
          </w:tcPr>
          <w:p w14:paraId="49363BA1" w14:textId="77777777" w:rsidR="00C022D0" w:rsidRPr="00BE1A4A" w:rsidRDefault="00C022D0" w:rsidP="00FF17BA">
            <w:pPr>
              <w:pStyle w:val="smt"/>
              <w:ind w:left="0" w:firstLine="0"/>
              <w:rPr>
                <w:sz w:val="24"/>
              </w:rPr>
            </w:pPr>
            <w:r w:rsidRPr="00BE1A4A">
              <w:t>udstedende myndighed</w:t>
            </w:r>
          </w:p>
        </w:tc>
        <w:tc>
          <w:tcPr>
            <w:tcW w:w="5663" w:type="dxa"/>
          </w:tcPr>
          <w:p w14:paraId="409A72D8" w14:textId="77777777" w:rsidR="00C022D0" w:rsidRPr="00BE1A4A" w:rsidRDefault="00C022D0" w:rsidP="00FF17BA">
            <w:pPr>
              <w:pStyle w:val="smt"/>
              <w:ind w:left="0" w:firstLine="0"/>
            </w:pPr>
            <w:r w:rsidRPr="00BE1A4A">
              <w:t>Danmarks Statistik</w:t>
            </w:r>
          </w:p>
        </w:tc>
      </w:tr>
      <w:tr w:rsidR="00C022D0" w:rsidRPr="00BE1A4A" w14:paraId="7D0FFE99" w14:textId="77777777" w:rsidTr="00FF17BA">
        <w:tc>
          <w:tcPr>
            <w:tcW w:w="2502" w:type="dxa"/>
          </w:tcPr>
          <w:p w14:paraId="7D6ECBF0" w14:textId="77777777" w:rsidR="00C022D0" w:rsidRPr="00BE1A4A" w:rsidRDefault="00C022D0" w:rsidP="00FF17BA">
            <w:pPr>
              <w:pStyle w:val="smt"/>
              <w:ind w:left="0" w:firstLine="0"/>
            </w:pPr>
            <w:r w:rsidRPr="00BE1A4A">
              <w:t>udstedelsesdato</w:t>
            </w:r>
          </w:p>
        </w:tc>
        <w:tc>
          <w:tcPr>
            <w:tcW w:w="5663" w:type="dxa"/>
          </w:tcPr>
          <w:p w14:paraId="1E92B3FF" w14:textId="77777777" w:rsidR="00C022D0" w:rsidRPr="00BE1A4A" w:rsidRDefault="00C022D0" w:rsidP="00FF17BA">
            <w:pPr>
              <w:pStyle w:val="smt"/>
              <w:ind w:left="0" w:firstLine="0"/>
            </w:pPr>
          </w:p>
        </w:tc>
      </w:tr>
    </w:tbl>
    <w:p w14:paraId="69A71FED" w14:textId="77777777" w:rsidR="00C022D0" w:rsidRPr="00FF1269" w:rsidRDefault="00C022D0" w:rsidP="00C022D0">
      <w:pPr>
        <w:pStyle w:val="smt"/>
        <w:rPr>
          <w:lang w:val="da-DK"/>
        </w:rPr>
      </w:pPr>
      <w:r w:rsidRPr="00FF1269">
        <w:rPr>
          <w:lang w:val="da-DK"/>
        </w:rPr>
        <w:t>*) Der er ikke fundet noget officielt schema der definerer ’cvr-nummer’.</w:t>
      </w:r>
    </w:p>
    <w:p w14:paraId="4B80BA1D" w14:textId="77777777" w:rsidR="00C022D0" w:rsidRDefault="00C022D0" w:rsidP="00C022D0"/>
    <w:p w14:paraId="2470BD68" w14:textId="77777777" w:rsidR="00C022D0" w:rsidRDefault="00C022D0" w:rsidP="00C022D0">
      <w:pPr>
        <w:pStyle w:val="Overskrift5"/>
      </w:pPr>
      <w:r>
        <w:t>Tønder Kommunes p-nummer 1003326862:</w:t>
      </w:r>
    </w:p>
    <w:tbl>
      <w:tblPr>
        <w:tblStyle w:val="Tabel-Gitter"/>
        <w:tblW w:w="0" w:type="auto"/>
        <w:tblInd w:w="45" w:type="dxa"/>
        <w:tblLook w:val="04A0" w:firstRow="1" w:lastRow="0" w:firstColumn="1" w:lastColumn="0" w:noHBand="0" w:noVBand="1"/>
      </w:tblPr>
      <w:tblGrid>
        <w:gridCol w:w="2502"/>
        <w:gridCol w:w="5663"/>
      </w:tblGrid>
      <w:tr w:rsidR="00C022D0" w:rsidRPr="00BE1A4A" w14:paraId="4E32EE9E" w14:textId="77777777" w:rsidTr="00FF17BA">
        <w:trPr>
          <w:tblHeader/>
        </w:trPr>
        <w:tc>
          <w:tcPr>
            <w:tcW w:w="2502" w:type="dxa"/>
            <w:shd w:val="clear" w:color="auto" w:fill="F2F2F2" w:themeFill="background1" w:themeFillShade="F2"/>
          </w:tcPr>
          <w:p w14:paraId="141F1494" w14:textId="77777777" w:rsidR="00C022D0" w:rsidRPr="00BE1A4A" w:rsidRDefault="00C022D0" w:rsidP="00FF17BA">
            <w:pPr>
              <w:pStyle w:val="smt"/>
              <w:ind w:left="0" w:firstLine="0"/>
              <w:rPr>
                <w:b/>
              </w:rPr>
            </w:pPr>
            <w:r w:rsidRPr="00BE1A4A">
              <w:rPr>
                <w:b/>
              </w:rPr>
              <w:t>Egenskab</w:t>
            </w:r>
          </w:p>
        </w:tc>
        <w:tc>
          <w:tcPr>
            <w:tcW w:w="5663" w:type="dxa"/>
            <w:shd w:val="clear" w:color="auto" w:fill="F2F2F2" w:themeFill="background1" w:themeFillShade="F2"/>
          </w:tcPr>
          <w:p w14:paraId="0765246C" w14:textId="77777777" w:rsidR="00C022D0" w:rsidRPr="00BE1A4A" w:rsidRDefault="00C022D0" w:rsidP="00FF17BA">
            <w:pPr>
              <w:pStyle w:val="smt"/>
              <w:ind w:left="0" w:firstLine="0"/>
              <w:rPr>
                <w:b/>
              </w:rPr>
            </w:pPr>
            <w:r w:rsidRPr="00BE1A4A">
              <w:rPr>
                <w:b/>
              </w:rPr>
              <w:t>værdi</w:t>
            </w:r>
          </w:p>
        </w:tc>
      </w:tr>
      <w:tr w:rsidR="00C022D0" w:rsidRPr="00BE1A4A" w14:paraId="29BA6742" w14:textId="77777777" w:rsidTr="00FF17BA">
        <w:tc>
          <w:tcPr>
            <w:tcW w:w="2502" w:type="dxa"/>
          </w:tcPr>
          <w:p w14:paraId="12F903C2" w14:textId="77777777" w:rsidR="00C022D0" w:rsidRPr="00BE1A4A" w:rsidRDefault="00C022D0" w:rsidP="00FF17BA">
            <w:pPr>
              <w:pStyle w:val="smt"/>
              <w:ind w:left="0" w:firstLine="0"/>
            </w:pPr>
            <w:r w:rsidRPr="00BE1A4A">
              <w:t>kode</w:t>
            </w:r>
          </w:p>
        </w:tc>
        <w:tc>
          <w:tcPr>
            <w:tcW w:w="5663" w:type="dxa"/>
          </w:tcPr>
          <w:p w14:paraId="7611F394" w14:textId="77777777" w:rsidR="00C022D0" w:rsidRPr="00E90F28" w:rsidRDefault="00C022D0" w:rsidP="00FF17BA">
            <w:pPr>
              <w:pStyle w:val="smt"/>
              <w:ind w:left="0" w:firstLine="0"/>
            </w:pPr>
            <w:r w:rsidRPr="00F037E2">
              <w:t>1003326862</w:t>
            </w:r>
            <w:r>
              <w:t>^^</w:t>
            </w:r>
            <w:r w:rsidRPr="00E90F28">
              <w:t>id-dk:pUnitCode</w:t>
            </w:r>
          </w:p>
        </w:tc>
      </w:tr>
      <w:tr w:rsidR="00C022D0" w:rsidRPr="00BE1A4A" w14:paraId="7F0DEF7C" w14:textId="77777777" w:rsidTr="00FF17BA">
        <w:tc>
          <w:tcPr>
            <w:tcW w:w="2502" w:type="dxa"/>
          </w:tcPr>
          <w:p w14:paraId="6F18176E" w14:textId="77777777" w:rsidR="00C022D0" w:rsidRPr="00BE1A4A" w:rsidRDefault="00C022D0" w:rsidP="00FF17BA">
            <w:pPr>
              <w:pStyle w:val="smt"/>
              <w:ind w:left="0" w:firstLine="0"/>
            </w:pPr>
            <w:r>
              <w:t>schema navn</w:t>
            </w:r>
          </w:p>
        </w:tc>
        <w:tc>
          <w:tcPr>
            <w:tcW w:w="5663" w:type="dxa"/>
          </w:tcPr>
          <w:p w14:paraId="0A47C99B" w14:textId="77777777" w:rsidR="00C022D0" w:rsidRPr="00BE1A4A" w:rsidRDefault="00C022D0" w:rsidP="00FF17BA">
            <w:pPr>
              <w:pStyle w:val="smt"/>
              <w:ind w:left="0" w:firstLine="0"/>
            </w:pPr>
            <w:r>
              <w:t>P-nummer</w:t>
            </w:r>
          </w:p>
        </w:tc>
      </w:tr>
      <w:tr w:rsidR="00C022D0" w:rsidRPr="00BE1A4A" w14:paraId="2DB2F859" w14:textId="77777777" w:rsidTr="00FF17BA">
        <w:tc>
          <w:tcPr>
            <w:tcW w:w="2502" w:type="dxa"/>
          </w:tcPr>
          <w:p w14:paraId="54A96061" w14:textId="77777777" w:rsidR="00C022D0" w:rsidRPr="00BE1A4A" w:rsidRDefault="00C022D0" w:rsidP="00FF17BA">
            <w:pPr>
              <w:pStyle w:val="smt"/>
              <w:ind w:left="0" w:firstLine="0"/>
              <w:rPr>
                <w:sz w:val="24"/>
              </w:rPr>
            </w:pPr>
            <w:r>
              <w:t>schema URI</w:t>
            </w:r>
            <w:r w:rsidRPr="00BE1A4A">
              <w:t xml:space="preserve"> *)</w:t>
            </w:r>
          </w:p>
        </w:tc>
        <w:tc>
          <w:tcPr>
            <w:tcW w:w="5663" w:type="dxa"/>
          </w:tcPr>
          <w:p w14:paraId="00E35EA8" w14:textId="77777777" w:rsidR="00C022D0" w:rsidRPr="00BE1A4A" w:rsidRDefault="00C022D0" w:rsidP="00FF17BA">
            <w:pPr>
              <w:pStyle w:val="smt"/>
              <w:ind w:left="0" w:firstLine="0"/>
            </w:pPr>
          </w:p>
        </w:tc>
      </w:tr>
      <w:tr w:rsidR="00C022D0" w:rsidRPr="00BE1A4A" w14:paraId="1F49F1EE" w14:textId="77777777" w:rsidTr="00FF17BA">
        <w:tc>
          <w:tcPr>
            <w:tcW w:w="2502" w:type="dxa"/>
          </w:tcPr>
          <w:p w14:paraId="45EE3358" w14:textId="77777777" w:rsidR="00C022D0" w:rsidRPr="00BE1A4A" w:rsidRDefault="00C022D0" w:rsidP="00FF17BA">
            <w:pPr>
              <w:pStyle w:val="smt"/>
              <w:ind w:left="0" w:firstLine="0"/>
              <w:rPr>
                <w:sz w:val="24"/>
              </w:rPr>
            </w:pPr>
            <w:r w:rsidRPr="00BE1A4A">
              <w:t>udstedende myndighed</w:t>
            </w:r>
          </w:p>
        </w:tc>
        <w:tc>
          <w:tcPr>
            <w:tcW w:w="5663" w:type="dxa"/>
          </w:tcPr>
          <w:p w14:paraId="5E34811C" w14:textId="77777777" w:rsidR="00C022D0" w:rsidRPr="00BE1A4A" w:rsidRDefault="00C022D0" w:rsidP="00FF17BA">
            <w:pPr>
              <w:pStyle w:val="smt"/>
              <w:ind w:left="0" w:firstLine="0"/>
            </w:pPr>
            <w:r w:rsidRPr="00BE1A4A">
              <w:t>Danmarks Statistik</w:t>
            </w:r>
          </w:p>
        </w:tc>
      </w:tr>
      <w:tr w:rsidR="00C022D0" w:rsidRPr="00BE1A4A" w14:paraId="6A9B68C9" w14:textId="77777777" w:rsidTr="00FF17BA">
        <w:tc>
          <w:tcPr>
            <w:tcW w:w="2502" w:type="dxa"/>
          </w:tcPr>
          <w:p w14:paraId="72D2FA5E" w14:textId="77777777" w:rsidR="00C022D0" w:rsidRPr="00BE1A4A" w:rsidRDefault="00C022D0" w:rsidP="00FF17BA">
            <w:pPr>
              <w:pStyle w:val="smt"/>
              <w:ind w:left="0" w:firstLine="0"/>
            </w:pPr>
            <w:r w:rsidRPr="00BE1A4A">
              <w:t>udstedelsesdato</w:t>
            </w:r>
          </w:p>
        </w:tc>
        <w:tc>
          <w:tcPr>
            <w:tcW w:w="5663" w:type="dxa"/>
          </w:tcPr>
          <w:p w14:paraId="22DBF038" w14:textId="77777777" w:rsidR="00C022D0" w:rsidRPr="00BE1A4A" w:rsidRDefault="00C022D0" w:rsidP="00FF17BA">
            <w:pPr>
              <w:pStyle w:val="smt"/>
              <w:ind w:left="0" w:firstLine="0"/>
            </w:pPr>
          </w:p>
        </w:tc>
      </w:tr>
    </w:tbl>
    <w:p w14:paraId="670FDC0E" w14:textId="77777777" w:rsidR="00C022D0" w:rsidRPr="00E80673" w:rsidRDefault="00C022D0" w:rsidP="00C022D0">
      <w:pPr>
        <w:pStyle w:val="smt"/>
        <w:rPr>
          <w:lang w:val="da-DK"/>
        </w:rPr>
      </w:pPr>
      <w:r w:rsidRPr="00E80673">
        <w:rPr>
          <w:lang w:val="da-DK"/>
        </w:rPr>
        <w:t>*) Der er ikke fundet noget officielt schema der definerer ’</w:t>
      </w:r>
      <w:r>
        <w:rPr>
          <w:lang w:val="da-DK"/>
        </w:rPr>
        <w:t>P</w:t>
      </w:r>
      <w:r w:rsidRPr="00E80673">
        <w:rPr>
          <w:lang w:val="da-DK"/>
        </w:rPr>
        <w:t>-nummer’.</w:t>
      </w:r>
    </w:p>
    <w:p w14:paraId="6679FAA5" w14:textId="77777777" w:rsidR="00C022D0" w:rsidRDefault="00C022D0" w:rsidP="00C022D0"/>
    <w:p w14:paraId="70918BEB" w14:textId="77777777" w:rsidR="00C022D0" w:rsidRDefault="00C022D0" w:rsidP="00C022D0">
      <w:pPr>
        <w:pStyle w:val="Overskrift5"/>
      </w:pPr>
      <w:r>
        <w:t>Tønder Kommunes p-nummer myndighedskode:</w:t>
      </w:r>
    </w:p>
    <w:tbl>
      <w:tblPr>
        <w:tblStyle w:val="Tabel-Gitter"/>
        <w:tblW w:w="0" w:type="auto"/>
        <w:tblInd w:w="45" w:type="dxa"/>
        <w:tblLook w:val="04A0" w:firstRow="1" w:lastRow="0" w:firstColumn="1" w:lastColumn="0" w:noHBand="0" w:noVBand="1"/>
      </w:tblPr>
      <w:tblGrid>
        <w:gridCol w:w="2105"/>
        <w:gridCol w:w="6060"/>
      </w:tblGrid>
      <w:tr w:rsidR="00C022D0" w:rsidRPr="00BE1A4A" w14:paraId="731ECF95" w14:textId="77777777" w:rsidTr="00FF17BA">
        <w:trPr>
          <w:tblHeader/>
        </w:trPr>
        <w:tc>
          <w:tcPr>
            <w:tcW w:w="2105" w:type="dxa"/>
            <w:shd w:val="clear" w:color="auto" w:fill="F2F2F2" w:themeFill="background1" w:themeFillShade="F2"/>
          </w:tcPr>
          <w:p w14:paraId="1AB19981" w14:textId="77777777" w:rsidR="00C022D0" w:rsidRPr="00BE1A4A" w:rsidRDefault="00C022D0" w:rsidP="00FF17BA">
            <w:pPr>
              <w:pStyle w:val="smt"/>
              <w:ind w:left="0" w:firstLine="0"/>
              <w:rPr>
                <w:b/>
              </w:rPr>
            </w:pPr>
            <w:r w:rsidRPr="00BE1A4A">
              <w:rPr>
                <w:b/>
              </w:rPr>
              <w:t>Egenskab</w:t>
            </w:r>
          </w:p>
        </w:tc>
        <w:tc>
          <w:tcPr>
            <w:tcW w:w="6060" w:type="dxa"/>
            <w:shd w:val="clear" w:color="auto" w:fill="F2F2F2" w:themeFill="background1" w:themeFillShade="F2"/>
          </w:tcPr>
          <w:p w14:paraId="2A5AA954" w14:textId="77777777" w:rsidR="00C022D0" w:rsidRPr="00BE1A4A" w:rsidRDefault="00C022D0" w:rsidP="00FF17BA">
            <w:pPr>
              <w:pStyle w:val="smt"/>
              <w:ind w:left="0" w:firstLine="0"/>
              <w:rPr>
                <w:b/>
              </w:rPr>
            </w:pPr>
            <w:r w:rsidRPr="00BE1A4A">
              <w:rPr>
                <w:b/>
              </w:rPr>
              <w:t>Værdi</w:t>
            </w:r>
          </w:p>
        </w:tc>
      </w:tr>
      <w:tr w:rsidR="00C022D0" w:rsidRPr="00BE1A4A" w14:paraId="4C863EA3" w14:textId="77777777" w:rsidTr="00FF17BA">
        <w:tc>
          <w:tcPr>
            <w:tcW w:w="2105" w:type="dxa"/>
          </w:tcPr>
          <w:p w14:paraId="000E7FB1" w14:textId="77777777" w:rsidR="00C022D0" w:rsidRPr="00BE1A4A" w:rsidRDefault="00C022D0" w:rsidP="00FF17BA">
            <w:pPr>
              <w:pStyle w:val="smt"/>
              <w:ind w:left="0" w:firstLine="0"/>
            </w:pPr>
            <w:r w:rsidRPr="00BE1A4A">
              <w:t>kode</w:t>
            </w:r>
          </w:p>
        </w:tc>
        <w:tc>
          <w:tcPr>
            <w:tcW w:w="6060" w:type="dxa"/>
          </w:tcPr>
          <w:p w14:paraId="474566D1" w14:textId="77777777" w:rsidR="00C022D0" w:rsidRPr="00E90F28" w:rsidRDefault="00C022D0" w:rsidP="00FF17BA">
            <w:pPr>
              <w:pStyle w:val="smt"/>
              <w:ind w:left="0" w:firstLine="0"/>
            </w:pPr>
            <w:r>
              <w:t>0550^^</w:t>
            </w:r>
            <w:r w:rsidRPr="00E90F28">
              <w:t>id-dk:authCode</w:t>
            </w:r>
          </w:p>
        </w:tc>
      </w:tr>
      <w:tr w:rsidR="00C022D0" w:rsidRPr="00BE1A4A" w14:paraId="3AE921B6" w14:textId="77777777" w:rsidTr="00FF17BA">
        <w:tc>
          <w:tcPr>
            <w:tcW w:w="2105" w:type="dxa"/>
          </w:tcPr>
          <w:p w14:paraId="551DCB1B" w14:textId="77777777" w:rsidR="00C022D0" w:rsidRPr="00BE1A4A" w:rsidRDefault="00C022D0" w:rsidP="00FF17BA">
            <w:pPr>
              <w:pStyle w:val="smt"/>
              <w:ind w:left="0" w:firstLine="0"/>
            </w:pPr>
            <w:r>
              <w:t>schema navn</w:t>
            </w:r>
          </w:p>
        </w:tc>
        <w:tc>
          <w:tcPr>
            <w:tcW w:w="6060" w:type="dxa"/>
          </w:tcPr>
          <w:p w14:paraId="7305A71E" w14:textId="77777777" w:rsidR="00C022D0" w:rsidRPr="00BE1A4A" w:rsidRDefault="00C022D0" w:rsidP="00FF17BA">
            <w:pPr>
              <w:pStyle w:val="smt"/>
              <w:ind w:left="0" w:firstLine="0"/>
            </w:pPr>
            <w:r>
              <w:t>Myndighedskode</w:t>
            </w:r>
          </w:p>
        </w:tc>
      </w:tr>
      <w:tr w:rsidR="00C022D0" w:rsidRPr="00BE1A4A" w14:paraId="0DF0B14B" w14:textId="77777777" w:rsidTr="00FF17BA">
        <w:tc>
          <w:tcPr>
            <w:tcW w:w="2105" w:type="dxa"/>
          </w:tcPr>
          <w:p w14:paraId="1CBF07AE" w14:textId="77777777" w:rsidR="00C022D0" w:rsidRPr="00BE1A4A" w:rsidRDefault="00C022D0" w:rsidP="00FF17BA">
            <w:pPr>
              <w:pStyle w:val="smt"/>
              <w:ind w:left="0" w:firstLine="0"/>
              <w:rPr>
                <w:sz w:val="24"/>
              </w:rPr>
            </w:pPr>
            <w:r>
              <w:t>schema URI</w:t>
            </w:r>
            <w:r w:rsidRPr="00BE1A4A">
              <w:t xml:space="preserve"> *)</w:t>
            </w:r>
          </w:p>
        </w:tc>
        <w:tc>
          <w:tcPr>
            <w:tcW w:w="6060" w:type="dxa"/>
          </w:tcPr>
          <w:p w14:paraId="67965967" w14:textId="77777777" w:rsidR="00C022D0" w:rsidRPr="00BE1A4A" w:rsidRDefault="00C022D0" w:rsidP="00FF17BA">
            <w:pPr>
              <w:pStyle w:val="smt"/>
              <w:ind w:left="0" w:firstLine="0"/>
            </w:pPr>
          </w:p>
        </w:tc>
      </w:tr>
      <w:tr w:rsidR="00C022D0" w:rsidRPr="00BE1A4A" w14:paraId="65A17664" w14:textId="77777777" w:rsidTr="00FF17BA">
        <w:tc>
          <w:tcPr>
            <w:tcW w:w="2105" w:type="dxa"/>
          </w:tcPr>
          <w:p w14:paraId="65CE3ACC" w14:textId="77777777" w:rsidR="00C022D0" w:rsidRPr="00BE1A4A" w:rsidRDefault="00C022D0" w:rsidP="00FF17BA">
            <w:pPr>
              <w:pStyle w:val="smt"/>
              <w:ind w:left="0" w:firstLine="0"/>
              <w:rPr>
                <w:sz w:val="24"/>
              </w:rPr>
            </w:pPr>
            <w:r w:rsidRPr="00BE1A4A">
              <w:t>udstedende myndighed</w:t>
            </w:r>
          </w:p>
        </w:tc>
        <w:tc>
          <w:tcPr>
            <w:tcW w:w="6060" w:type="dxa"/>
          </w:tcPr>
          <w:p w14:paraId="33B298EC" w14:textId="77777777" w:rsidR="00C022D0" w:rsidRPr="00BE1A4A" w:rsidRDefault="00C022D0" w:rsidP="00FF17BA">
            <w:pPr>
              <w:pStyle w:val="smt"/>
              <w:ind w:left="0" w:firstLine="0"/>
            </w:pPr>
            <w:r>
              <w:t>CPR – Det centrale Personregister</w:t>
            </w:r>
          </w:p>
        </w:tc>
      </w:tr>
      <w:tr w:rsidR="00C022D0" w:rsidRPr="00BE1A4A" w14:paraId="77C8C3EB" w14:textId="77777777" w:rsidTr="00FF17BA">
        <w:tc>
          <w:tcPr>
            <w:tcW w:w="2105" w:type="dxa"/>
          </w:tcPr>
          <w:p w14:paraId="7E47C04D" w14:textId="77777777" w:rsidR="00C022D0" w:rsidRPr="00BE1A4A" w:rsidRDefault="00C022D0" w:rsidP="00FF17BA">
            <w:pPr>
              <w:pStyle w:val="smt"/>
              <w:ind w:left="0" w:firstLine="0"/>
            </w:pPr>
            <w:r w:rsidRPr="00BE1A4A">
              <w:t>udstedelsesdato</w:t>
            </w:r>
          </w:p>
        </w:tc>
        <w:tc>
          <w:tcPr>
            <w:tcW w:w="6060" w:type="dxa"/>
          </w:tcPr>
          <w:p w14:paraId="21A95258" w14:textId="77777777" w:rsidR="00C022D0" w:rsidRPr="00BE1A4A" w:rsidRDefault="00C022D0" w:rsidP="00FF17BA">
            <w:pPr>
              <w:pStyle w:val="smt"/>
              <w:ind w:left="0" w:firstLine="0"/>
            </w:pPr>
          </w:p>
        </w:tc>
      </w:tr>
    </w:tbl>
    <w:p w14:paraId="6C111949" w14:textId="77777777" w:rsidR="00C022D0" w:rsidRPr="00E80673" w:rsidRDefault="00C022D0" w:rsidP="00C022D0">
      <w:pPr>
        <w:pStyle w:val="smt"/>
        <w:rPr>
          <w:lang w:val="da-DK"/>
        </w:rPr>
      </w:pPr>
      <w:r w:rsidRPr="00E80673">
        <w:rPr>
          <w:lang w:val="da-DK"/>
        </w:rPr>
        <w:t>*) Der er ikke fundet noget officielt schema der definerer ’</w:t>
      </w:r>
      <w:r>
        <w:rPr>
          <w:lang w:val="da-DK"/>
        </w:rPr>
        <w:t>Myndighedskode</w:t>
      </w:r>
      <w:r w:rsidRPr="00E80673">
        <w:rPr>
          <w:lang w:val="da-DK"/>
        </w:rPr>
        <w:t>’.</w:t>
      </w:r>
    </w:p>
    <w:p w14:paraId="58AB2A40" w14:textId="19E6E154" w:rsidR="00C022D0" w:rsidRDefault="00C022D0">
      <w:pPr>
        <w:spacing w:before="0" w:after="160" w:line="259" w:lineRule="auto"/>
      </w:pPr>
    </w:p>
    <w:p w14:paraId="495F1394" w14:textId="61A64D84" w:rsidR="008D4129" w:rsidRDefault="008D4129" w:rsidP="008D4129">
      <w:pPr>
        <w:pStyle w:val="Udryk"/>
      </w:pPr>
      <w:r>
        <w:object w:dxaOrig="13366" w:dyaOrig="7472" w14:anchorId="0022E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5pt;height:259.2pt" o:ole="">
            <v:imagedata r:id="rId48" o:title=""/>
          </v:shape>
          <o:OLEObject Type="Embed" ProgID="Visio.Drawing.15" ShapeID="_x0000_i1025" DrawAspect="Content" ObjectID="_1803714006" r:id="rId49"/>
        </w:object>
      </w:r>
    </w:p>
    <w:p w14:paraId="21A179EF" w14:textId="3D9567E4" w:rsidR="008D4129" w:rsidRDefault="008D4129">
      <w:pPr>
        <w:spacing w:before="0" w:after="160" w:line="259" w:lineRule="auto"/>
      </w:pPr>
    </w:p>
    <w:p w14:paraId="27BF640E" w14:textId="5578D4A4" w:rsidR="008D4129" w:rsidRDefault="008D4129" w:rsidP="008D4129">
      <w:pPr>
        <w:pStyle w:val="Overskrift5"/>
      </w:pPr>
      <w:r>
        <w:t>JSON-LD-kode (uden context)</w:t>
      </w:r>
    </w:p>
    <w:p w14:paraId="0DE228D5" w14:textId="7FDDC8AF" w:rsidR="008D4129" w:rsidRPr="008D4129" w:rsidRDefault="008D4129" w:rsidP="008D4129">
      <w:pPr>
        <w:pStyle w:val="Kode"/>
        <w:rPr>
          <w:lang w:val="en-US"/>
        </w:rPr>
      </w:pPr>
      <w:r w:rsidRPr="008D4129">
        <w:t xml:space="preserve">  </w:t>
      </w:r>
      <w:r w:rsidRPr="008D4129">
        <w:rPr>
          <w:lang w:val="en-US"/>
        </w:rPr>
        <w:t>{</w:t>
      </w:r>
    </w:p>
    <w:p w14:paraId="384537F0" w14:textId="036EB9D3" w:rsidR="008D4129" w:rsidRPr="008D4129" w:rsidRDefault="008D4129" w:rsidP="008D4129">
      <w:pPr>
        <w:pStyle w:val="Kode"/>
        <w:rPr>
          <w:lang w:val="en-US"/>
        </w:rPr>
      </w:pPr>
      <w:r w:rsidRPr="008D4129">
        <w:rPr>
          <w:lang w:val="en-US"/>
        </w:rPr>
        <w:t xml:space="preserve">    "@id</w:t>
      </w:r>
      <w:proofErr w:type="gramStart"/>
      <w:r w:rsidRPr="008D4129">
        <w:rPr>
          <w:lang w:val="en-US"/>
        </w:rPr>
        <w:t>" :</w:t>
      </w:r>
      <w:proofErr w:type="gramEnd"/>
      <w:r w:rsidRPr="008D4129">
        <w:rPr>
          <w:lang w:val="en-US"/>
        </w:rPr>
        <w:t xml:space="preserve"> "xorg:org-844",</w:t>
      </w:r>
    </w:p>
    <w:p w14:paraId="527FD3BE" w14:textId="16087623" w:rsidR="008D4129" w:rsidRPr="008D4129" w:rsidRDefault="008D4129" w:rsidP="008D4129">
      <w:pPr>
        <w:pStyle w:val="Kode"/>
        <w:rPr>
          <w:lang w:val="en-US"/>
        </w:rPr>
      </w:pPr>
      <w:r w:rsidRPr="008D4129">
        <w:rPr>
          <w:lang w:val="en-US"/>
        </w:rPr>
        <w:t xml:space="preserve">    "@type</w:t>
      </w:r>
      <w:proofErr w:type="gramStart"/>
      <w:r w:rsidRPr="008D4129">
        <w:rPr>
          <w:lang w:val="en-US"/>
        </w:rPr>
        <w:t>" :</w:t>
      </w:r>
      <w:proofErr w:type="gramEnd"/>
      <w:r w:rsidRPr="008D4129">
        <w:rPr>
          <w:lang w:val="en-US"/>
        </w:rPr>
        <w:t xml:space="preserve"> "org:FormalOrganization",</w:t>
      </w:r>
    </w:p>
    <w:p w14:paraId="6F5ADD0A" w14:textId="0702759C" w:rsidR="008D4129" w:rsidRPr="008D4129" w:rsidRDefault="008D4129" w:rsidP="008D4129">
      <w:pPr>
        <w:pStyle w:val="Kode"/>
        <w:rPr>
          <w:lang w:val="en-US"/>
        </w:rPr>
      </w:pPr>
      <w:r w:rsidRPr="008D4129">
        <w:rPr>
          <w:lang w:val="en-US"/>
        </w:rPr>
        <w:t xml:space="preserve">    "</w:t>
      </w:r>
      <w:proofErr w:type="gramStart"/>
      <w:r w:rsidRPr="008D4129">
        <w:rPr>
          <w:lang w:val="en-US"/>
        </w:rPr>
        <w:t>identifier</w:t>
      </w:r>
      <w:proofErr w:type="gramEnd"/>
      <w:r w:rsidRPr="008D4129">
        <w:rPr>
          <w:lang w:val="en-US"/>
        </w:rPr>
        <w:t>" : [ "xorg:id-888", "xorg:Id-956", "xorg:id-714" ],</w:t>
      </w:r>
    </w:p>
    <w:p w14:paraId="4A9F6493" w14:textId="4940CDBA" w:rsidR="008D4129" w:rsidRPr="008D4129" w:rsidRDefault="008D4129" w:rsidP="008D4129">
      <w:pPr>
        <w:pStyle w:val="Kode"/>
        <w:rPr>
          <w:lang w:val="en-US"/>
        </w:rPr>
      </w:pPr>
      <w:r w:rsidRPr="008D4129">
        <w:rPr>
          <w:lang w:val="en-US"/>
        </w:rPr>
        <w:t xml:space="preserve">  }</w:t>
      </w:r>
    </w:p>
    <w:p w14:paraId="08E67E2B" w14:textId="1A4BA13B" w:rsidR="008D4129" w:rsidRPr="008D4129" w:rsidRDefault="008D4129" w:rsidP="008D4129">
      <w:pPr>
        <w:pStyle w:val="Kode"/>
        <w:rPr>
          <w:lang w:val="en-US"/>
        </w:rPr>
      </w:pPr>
      <w:r w:rsidRPr="008D4129">
        <w:rPr>
          <w:lang w:val="en-US"/>
        </w:rPr>
        <w:t xml:space="preserve">  {</w:t>
      </w:r>
    </w:p>
    <w:p w14:paraId="0D82E51B" w14:textId="48207ADE" w:rsidR="008D4129" w:rsidRPr="008D4129" w:rsidRDefault="008D4129" w:rsidP="008D4129">
      <w:pPr>
        <w:pStyle w:val="Kode"/>
        <w:rPr>
          <w:lang w:val="en-US"/>
        </w:rPr>
      </w:pPr>
      <w:r w:rsidRPr="008D4129">
        <w:rPr>
          <w:lang w:val="en-US"/>
        </w:rPr>
        <w:t xml:space="preserve">    "@id</w:t>
      </w:r>
      <w:proofErr w:type="gramStart"/>
      <w:r w:rsidRPr="008D4129">
        <w:rPr>
          <w:lang w:val="en-US"/>
        </w:rPr>
        <w:t>" :</w:t>
      </w:r>
      <w:proofErr w:type="gramEnd"/>
      <w:r w:rsidRPr="008D4129">
        <w:rPr>
          <w:lang w:val="en-US"/>
        </w:rPr>
        <w:t xml:space="preserve"> "xorg:Id-956",</w:t>
      </w:r>
    </w:p>
    <w:p w14:paraId="719BFA19" w14:textId="3A666882" w:rsidR="008D4129" w:rsidRPr="008D4129" w:rsidRDefault="008D4129" w:rsidP="008D4129">
      <w:pPr>
        <w:pStyle w:val="Kode"/>
        <w:rPr>
          <w:lang w:val="en-US"/>
        </w:rPr>
      </w:pPr>
      <w:r w:rsidRPr="008D4129">
        <w:rPr>
          <w:lang w:val="en-US"/>
        </w:rPr>
        <w:t xml:space="preserve">    "@type</w:t>
      </w:r>
      <w:proofErr w:type="gramStart"/>
      <w:r w:rsidRPr="008D4129">
        <w:rPr>
          <w:lang w:val="en-US"/>
        </w:rPr>
        <w:t>" :</w:t>
      </w:r>
      <w:proofErr w:type="gramEnd"/>
      <w:r w:rsidRPr="008D4129">
        <w:rPr>
          <w:lang w:val="en-US"/>
        </w:rPr>
        <w:t xml:space="preserve"> "adms:Identifier",</w:t>
      </w:r>
    </w:p>
    <w:p w14:paraId="07D68141" w14:textId="4EAF0A31" w:rsidR="008D4129" w:rsidRPr="008D4129" w:rsidRDefault="008D4129" w:rsidP="008D4129">
      <w:pPr>
        <w:pStyle w:val="Kode"/>
        <w:rPr>
          <w:lang w:val="en-US"/>
        </w:rPr>
      </w:pPr>
      <w:r w:rsidRPr="008D4129">
        <w:rPr>
          <w:lang w:val="en-US"/>
        </w:rPr>
        <w:t xml:space="preserve">    "</w:t>
      </w:r>
      <w:proofErr w:type="gramStart"/>
      <w:r w:rsidRPr="008D4129">
        <w:rPr>
          <w:lang w:val="en-US"/>
        </w:rPr>
        <w:t>issued</w:t>
      </w:r>
      <w:proofErr w:type="gramEnd"/>
      <w:r w:rsidRPr="008D4129">
        <w:rPr>
          <w:lang w:val="en-US"/>
        </w:rPr>
        <w:t>" : "2007-01-01",</w:t>
      </w:r>
    </w:p>
    <w:p w14:paraId="4B294AF1" w14:textId="75EB9873" w:rsidR="008D4129" w:rsidRPr="008D4129" w:rsidRDefault="008D4129" w:rsidP="008D4129">
      <w:pPr>
        <w:pStyle w:val="Kode"/>
        <w:rPr>
          <w:lang w:val="en-US"/>
        </w:rPr>
      </w:pPr>
      <w:r w:rsidRPr="008D4129">
        <w:rPr>
          <w:lang w:val="en-US"/>
        </w:rPr>
        <w:t xml:space="preserve">    "</w:t>
      </w:r>
      <w:proofErr w:type="gramStart"/>
      <w:r w:rsidRPr="008D4129">
        <w:rPr>
          <w:lang w:val="en-US"/>
        </w:rPr>
        <w:t>label</w:t>
      </w:r>
      <w:proofErr w:type="gramEnd"/>
      <w:r w:rsidRPr="008D4129">
        <w:rPr>
          <w:lang w:val="en-US"/>
        </w:rPr>
        <w:t>" : "Cvr-nummer",</w:t>
      </w:r>
    </w:p>
    <w:p w14:paraId="0A2CDF76" w14:textId="5EFD0781" w:rsidR="008D4129" w:rsidRPr="008D4129" w:rsidRDefault="008D4129" w:rsidP="008D4129">
      <w:pPr>
        <w:pStyle w:val="Kode"/>
        <w:rPr>
          <w:lang w:val="en-US"/>
        </w:rPr>
      </w:pPr>
      <w:r w:rsidRPr="008D4129">
        <w:rPr>
          <w:lang w:val="en-US"/>
        </w:rPr>
        <w:t xml:space="preserve">    "</w:t>
      </w:r>
      <w:proofErr w:type="gramStart"/>
      <w:r w:rsidRPr="008D4129">
        <w:rPr>
          <w:lang w:val="en-US"/>
        </w:rPr>
        <w:t>notation</w:t>
      </w:r>
      <w:proofErr w:type="gramEnd"/>
      <w:r w:rsidRPr="008D4129">
        <w:rPr>
          <w:lang w:val="en-US"/>
        </w:rPr>
        <w:t>" : "29189781^^id-dk:cvrCode",</w:t>
      </w:r>
    </w:p>
    <w:p w14:paraId="76857886" w14:textId="4D974609" w:rsidR="008D4129" w:rsidRPr="008D4129" w:rsidRDefault="008D4129" w:rsidP="008D4129">
      <w:pPr>
        <w:pStyle w:val="Kode"/>
      </w:pPr>
      <w:r w:rsidRPr="007338FF">
        <w:rPr>
          <w:lang w:val="en-US"/>
        </w:rPr>
        <w:t xml:space="preserve">    </w:t>
      </w:r>
      <w:r w:rsidRPr="008D4129">
        <w:t>"schemaAgency</w:t>
      </w:r>
      <w:proofErr w:type="gramStart"/>
      <w:r w:rsidRPr="008D4129">
        <w:t>" :</w:t>
      </w:r>
      <w:proofErr w:type="gramEnd"/>
      <w:r w:rsidRPr="008D4129">
        <w:t xml:space="preserve"> {</w:t>
      </w:r>
    </w:p>
    <w:p w14:paraId="796D9188" w14:textId="214A3325" w:rsidR="008D4129" w:rsidRPr="008D4129" w:rsidRDefault="008D4129" w:rsidP="008D4129">
      <w:pPr>
        <w:pStyle w:val="Kode"/>
      </w:pPr>
      <w:r w:rsidRPr="008D4129">
        <w:t xml:space="preserve">      "@language</w:t>
      </w:r>
      <w:proofErr w:type="gramStart"/>
      <w:r w:rsidRPr="008D4129">
        <w:t>" :</w:t>
      </w:r>
      <w:proofErr w:type="gramEnd"/>
      <w:r w:rsidRPr="008D4129">
        <w:t xml:space="preserve"> "da",</w:t>
      </w:r>
    </w:p>
    <w:p w14:paraId="7B74FB20" w14:textId="576CAB1E" w:rsidR="008D4129" w:rsidRPr="008D4129" w:rsidRDefault="008D4129" w:rsidP="008D4129">
      <w:pPr>
        <w:pStyle w:val="Kode"/>
      </w:pPr>
      <w:r w:rsidRPr="008D4129">
        <w:t xml:space="preserve">      "@value</w:t>
      </w:r>
      <w:proofErr w:type="gramStart"/>
      <w:r w:rsidRPr="008D4129">
        <w:t>" :</w:t>
      </w:r>
      <w:proofErr w:type="gramEnd"/>
      <w:r w:rsidRPr="008D4129">
        <w:t xml:space="preserve"> "Danmarks Statistik"</w:t>
      </w:r>
    </w:p>
    <w:p w14:paraId="5925A003" w14:textId="1621EA7D" w:rsidR="008D4129" w:rsidRPr="008D4129" w:rsidRDefault="008D4129" w:rsidP="008D4129">
      <w:pPr>
        <w:pStyle w:val="Kode"/>
        <w:rPr>
          <w:lang w:val="en-US"/>
        </w:rPr>
      </w:pPr>
      <w:r w:rsidRPr="007338FF">
        <w:t xml:space="preserve">    </w:t>
      </w:r>
      <w:r w:rsidRPr="008D4129">
        <w:rPr>
          <w:lang w:val="en-US"/>
        </w:rPr>
        <w:t>}</w:t>
      </w:r>
    </w:p>
    <w:p w14:paraId="5D4DFB49" w14:textId="7E3C7736" w:rsidR="008D4129" w:rsidRPr="008D4129" w:rsidRDefault="008D4129" w:rsidP="008D4129">
      <w:pPr>
        <w:pStyle w:val="Kode"/>
        <w:rPr>
          <w:lang w:val="en-US"/>
        </w:rPr>
      </w:pPr>
      <w:r w:rsidRPr="008D4129">
        <w:rPr>
          <w:lang w:val="en-US"/>
        </w:rPr>
        <w:t xml:space="preserve">  }</w:t>
      </w:r>
    </w:p>
    <w:p w14:paraId="7BB289E8" w14:textId="2792D19F" w:rsidR="008D4129" w:rsidRPr="008D4129" w:rsidRDefault="008D4129" w:rsidP="008D4129">
      <w:pPr>
        <w:pStyle w:val="Kode"/>
        <w:rPr>
          <w:lang w:val="en-US"/>
        </w:rPr>
      </w:pPr>
      <w:r w:rsidRPr="008D4129">
        <w:rPr>
          <w:lang w:val="en-US"/>
        </w:rPr>
        <w:t xml:space="preserve">  {</w:t>
      </w:r>
    </w:p>
    <w:p w14:paraId="0B618272" w14:textId="793D9BE9" w:rsidR="008D4129" w:rsidRPr="008D4129" w:rsidRDefault="008D4129" w:rsidP="008D4129">
      <w:pPr>
        <w:pStyle w:val="Kode"/>
        <w:rPr>
          <w:lang w:val="en-US"/>
        </w:rPr>
      </w:pPr>
      <w:r w:rsidRPr="008D4129">
        <w:rPr>
          <w:lang w:val="en-US"/>
        </w:rPr>
        <w:t xml:space="preserve">    "@id</w:t>
      </w:r>
      <w:proofErr w:type="gramStart"/>
      <w:r w:rsidRPr="008D4129">
        <w:rPr>
          <w:lang w:val="en-US"/>
        </w:rPr>
        <w:t>" :</w:t>
      </w:r>
      <w:proofErr w:type="gramEnd"/>
      <w:r w:rsidRPr="008D4129">
        <w:rPr>
          <w:lang w:val="en-US"/>
        </w:rPr>
        <w:t xml:space="preserve"> "xorg:id-714",</w:t>
      </w:r>
    </w:p>
    <w:p w14:paraId="36D5F7F3" w14:textId="25908622" w:rsidR="008D4129" w:rsidRPr="008D4129" w:rsidRDefault="008D4129" w:rsidP="008D4129">
      <w:pPr>
        <w:pStyle w:val="Kode"/>
        <w:rPr>
          <w:lang w:val="en-US"/>
        </w:rPr>
      </w:pPr>
      <w:r w:rsidRPr="008D4129">
        <w:rPr>
          <w:lang w:val="en-US"/>
        </w:rPr>
        <w:t xml:space="preserve">    "@type</w:t>
      </w:r>
      <w:proofErr w:type="gramStart"/>
      <w:r w:rsidRPr="008D4129">
        <w:rPr>
          <w:lang w:val="en-US"/>
        </w:rPr>
        <w:t>" :</w:t>
      </w:r>
      <w:proofErr w:type="gramEnd"/>
      <w:r w:rsidRPr="008D4129">
        <w:rPr>
          <w:lang w:val="en-US"/>
        </w:rPr>
        <w:t xml:space="preserve"> "adms:Identifier",</w:t>
      </w:r>
    </w:p>
    <w:p w14:paraId="49960962" w14:textId="51432744" w:rsidR="008D4129" w:rsidRPr="008D4129" w:rsidRDefault="008D4129" w:rsidP="008D4129">
      <w:pPr>
        <w:pStyle w:val="Kode"/>
        <w:rPr>
          <w:lang w:val="en-US"/>
        </w:rPr>
      </w:pPr>
      <w:r w:rsidRPr="008D4129">
        <w:rPr>
          <w:lang w:val="en-US"/>
        </w:rPr>
        <w:t xml:space="preserve">    "</w:t>
      </w:r>
      <w:proofErr w:type="gramStart"/>
      <w:r w:rsidRPr="008D4129">
        <w:rPr>
          <w:lang w:val="en-US"/>
        </w:rPr>
        <w:t>issued</w:t>
      </w:r>
      <w:proofErr w:type="gramEnd"/>
      <w:r w:rsidRPr="008D4129">
        <w:rPr>
          <w:lang w:val="en-US"/>
        </w:rPr>
        <w:t>" : "1993-01-01",</w:t>
      </w:r>
    </w:p>
    <w:p w14:paraId="1BF2C1DB" w14:textId="3374AFBA" w:rsidR="008D4129" w:rsidRPr="008D4129" w:rsidRDefault="008D4129" w:rsidP="008D4129">
      <w:pPr>
        <w:pStyle w:val="Kode"/>
        <w:rPr>
          <w:lang w:val="en-US"/>
        </w:rPr>
      </w:pPr>
      <w:r w:rsidRPr="008D4129">
        <w:rPr>
          <w:lang w:val="en-US"/>
        </w:rPr>
        <w:t xml:space="preserve">    "</w:t>
      </w:r>
      <w:proofErr w:type="gramStart"/>
      <w:r w:rsidRPr="008D4129">
        <w:rPr>
          <w:lang w:val="en-US"/>
        </w:rPr>
        <w:t>label</w:t>
      </w:r>
      <w:proofErr w:type="gramEnd"/>
      <w:r w:rsidRPr="008D4129">
        <w:rPr>
          <w:lang w:val="en-US"/>
        </w:rPr>
        <w:t>" : "P-nummer",</w:t>
      </w:r>
    </w:p>
    <w:p w14:paraId="4B03AC73" w14:textId="4D53D22F" w:rsidR="008D4129" w:rsidRPr="008D4129" w:rsidRDefault="008D4129" w:rsidP="008D4129">
      <w:pPr>
        <w:pStyle w:val="Kode"/>
        <w:rPr>
          <w:lang w:val="en-US"/>
        </w:rPr>
      </w:pPr>
      <w:r w:rsidRPr="008D4129">
        <w:rPr>
          <w:lang w:val="en-US"/>
        </w:rPr>
        <w:t xml:space="preserve">    "</w:t>
      </w:r>
      <w:proofErr w:type="gramStart"/>
      <w:r w:rsidRPr="008D4129">
        <w:rPr>
          <w:lang w:val="en-US"/>
        </w:rPr>
        <w:t>notation</w:t>
      </w:r>
      <w:proofErr w:type="gramEnd"/>
      <w:r w:rsidRPr="008D4129">
        <w:rPr>
          <w:lang w:val="en-US"/>
        </w:rPr>
        <w:t>" : "1003326862^^id-dk:pUnitCode",</w:t>
      </w:r>
    </w:p>
    <w:p w14:paraId="66FB92F7" w14:textId="3C462AB8" w:rsidR="008D4129" w:rsidRPr="008D4129" w:rsidRDefault="008D4129" w:rsidP="008D4129">
      <w:pPr>
        <w:pStyle w:val="Kode"/>
      </w:pPr>
      <w:r w:rsidRPr="007338FF">
        <w:rPr>
          <w:lang w:val="en-US"/>
        </w:rPr>
        <w:t xml:space="preserve">    </w:t>
      </w:r>
      <w:r w:rsidRPr="008D4129">
        <w:t>"schemaAgency</w:t>
      </w:r>
      <w:proofErr w:type="gramStart"/>
      <w:r w:rsidRPr="008D4129">
        <w:t>" :</w:t>
      </w:r>
      <w:proofErr w:type="gramEnd"/>
      <w:r w:rsidRPr="008D4129">
        <w:t xml:space="preserve"> {</w:t>
      </w:r>
    </w:p>
    <w:p w14:paraId="5C41E9BE" w14:textId="7EEBA35F" w:rsidR="008D4129" w:rsidRPr="008D4129" w:rsidRDefault="008D4129" w:rsidP="008D4129">
      <w:pPr>
        <w:pStyle w:val="Kode"/>
      </w:pPr>
      <w:r w:rsidRPr="008D4129">
        <w:t xml:space="preserve">      "@language</w:t>
      </w:r>
      <w:proofErr w:type="gramStart"/>
      <w:r w:rsidRPr="008D4129">
        <w:t>" :</w:t>
      </w:r>
      <w:proofErr w:type="gramEnd"/>
      <w:r w:rsidRPr="008D4129">
        <w:t xml:space="preserve"> "da",</w:t>
      </w:r>
    </w:p>
    <w:p w14:paraId="67B0F9F5" w14:textId="336A4B56" w:rsidR="008D4129" w:rsidRPr="008D4129" w:rsidRDefault="008D4129" w:rsidP="008D4129">
      <w:pPr>
        <w:pStyle w:val="Kode"/>
      </w:pPr>
      <w:r w:rsidRPr="008D4129">
        <w:t xml:space="preserve">      "@value</w:t>
      </w:r>
      <w:proofErr w:type="gramStart"/>
      <w:r w:rsidRPr="008D4129">
        <w:t>" :</w:t>
      </w:r>
      <w:proofErr w:type="gramEnd"/>
      <w:r w:rsidRPr="008D4129">
        <w:t xml:space="preserve"> "Danmarks Statistik"</w:t>
      </w:r>
    </w:p>
    <w:p w14:paraId="47F651D4" w14:textId="2CD56921" w:rsidR="008D4129" w:rsidRPr="008D4129" w:rsidRDefault="008D4129" w:rsidP="008D4129">
      <w:pPr>
        <w:pStyle w:val="Kode"/>
        <w:rPr>
          <w:lang w:val="en-US"/>
        </w:rPr>
      </w:pPr>
      <w:r w:rsidRPr="007338FF">
        <w:t xml:space="preserve">    </w:t>
      </w:r>
      <w:r w:rsidRPr="008D4129">
        <w:rPr>
          <w:lang w:val="en-US"/>
        </w:rPr>
        <w:t>}</w:t>
      </w:r>
    </w:p>
    <w:p w14:paraId="1CF1BB6A" w14:textId="6EC9ED57" w:rsidR="008D4129" w:rsidRPr="008D4129" w:rsidRDefault="008D4129" w:rsidP="008D4129">
      <w:pPr>
        <w:pStyle w:val="Kode"/>
        <w:rPr>
          <w:lang w:val="en-US"/>
        </w:rPr>
      </w:pPr>
      <w:r w:rsidRPr="008D4129">
        <w:rPr>
          <w:lang w:val="en-US"/>
        </w:rPr>
        <w:lastRenderedPageBreak/>
        <w:t xml:space="preserve">  }</w:t>
      </w:r>
    </w:p>
    <w:p w14:paraId="1F92E2DB" w14:textId="0F4FE24D" w:rsidR="008D4129" w:rsidRPr="008D4129" w:rsidRDefault="008D4129" w:rsidP="008D4129">
      <w:pPr>
        <w:pStyle w:val="Kode"/>
        <w:rPr>
          <w:lang w:val="en-US"/>
        </w:rPr>
      </w:pPr>
      <w:r w:rsidRPr="008D4129">
        <w:rPr>
          <w:lang w:val="en-US"/>
        </w:rPr>
        <w:t xml:space="preserve">  {</w:t>
      </w:r>
    </w:p>
    <w:p w14:paraId="6115BDAE" w14:textId="45CEEA74" w:rsidR="008D4129" w:rsidRPr="008D4129" w:rsidRDefault="008D4129" w:rsidP="008D4129">
      <w:pPr>
        <w:pStyle w:val="Kode"/>
        <w:rPr>
          <w:lang w:val="en-US"/>
        </w:rPr>
      </w:pPr>
      <w:r w:rsidRPr="008D4129">
        <w:rPr>
          <w:lang w:val="en-US"/>
        </w:rPr>
        <w:t xml:space="preserve">    "@id</w:t>
      </w:r>
      <w:proofErr w:type="gramStart"/>
      <w:r w:rsidRPr="008D4129">
        <w:rPr>
          <w:lang w:val="en-US"/>
        </w:rPr>
        <w:t>" :</w:t>
      </w:r>
      <w:proofErr w:type="gramEnd"/>
      <w:r w:rsidRPr="008D4129">
        <w:rPr>
          <w:lang w:val="en-US"/>
        </w:rPr>
        <w:t xml:space="preserve"> "xorg:id-888",</w:t>
      </w:r>
    </w:p>
    <w:p w14:paraId="1A1A990D" w14:textId="1B90B993" w:rsidR="008D4129" w:rsidRPr="008D4129" w:rsidRDefault="008D4129" w:rsidP="008D4129">
      <w:pPr>
        <w:pStyle w:val="Kode"/>
        <w:rPr>
          <w:lang w:val="en-US"/>
        </w:rPr>
      </w:pPr>
      <w:r w:rsidRPr="008D4129">
        <w:rPr>
          <w:lang w:val="en-US"/>
        </w:rPr>
        <w:t xml:space="preserve">    "@type</w:t>
      </w:r>
      <w:proofErr w:type="gramStart"/>
      <w:r w:rsidRPr="008D4129">
        <w:rPr>
          <w:lang w:val="en-US"/>
        </w:rPr>
        <w:t>" :</w:t>
      </w:r>
      <w:proofErr w:type="gramEnd"/>
      <w:r w:rsidRPr="008D4129">
        <w:rPr>
          <w:lang w:val="en-US"/>
        </w:rPr>
        <w:t xml:space="preserve"> "adms:Identifier",</w:t>
      </w:r>
    </w:p>
    <w:p w14:paraId="096E3D3A" w14:textId="2B4AAC1A" w:rsidR="008D4129" w:rsidRPr="008D4129" w:rsidRDefault="008D4129" w:rsidP="008D4129">
      <w:pPr>
        <w:pStyle w:val="Kode"/>
      </w:pPr>
      <w:r w:rsidRPr="007338FF">
        <w:rPr>
          <w:lang w:val="en-US"/>
        </w:rPr>
        <w:t xml:space="preserve">    </w:t>
      </w:r>
      <w:r w:rsidRPr="008D4129">
        <w:t>"label</w:t>
      </w:r>
      <w:proofErr w:type="gramStart"/>
      <w:r w:rsidRPr="008D4129">
        <w:t>" :</w:t>
      </w:r>
      <w:proofErr w:type="gramEnd"/>
      <w:r w:rsidRPr="008D4129">
        <w:t xml:space="preserve"> "Myndighedskode",</w:t>
      </w:r>
    </w:p>
    <w:p w14:paraId="652F81B5" w14:textId="6FE03782" w:rsidR="008D4129" w:rsidRPr="008D4129" w:rsidRDefault="008D4129" w:rsidP="008D4129">
      <w:pPr>
        <w:pStyle w:val="Kode"/>
      </w:pPr>
      <w:r w:rsidRPr="008D4129">
        <w:t xml:space="preserve">    "notation</w:t>
      </w:r>
      <w:proofErr w:type="gramStart"/>
      <w:r w:rsidRPr="008D4129">
        <w:t>" :</w:t>
      </w:r>
      <w:proofErr w:type="gramEnd"/>
      <w:r w:rsidRPr="008D4129">
        <w:t xml:space="preserve"> "0550^^id-dk:authCode",</w:t>
      </w:r>
    </w:p>
    <w:p w14:paraId="6A8FD9F6" w14:textId="3E01AAF9" w:rsidR="008D4129" w:rsidRPr="008D4129" w:rsidRDefault="008D4129" w:rsidP="008D4129">
      <w:pPr>
        <w:pStyle w:val="Kode"/>
      </w:pPr>
      <w:r w:rsidRPr="008D4129">
        <w:t xml:space="preserve">    "schemaAgency</w:t>
      </w:r>
      <w:proofErr w:type="gramStart"/>
      <w:r w:rsidRPr="008D4129">
        <w:t>" :</w:t>
      </w:r>
      <w:proofErr w:type="gramEnd"/>
      <w:r w:rsidRPr="008D4129">
        <w:t xml:space="preserve"> {</w:t>
      </w:r>
    </w:p>
    <w:p w14:paraId="2BA9B113" w14:textId="4EA98100" w:rsidR="008D4129" w:rsidRPr="008D4129" w:rsidRDefault="008D4129" w:rsidP="008D4129">
      <w:pPr>
        <w:pStyle w:val="Kode"/>
      </w:pPr>
      <w:r w:rsidRPr="008D4129">
        <w:t xml:space="preserve">      "@language</w:t>
      </w:r>
      <w:proofErr w:type="gramStart"/>
      <w:r w:rsidRPr="008D4129">
        <w:t>" :</w:t>
      </w:r>
      <w:proofErr w:type="gramEnd"/>
      <w:r w:rsidRPr="008D4129">
        <w:t xml:space="preserve"> "da",</w:t>
      </w:r>
    </w:p>
    <w:p w14:paraId="27FADF4D" w14:textId="6F8687CB" w:rsidR="008D4129" w:rsidRPr="008D4129" w:rsidRDefault="008D4129" w:rsidP="008D4129">
      <w:pPr>
        <w:pStyle w:val="Kode"/>
      </w:pPr>
      <w:r w:rsidRPr="008D4129">
        <w:t xml:space="preserve">      "@value</w:t>
      </w:r>
      <w:proofErr w:type="gramStart"/>
      <w:r w:rsidRPr="008D4129">
        <w:t>" :</w:t>
      </w:r>
      <w:proofErr w:type="gramEnd"/>
      <w:r w:rsidRPr="008D4129">
        <w:t xml:space="preserve"> "CPR – Det centrale Personregister"</w:t>
      </w:r>
    </w:p>
    <w:p w14:paraId="5E5545B1" w14:textId="327E1899" w:rsidR="008D4129" w:rsidRPr="008D4129" w:rsidRDefault="008D4129" w:rsidP="008D4129">
      <w:pPr>
        <w:pStyle w:val="Kode"/>
      </w:pPr>
      <w:r w:rsidRPr="008D4129">
        <w:t xml:space="preserve">  }</w:t>
      </w:r>
    </w:p>
    <w:p w14:paraId="2635A957" w14:textId="46EB9745" w:rsidR="008D4129" w:rsidRDefault="008D4129" w:rsidP="008D4129">
      <w:pPr>
        <w:pStyle w:val="Kode"/>
      </w:pPr>
      <w:r w:rsidRPr="008D4129">
        <w:t>}</w:t>
      </w:r>
    </w:p>
    <w:p w14:paraId="571708E8" w14:textId="77777777" w:rsidR="008D4129" w:rsidRPr="008D4129" w:rsidRDefault="008D4129" w:rsidP="008D4129">
      <w:pPr>
        <w:pStyle w:val="Kode"/>
      </w:pPr>
    </w:p>
    <w:p w14:paraId="108E935F" w14:textId="1472CB33" w:rsidR="00E862FD" w:rsidRDefault="00E862FD">
      <w:pPr>
        <w:spacing w:before="0" w:after="160" w:line="259" w:lineRule="auto"/>
      </w:pPr>
      <w:r>
        <w:br w:type="page"/>
      </w:r>
    </w:p>
    <w:p w14:paraId="29047A8B" w14:textId="5EFBA405" w:rsidR="00EF604D" w:rsidRDefault="00EF604D">
      <w:r>
        <w:lastRenderedPageBreak/>
        <w:br w:type="page"/>
      </w:r>
    </w:p>
    <w:p w14:paraId="48B85723" w14:textId="4239E6EF" w:rsidR="00E862FD" w:rsidRDefault="00E862FD" w:rsidP="00E862FD">
      <w:pPr>
        <w:pStyle w:val="Overskrift1"/>
        <w:rPr>
          <w:rFonts w:cs="Times New Roman"/>
          <w:szCs w:val="48"/>
        </w:rPr>
      </w:pPr>
      <w:bookmarkStart w:id="16" w:name="_Toc193101202"/>
      <w:r>
        <w:lastRenderedPageBreak/>
        <w:t>Organisationen</w:t>
      </w:r>
      <w:r w:rsidR="00917F5B">
        <w:t xml:space="preserve"> og den </w:t>
      </w:r>
      <w:r>
        <w:t>organisatoriske struktur</w:t>
      </w:r>
      <w:bookmarkEnd w:id="16"/>
    </w:p>
    <w:p w14:paraId="2CCCF9F6" w14:textId="4FDAE795" w:rsidR="00917F5B" w:rsidRDefault="00917F5B" w:rsidP="00E54C65">
      <w:r>
        <w:t xml:space="preserve">Basisprofilens to centrale elementer er klassen for organisationer og klassen for organisatoriske enheder. Til at repræsentere disse benyttes to klasser fra vokabularet Organization Ontology: </w:t>
      </w:r>
      <w:r w:rsidRPr="00917F5B">
        <w:rPr>
          <w:rFonts w:ascii="Courier New" w:hAnsi="Courier New" w:cs="Courier New"/>
          <w:sz w:val="18"/>
          <w:szCs w:val="18"/>
        </w:rPr>
        <w:t>org:FormalOrganization</w:t>
      </w:r>
      <w:r>
        <w:t xml:space="preserve"> (=Organisation) og </w:t>
      </w:r>
      <w:r w:rsidRPr="00917F5B">
        <w:rPr>
          <w:rFonts w:ascii="Courier New" w:hAnsi="Courier New" w:cs="Courier New"/>
          <w:sz w:val="18"/>
          <w:szCs w:val="18"/>
        </w:rPr>
        <w:t>org:OrganizationalUnit</w:t>
      </w:r>
      <w:r>
        <w:t xml:space="preserve"> (= Organisatorisk enhed). </w:t>
      </w:r>
    </w:p>
    <w:p w14:paraId="4033927B" w14:textId="2838BCA4" w:rsidR="00917F5B" w:rsidRDefault="00917F5B" w:rsidP="00E54C65"/>
    <w:p w14:paraId="23A994DB" w14:textId="343BE594" w:rsidR="00917F5B" w:rsidRDefault="00917F5B" w:rsidP="00917F5B">
      <w:pPr>
        <w:jc w:val="center"/>
      </w:pPr>
      <w:r w:rsidRPr="00917F5B">
        <w:rPr>
          <w:noProof/>
        </w:rPr>
        <w:drawing>
          <wp:inline distT="0" distB="0" distL="0" distR="0" wp14:anchorId="5D53D670" wp14:editId="46F4F316">
            <wp:extent cx="4723075" cy="691477"/>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0">
                      <a:extLst>
                        <a:ext uri="{28A0092B-C50C-407E-A947-70E740481C1C}">
                          <a14:useLocalDpi xmlns:a14="http://schemas.microsoft.com/office/drawing/2010/main" val="0"/>
                        </a:ext>
                      </a:extLst>
                    </a:blip>
                    <a:srcRect l="5015" t="28744" r="4710" b="19123"/>
                    <a:stretch/>
                  </pic:blipFill>
                  <pic:spPr bwMode="auto">
                    <a:xfrm>
                      <a:off x="0" y="0"/>
                      <a:ext cx="4744332" cy="694589"/>
                    </a:xfrm>
                    <a:prstGeom prst="rect">
                      <a:avLst/>
                    </a:prstGeom>
                    <a:noFill/>
                    <a:ln>
                      <a:noFill/>
                    </a:ln>
                    <a:extLst>
                      <a:ext uri="{53640926-AAD7-44D8-BBD7-CCE9431645EC}">
                        <a14:shadowObscured xmlns:a14="http://schemas.microsoft.com/office/drawing/2010/main"/>
                      </a:ext>
                    </a:extLst>
                  </pic:spPr>
                </pic:pic>
              </a:graphicData>
            </a:graphic>
          </wp:inline>
        </w:drawing>
      </w:r>
    </w:p>
    <w:p w14:paraId="1B128A60" w14:textId="7C84A8D2" w:rsidR="00917F5B" w:rsidRDefault="00917F5B" w:rsidP="00E54C65"/>
    <w:p w14:paraId="084D8A03" w14:textId="79F19DE6" w:rsidR="00FA0CA4" w:rsidRDefault="00FA0CA4" w:rsidP="00E54C65">
      <w:r>
        <w:t>Organisationen beskrives i afsnittet ’Organisationen og dens egenskaber’.</w:t>
      </w:r>
    </w:p>
    <w:p w14:paraId="454374C5" w14:textId="4FA0874A" w:rsidR="00FA0CA4" w:rsidRDefault="00FA0CA4" w:rsidP="00E54C65">
      <w:r>
        <w:t>Den organisatoriske enhed beskrives i afsnittet ’Den organisatoriske enhed og dens egenskaber’.</w:t>
      </w:r>
    </w:p>
    <w:p w14:paraId="3EA3A278" w14:textId="6C7B4309" w:rsidR="0081534F" w:rsidRDefault="00E862FD" w:rsidP="0081534F">
      <w:r>
        <w:t xml:space="preserve">Organisationer vil i de fleste tilfælde have en organisatorisk struktur, oftest </w:t>
      </w:r>
      <w:r w:rsidR="0081534F">
        <w:t xml:space="preserve">i </w:t>
      </w:r>
      <w:r>
        <w:t>en hierarkisk form</w:t>
      </w:r>
      <w:r w:rsidR="0081534F">
        <w:t>, hvor organisationen er opdelt i mindre organisatoriske enheder. Organisationer består typisk af afdelinger, kontorer, enheder, teams, grupper osv. En organisationsenhed kan i sig selv have underordnede enheder. Den interne struktur i form af forholdet mellem organisation og organisatoriske enheder beskrives i afsnittet ’Organisationen og dens dele’.</w:t>
      </w:r>
    </w:p>
    <w:p w14:paraId="325692D7" w14:textId="4B2324E8" w:rsidR="007500D4" w:rsidRDefault="0081534F" w:rsidP="003B717D">
      <w:r>
        <w:t xml:space="preserve">Organisationer kan også have relationer til andre organisationer. Eksempelvis kan </w:t>
      </w:r>
      <w:r w:rsidR="00E862FD">
        <w:t>et ministerium bestå af flere underordnede styrelser.</w:t>
      </w:r>
      <w:r>
        <w:t xml:space="preserve"> Både ministeriet og dets styrelser er hver for sig selvstændige organisationer. </w:t>
      </w:r>
      <w:r w:rsidR="00E862FD">
        <w:t>Organisationer kan indbyrdes have andre former for relationer end de der udtrykkes i form af under- og overorganisatoriske forhold, fx finansiering eller kæderelationer.</w:t>
      </w:r>
      <w:r>
        <w:t xml:space="preserve"> </w:t>
      </w:r>
      <w:r w:rsidR="000A3CD9">
        <w:t>Organisationers indbyrdes relation beskrives i afsnittet ’</w:t>
      </w:r>
      <w:r>
        <w:t>Organisationens relationer til andre organisationer</w:t>
      </w:r>
      <w:r w:rsidR="000A3CD9">
        <w:t>’.</w:t>
      </w:r>
    </w:p>
    <w:p w14:paraId="7ED05BE5" w14:textId="77777777" w:rsidR="00E862FD" w:rsidRDefault="00E862FD" w:rsidP="00E862FD">
      <w:pPr>
        <w:pStyle w:val="Overskrift2"/>
      </w:pPr>
      <w:bookmarkStart w:id="17" w:name="_Toc193101203"/>
      <w:r>
        <w:t>Organisationens tilhørende enheder</w:t>
      </w:r>
      <w:bookmarkEnd w:id="17"/>
    </w:p>
    <w:p w14:paraId="1456810A" w14:textId="476F2D04" w:rsidR="003D382D" w:rsidRDefault="003D382D" w:rsidP="002269D9">
      <w:pPr>
        <w:jc w:val="center"/>
      </w:pPr>
    </w:p>
    <w:p w14:paraId="0F1EBC09" w14:textId="3F3724A6" w:rsidR="003D382D" w:rsidRDefault="00F84A23" w:rsidP="002269D9">
      <w:pPr>
        <w:jc w:val="center"/>
      </w:pPr>
      <w:r w:rsidRPr="00F84A23">
        <w:rPr>
          <w:noProof/>
        </w:rPr>
        <w:drawing>
          <wp:inline distT="0" distB="0" distL="0" distR="0" wp14:anchorId="6A93FAF1" wp14:editId="79084074">
            <wp:extent cx="3699427" cy="2456953"/>
            <wp:effectExtent l="0" t="0" r="0" b="635"/>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1">
                      <a:extLst>
                        <a:ext uri="{28A0092B-C50C-407E-A947-70E740481C1C}">
                          <a14:useLocalDpi xmlns:a14="http://schemas.microsoft.com/office/drawing/2010/main" val="0"/>
                        </a:ext>
                      </a:extLst>
                    </a:blip>
                    <a:srcRect l="4462" t="12046" r="4381" b="8106"/>
                    <a:stretch/>
                  </pic:blipFill>
                  <pic:spPr bwMode="auto">
                    <a:xfrm>
                      <a:off x="0" y="0"/>
                      <a:ext cx="3717151" cy="2468724"/>
                    </a:xfrm>
                    <a:prstGeom prst="rect">
                      <a:avLst/>
                    </a:prstGeom>
                    <a:noFill/>
                    <a:ln>
                      <a:noFill/>
                    </a:ln>
                    <a:extLst>
                      <a:ext uri="{53640926-AAD7-44D8-BBD7-CCE9431645EC}">
                        <a14:shadowObscured xmlns:a14="http://schemas.microsoft.com/office/drawing/2010/main"/>
                      </a:ext>
                    </a:extLst>
                  </pic:spPr>
                </pic:pic>
              </a:graphicData>
            </a:graphic>
          </wp:inline>
        </w:drawing>
      </w:r>
    </w:p>
    <w:p w14:paraId="0DB63078" w14:textId="77777777" w:rsidR="003D382D" w:rsidRDefault="003D382D" w:rsidP="002269D9">
      <w:pPr>
        <w:jc w:val="center"/>
      </w:pPr>
    </w:p>
    <w:p w14:paraId="1238459D" w14:textId="77777777" w:rsidR="00AC2C05" w:rsidRDefault="00AC2C05" w:rsidP="00AC2C05">
      <w:pPr>
        <w:pStyle w:val="Overskrift4"/>
      </w:pPr>
      <w:r>
        <w:t>har enhed</w:t>
      </w:r>
    </w:p>
    <w:p w14:paraId="3CC5DC29" w14:textId="77777777" w:rsidR="00AC2C05" w:rsidRPr="00526268" w:rsidRDefault="00AC2C05" w:rsidP="00AC2C05">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AC2C05" w:rsidRPr="002269D9" w14:paraId="700EE0B2" w14:textId="77777777" w:rsidTr="00681C89">
        <w:tc>
          <w:tcPr>
            <w:tcW w:w="2077" w:type="dxa"/>
          </w:tcPr>
          <w:p w14:paraId="0D9BE0FF"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URI</w:t>
            </w:r>
          </w:p>
        </w:tc>
        <w:tc>
          <w:tcPr>
            <w:tcW w:w="6088" w:type="dxa"/>
          </w:tcPr>
          <w:p w14:paraId="301350C8" w14:textId="2E9BCFEE" w:rsidR="00AC2C05" w:rsidRPr="003B717D" w:rsidRDefault="00AC2C05" w:rsidP="00681C89">
            <w:pPr>
              <w:ind w:left="0" w:firstLine="0"/>
              <w:rPr>
                <w:rFonts w:ascii="Arial" w:hAnsi="Arial" w:cs="Arial"/>
                <w:sz w:val="18"/>
                <w:szCs w:val="18"/>
              </w:rPr>
            </w:pPr>
            <w:r w:rsidRPr="00AC2C05">
              <w:rPr>
                <w:rFonts w:ascii="Arial" w:hAnsi="Arial" w:cs="Arial"/>
                <w:sz w:val="18"/>
                <w:szCs w:val="18"/>
              </w:rPr>
              <w:t>http://www.w3.org/ns/org#hasUnit</w:t>
            </w:r>
          </w:p>
        </w:tc>
      </w:tr>
      <w:tr w:rsidR="00AC2C05" w:rsidRPr="002269D9" w14:paraId="7AF61AF4" w14:textId="77777777" w:rsidTr="00681C89">
        <w:tc>
          <w:tcPr>
            <w:tcW w:w="2077" w:type="dxa"/>
          </w:tcPr>
          <w:p w14:paraId="05CEF6EB"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Term</w:t>
            </w:r>
          </w:p>
        </w:tc>
        <w:tc>
          <w:tcPr>
            <w:tcW w:w="6088" w:type="dxa"/>
          </w:tcPr>
          <w:p w14:paraId="6FE3385C" w14:textId="06EDE5C1" w:rsidR="00AC2C05" w:rsidRPr="003B717D" w:rsidRDefault="00AC2C05" w:rsidP="00AC2C05">
            <w:pPr>
              <w:ind w:left="0" w:firstLine="0"/>
              <w:rPr>
                <w:rFonts w:ascii="Arial" w:hAnsi="Arial" w:cs="Arial"/>
                <w:sz w:val="18"/>
                <w:szCs w:val="18"/>
              </w:rPr>
            </w:pPr>
            <w:r>
              <w:rPr>
                <w:rFonts w:ascii="Arial" w:hAnsi="Arial" w:cs="Arial"/>
                <w:sz w:val="18"/>
                <w:szCs w:val="18"/>
              </w:rPr>
              <w:t>har enhed</w:t>
            </w:r>
          </w:p>
        </w:tc>
      </w:tr>
      <w:tr w:rsidR="00AC2C05" w:rsidRPr="002269D9" w14:paraId="7528B554" w14:textId="77777777" w:rsidTr="00681C89">
        <w:tc>
          <w:tcPr>
            <w:tcW w:w="2077" w:type="dxa"/>
          </w:tcPr>
          <w:p w14:paraId="4E74F475"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lastRenderedPageBreak/>
              <w:t>Kommentar</w:t>
            </w:r>
          </w:p>
        </w:tc>
        <w:tc>
          <w:tcPr>
            <w:tcW w:w="6088" w:type="dxa"/>
          </w:tcPr>
          <w:p w14:paraId="77D3030B" w14:textId="65132BAB" w:rsidR="00AC2C05" w:rsidRPr="003B717D" w:rsidRDefault="00AC2C05" w:rsidP="00681C89">
            <w:pPr>
              <w:ind w:left="0" w:firstLine="0"/>
              <w:rPr>
                <w:rFonts w:ascii="Arial" w:hAnsi="Arial" w:cs="Arial"/>
                <w:sz w:val="18"/>
                <w:szCs w:val="18"/>
              </w:rPr>
            </w:pPr>
            <w:r w:rsidRPr="00AC2C05">
              <w:rPr>
                <w:rFonts w:ascii="Arial" w:hAnsi="Arial" w:cs="Arial"/>
                <w:sz w:val="18"/>
                <w:szCs w:val="18"/>
              </w:rPr>
              <w:t>Angiver en enhed, som er del af denne organisation, f.eks. en afdeling i en større organisation</w:t>
            </w:r>
          </w:p>
        </w:tc>
      </w:tr>
      <w:tr w:rsidR="00AC2C05" w:rsidRPr="002269D9" w14:paraId="41F07F31" w14:textId="77777777" w:rsidTr="00681C89">
        <w:tc>
          <w:tcPr>
            <w:tcW w:w="2077" w:type="dxa"/>
          </w:tcPr>
          <w:p w14:paraId="6F7CFEE2"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Domæne</w:t>
            </w:r>
          </w:p>
        </w:tc>
        <w:tc>
          <w:tcPr>
            <w:tcW w:w="6088" w:type="dxa"/>
          </w:tcPr>
          <w:p w14:paraId="294B1EFC" w14:textId="49985BCD" w:rsidR="00AC2C05" w:rsidRPr="003B717D" w:rsidRDefault="00AC2C05" w:rsidP="00681C89">
            <w:pPr>
              <w:ind w:left="0" w:firstLine="0"/>
              <w:rPr>
                <w:rFonts w:ascii="Arial" w:hAnsi="Arial" w:cs="Arial"/>
                <w:sz w:val="18"/>
                <w:szCs w:val="18"/>
              </w:rPr>
            </w:pPr>
            <w:r w:rsidRPr="00AC2C05">
              <w:rPr>
                <w:rFonts w:ascii="Arial" w:hAnsi="Arial" w:cs="Arial"/>
                <w:sz w:val="18"/>
                <w:szCs w:val="18"/>
              </w:rPr>
              <w:t>org:FormalOrganization</w:t>
            </w:r>
          </w:p>
        </w:tc>
      </w:tr>
      <w:tr w:rsidR="00AC2C05" w:rsidRPr="002269D9" w14:paraId="3C6C992E" w14:textId="77777777" w:rsidTr="00681C89">
        <w:tc>
          <w:tcPr>
            <w:tcW w:w="2077" w:type="dxa"/>
          </w:tcPr>
          <w:p w14:paraId="424C45E1"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Udfaldsrum</w:t>
            </w:r>
          </w:p>
        </w:tc>
        <w:tc>
          <w:tcPr>
            <w:tcW w:w="6088" w:type="dxa"/>
          </w:tcPr>
          <w:p w14:paraId="0321A2BB" w14:textId="55CC67CC" w:rsidR="00AC2C05" w:rsidRPr="003B717D" w:rsidRDefault="00367A02" w:rsidP="00681C89">
            <w:pPr>
              <w:ind w:left="0" w:firstLine="0"/>
              <w:rPr>
                <w:rFonts w:ascii="Arial" w:hAnsi="Arial" w:cs="Arial"/>
                <w:sz w:val="18"/>
                <w:szCs w:val="18"/>
              </w:rPr>
            </w:pPr>
            <w:r>
              <w:rPr>
                <w:rFonts w:ascii="Segoe UI" w:hAnsi="Segoe UI" w:cs="Segoe UI"/>
                <w:sz w:val="18"/>
                <w:szCs w:val="18"/>
                <w:lang w:eastAsia="en-US"/>
              </w:rPr>
              <w:t>org:OrganizationalUnit</w:t>
            </w:r>
          </w:p>
        </w:tc>
      </w:tr>
      <w:tr w:rsidR="00AC2C05" w:rsidRPr="002269D9" w14:paraId="4467BC90" w14:textId="77777777" w:rsidTr="00681C89">
        <w:tc>
          <w:tcPr>
            <w:tcW w:w="2077" w:type="dxa"/>
          </w:tcPr>
          <w:p w14:paraId="2D3D4ADD"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Underegenskab af</w:t>
            </w:r>
          </w:p>
        </w:tc>
        <w:tc>
          <w:tcPr>
            <w:tcW w:w="6088" w:type="dxa"/>
          </w:tcPr>
          <w:p w14:paraId="236DBFE7" w14:textId="0B5A819B" w:rsidR="00AC2C05" w:rsidRPr="003B717D" w:rsidRDefault="00367A02" w:rsidP="00681C89">
            <w:pPr>
              <w:ind w:left="0" w:firstLine="0"/>
              <w:rPr>
                <w:rFonts w:ascii="Arial" w:hAnsi="Arial" w:cs="Arial"/>
                <w:sz w:val="18"/>
                <w:szCs w:val="18"/>
              </w:rPr>
            </w:pPr>
            <w:r w:rsidRPr="00AC2C05">
              <w:rPr>
                <w:rFonts w:ascii="Arial" w:hAnsi="Arial" w:cs="Arial"/>
                <w:sz w:val="18"/>
                <w:szCs w:val="18"/>
              </w:rPr>
              <w:t>org:hasSubOrganization</w:t>
            </w:r>
          </w:p>
        </w:tc>
      </w:tr>
      <w:tr w:rsidR="00AC2C05" w:rsidRPr="002269D9" w14:paraId="03DFCFAE" w14:textId="77777777" w:rsidTr="00681C89">
        <w:tc>
          <w:tcPr>
            <w:tcW w:w="2077" w:type="dxa"/>
          </w:tcPr>
          <w:p w14:paraId="5AB9AA44"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Modsatrettet egenskab</w:t>
            </w:r>
          </w:p>
        </w:tc>
        <w:tc>
          <w:tcPr>
            <w:tcW w:w="6088" w:type="dxa"/>
          </w:tcPr>
          <w:p w14:paraId="1FC5D742" w14:textId="5894A655" w:rsidR="00AC2C05" w:rsidRPr="003B717D" w:rsidRDefault="00367A02" w:rsidP="00681C89">
            <w:pPr>
              <w:ind w:left="0" w:firstLine="0"/>
              <w:rPr>
                <w:rFonts w:ascii="Arial" w:hAnsi="Arial" w:cs="Arial"/>
                <w:sz w:val="18"/>
                <w:szCs w:val="18"/>
              </w:rPr>
            </w:pPr>
            <w:r w:rsidRPr="00AC2C05">
              <w:rPr>
                <w:rFonts w:ascii="Arial" w:hAnsi="Arial" w:cs="Arial"/>
                <w:sz w:val="18"/>
                <w:szCs w:val="18"/>
              </w:rPr>
              <w:t>org:unitOf</w:t>
            </w:r>
          </w:p>
        </w:tc>
      </w:tr>
    </w:tbl>
    <w:p w14:paraId="3C2EEB60" w14:textId="77777777" w:rsidR="00AC2C05" w:rsidRDefault="00AC2C05" w:rsidP="00AC2C05">
      <w:pPr>
        <w:rPr>
          <w:rStyle w:val="Fremhv"/>
        </w:rPr>
      </w:pPr>
    </w:p>
    <w:p w14:paraId="6F089F4F" w14:textId="77777777" w:rsidR="00AC2C05" w:rsidRPr="00526268" w:rsidRDefault="00AC2C05" w:rsidP="00AC2C05">
      <w:pPr>
        <w:pStyle w:val="Overskrift5"/>
      </w:pPr>
      <w:r w:rsidRPr="00854658">
        <w:t xml:space="preserve"> </w:t>
      </w:r>
      <w:r w:rsidRPr="00376D46">
        <w:t>Profilens restriktioner og beskrivelser</w:t>
      </w:r>
    </w:p>
    <w:tbl>
      <w:tblPr>
        <w:tblStyle w:val="Tabel-Gitter"/>
        <w:tblW w:w="0" w:type="auto"/>
        <w:tblLook w:val="04A0" w:firstRow="1" w:lastRow="0" w:firstColumn="1" w:lastColumn="0" w:noHBand="0" w:noVBand="1"/>
      </w:tblPr>
      <w:tblGrid>
        <w:gridCol w:w="2122"/>
        <w:gridCol w:w="6088"/>
      </w:tblGrid>
      <w:tr w:rsidR="00AC2C05" w:rsidRPr="004E0787" w14:paraId="452907A6" w14:textId="77777777" w:rsidTr="00681C89">
        <w:tc>
          <w:tcPr>
            <w:tcW w:w="2122" w:type="dxa"/>
          </w:tcPr>
          <w:p w14:paraId="38D486F2" w14:textId="77777777" w:rsidR="00AC2C05" w:rsidRPr="000A138A" w:rsidRDefault="00AC2C05" w:rsidP="00681C89">
            <w:pPr>
              <w:pStyle w:val="smt"/>
              <w:ind w:left="0" w:firstLine="0"/>
              <w:rPr>
                <w:lang w:val="da-DK"/>
              </w:rPr>
            </w:pPr>
            <w:r w:rsidRPr="000A138A">
              <w:rPr>
                <w:lang w:val="da-DK"/>
              </w:rPr>
              <w:t>Foretrukken term</w:t>
            </w:r>
          </w:p>
        </w:tc>
        <w:tc>
          <w:tcPr>
            <w:tcW w:w="6088" w:type="dxa"/>
          </w:tcPr>
          <w:p w14:paraId="4C49C575" w14:textId="07163687" w:rsidR="00AC2C05" w:rsidRPr="00367A02" w:rsidRDefault="00367A02" w:rsidP="00367A02">
            <w:pPr>
              <w:pStyle w:val="smt"/>
              <w:ind w:left="0" w:firstLine="0"/>
              <w:rPr>
                <w:lang w:val="da-DK"/>
              </w:rPr>
            </w:pPr>
            <w:r w:rsidRPr="00367A02">
              <w:rPr>
                <w:lang w:val="da-DK"/>
              </w:rPr>
              <w:t>har enhed</w:t>
            </w:r>
          </w:p>
        </w:tc>
      </w:tr>
      <w:tr w:rsidR="004B1441" w:rsidRPr="004E0787" w14:paraId="47EB4085" w14:textId="77777777" w:rsidTr="00681C89">
        <w:tc>
          <w:tcPr>
            <w:tcW w:w="2122" w:type="dxa"/>
          </w:tcPr>
          <w:p w14:paraId="62FC472C" w14:textId="77777777" w:rsidR="004B1441" w:rsidRPr="0011183F" w:rsidRDefault="004B1441" w:rsidP="00681C89">
            <w:pPr>
              <w:pStyle w:val="smt"/>
              <w:ind w:left="0" w:firstLine="0"/>
            </w:pPr>
            <w:r w:rsidRPr="0011183F">
              <w:t>Definition</w:t>
            </w:r>
          </w:p>
        </w:tc>
        <w:tc>
          <w:tcPr>
            <w:tcW w:w="6088" w:type="dxa"/>
          </w:tcPr>
          <w:p w14:paraId="03434CF0" w14:textId="7DD38F03" w:rsidR="004B1441" w:rsidRPr="004E0787" w:rsidRDefault="004B1441" w:rsidP="00681C89">
            <w:pPr>
              <w:ind w:left="0" w:firstLine="0"/>
            </w:pPr>
            <w:r w:rsidRPr="00AC2C05">
              <w:rPr>
                <w:rFonts w:ascii="Arial" w:hAnsi="Arial" w:cs="Arial"/>
                <w:sz w:val="18"/>
                <w:szCs w:val="18"/>
              </w:rPr>
              <w:t>Angiver en enhed, som er del af denne organisation, f.eks. en afdeling i en større organisation</w:t>
            </w:r>
          </w:p>
        </w:tc>
      </w:tr>
      <w:tr w:rsidR="00AC2C05" w:rsidRPr="002269D9" w14:paraId="3376B13B" w14:textId="77777777" w:rsidTr="00681C89">
        <w:tc>
          <w:tcPr>
            <w:tcW w:w="2122" w:type="dxa"/>
          </w:tcPr>
          <w:p w14:paraId="1101858D"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Domæne</w:t>
            </w:r>
          </w:p>
        </w:tc>
        <w:tc>
          <w:tcPr>
            <w:tcW w:w="6088" w:type="dxa"/>
          </w:tcPr>
          <w:p w14:paraId="026D3AD5" w14:textId="740E86E9" w:rsidR="00AC2C05" w:rsidRPr="003B717D" w:rsidRDefault="00AC2C05" w:rsidP="00681C89">
            <w:pPr>
              <w:ind w:left="0" w:firstLine="0"/>
              <w:rPr>
                <w:rFonts w:ascii="Arial" w:hAnsi="Arial" w:cs="Arial"/>
                <w:sz w:val="18"/>
                <w:szCs w:val="18"/>
              </w:rPr>
            </w:pPr>
            <w:r w:rsidRPr="003B717D">
              <w:rPr>
                <w:rFonts w:ascii="Arial" w:hAnsi="Arial" w:cs="Arial"/>
                <w:sz w:val="18"/>
                <w:szCs w:val="18"/>
              </w:rPr>
              <w:t>org:FormalOrganization</w:t>
            </w:r>
          </w:p>
        </w:tc>
      </w:tr>
      <w:tr w:rsidR="00AC2C05" w:rsidRPr="002269D9" w14:paraId="2E1AD144" w14:textId="77777777" w:rsidTr="00681C89">
        <w:tc>
          <w:tcPr>
            <w:tcW w:w="2122" w:type="dxa"/>
          </w:tcPr>
          <w:p w14:paraId="6B79F295"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Udfaldsrum</w:t>
            </w:r>
          </w:p>
        </w:tc>
        <w:tc>
          <w:tcPr>
            <w:tcW w:w="6088" w:type="dxa"/>
          </w:tcPr>
          <w:p w14:paraId="405C4048" w14:textId="266670C0" w:rsidR="00AC2C05" w:rsidRPr="003B717D" w:rsidRDefault="00AC2C05" w:rsidP="00681C89">
            <w:pPr>
              <w:ind w:left="0" w:firstLine="0"/>
              <w:rPr>
                <w:rFonts w:ascii="Arial" w:hAnsi="Arial" w:cs="Arial"/>
                <w:sz w:val="18"/>
                <w:szCs w:val="18"/>
              </w:rPr>
            </w:pPr>
            <w:r w:rsidRPr="00AC2C05">
              <w:rPr>
                <w:rFonts w:ascii="Arial" w:hAnsi="Arial" w:cs="Arial"/>
                <w:sz w:val="18"/>
                <w:szCs w:val="18"/>
              </w:rPr>
              <w:t>org:OrganizationalUnit</w:t>
            </w:r>
          </w:p>
        </w:tc>
      </w:tr>
      <w:tr w:rsidR="00AC2C05" w:rsidRPr="002269D9" w14:paraId="657994E3" w14:textId="77777777" w:rsidTr="00681C89">
        <w:tc>
          <w:tcPr>
            <w:tcW w:w="2122" w:type="dxa"/>
          </w:tcPr>
          <w:p w14:paraId="55DADFA4" w14:textId="77777777" w:rsidR="00AC2C05" w:rsidRPr="00A05776" w:rsidRDefault="00AC2C05" w:rsidP="00681C89">
            <w:pPr>
              <w:ind w:left="0" w:firstLine="0"/>
              <w:rPr>
                <w:rFonts w:ascii="Arial" w:hAnsi="Arial" w:cs="Arial"/>
                <w:sz w:val="18"/>
                <w:szCs w:val="18"/>
              </w:rPr>
            </w:pPr>
            <w:r w:rsidRPr="00A05776">
              <w:rPr>
                <w:rFonts w:ascii="Arial" w:hAnsi="Arial" w:cs="Arial"/>
                <w:sz w:val="18"/>
                <w:szCs w:val="18"/>
              </w:rPr>
              <w:t>Multiplicitet</w:t>
            </w:r>
          </w:p>
        </w:tc>
        <w:tc>
          <w:tcPr>
            <w:tcW w:w="6088" w:type="dxa"/>
          </w:tcPr>
          <w:p w14:paraId="48C26A6C" w14:textId="4FABC104" w:rsidR="00AC2C05" w:rsidRPr="003B717D" w:rsidRDefault="00AC2C05" w:rsidP="00AC2C05">
            <w:pPr>
              <w:ind w:left="0" w:firstLine="0"/>
              <w:rPr>
                <w:rFonts w:ascii="Arial" w:hAnsi="Arial" w:cs="Arial"/>
                <w:sz w:val="18"/>
                <w:szCs w:val="18"/>
              </w:rPr>
            </w:pPr>
            <w:r>
              <w:rPr>
                <w:rFonts w:ascii="Arial" w:hAnsi="Arial" w:cs="Arial"/>
                <w:sz w:val="18"/>
                <w:szCs w:val="18"/>
              </w:rPr>
              <w:t>0 - *</w:t>
            </w:r>
          </w:p>
        </w:tc>
      </w:tr>
    </w:tbl>
    <w:p w14:paraId="03CD0FCB" w14:textId="77777777" w:rsidR="00AC2C05" w:rsidRDefault="00AC2C05" w:rsidP="00AC2C05"/>
    <w:p w14:paraId="4C9FC2D9" w14:textId="4C335396" w:rsidR="00E862FD" w:rsidRDefault="00E862FD" w:rsidP="00E862FD">
      <w:pPr>
        <w:pStyle w:val="Overskrift4"/>
      </w:pPr>
      <w:r>
        <w:t>enhed af</w:t>
      </w:r>
    </w:p>
    <w:p w14:paraId="2802EE2D" w14:textId="3E56722C" w:rsidR="00E862FD" w:rsidRPr="00526268" w:rsidRDefault="00F2339F" w:rsidP="00526268">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2269D9" w:rsidRPr="002269D9" w14:paraId="2FD3C128" w14:textId="77777777" w:rsidTr="00981FDD">
        <w:tc>
          <w:tcPr>
            <w:tcW w:w="2077" w:type="dxa"/>
          </w:tcPr>
          <w:p w14:paraId="13780B0B"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URI</w:t>
            </w:r>
          </w:p>
        </w:tc>
        <w:tc>
          <w:tcPr>
            <w:tcW w:w="6088" w:type="dxa"/>
          </w:tcPr>
          <w:p w14:paraId="7F4C5E8A" w14:textId="77777777" w:rsidR="002269D9" w:rsidRPr="003B717D" w:rsidRDefault="00280917" w:rsidP="001C1DC0">
            <w:pPr>
              <w:ind w:left="0" w:firstLine="0"/>
              <w:rPr>
                <w:rFonts w:ascii="Arial" w:hAnsi="Arial" w:cs="Arial"/>
                <w:sz w:val="18"/>
                <w:szCs w:val="18"/>
              </w:rPr>
            </w:pPr>
            <w:hyperlink r:id="rId52" w:anchor="unitOf" w:history="1">
              <w:r w:rsidR="002269D9" w:rsidRPr="003B717D">
                <w:rPr>
                  <w:rFonts w:ascii="Arial" w:hAnsi="Arial" w:cs="Arial"/>
                  <w:sz w:val="18"/>
                  <w:szCs w:val="18"/>
                </w:rPr>
                <w:t>http://www.w3.org/ns/org#unitOf</w:t>
              </w:r>
            </w:hyperlink>
          </w:p>
        </w:tc>
      </w:tr>
      <w:tr w:rsidR="002269D9" w:rsidRPr="002269D9" w14:paraId="700BC742" w14:textId="77777777" w:rsidTr="00981FDD">
        <w:tc>
          <w:tcPr>
            <w:tcW w:w="2077" w:type="dxa"/>
          </w:tcPr>
          <w:p w14:paraId="69A5DA18"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Term</w:t>
            </w:r>
          </w:p>
        </w:tc>
        <w:tc>
          <w:tcPr>
            <w:tcW w:w="6088" w:type="dxa"/>
          </w:tcPr>
          <w:p w14:paraId="1AACBE43"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enhed af</w:t>
            </w:r>
          </w:p>
        </w:tc>
      </w:tr>
      <w:tr w:rsidR="002269D9" w:rsidRPr="002269D9" w14:paraId="005CC003" w14:textId="77777777" w:rsidTr="00981FDD">
        <w:tc>
          <w:tcPr>
            <w:tcW w:w="2077" w:type="dxa"/>
          </w:tcPr>
          <w:p w14:paraId="0EE834A7"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Kommentar</w:t>
            </w:r>
          </w:p>
        </w:tc>
        <w:tc>
          <w:tcPr>
            <w:tcW w:w="6088" w:type="dxa"/>
          </w:tcPr>
          <w:p w14:paraId="7D389FF0"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Angiver en organisation, som denne enhed er en del af, f.eks. en afdeling inden for en større formel organisation</w:t>
            </w:r>
          </w:p>
        </w:tc>
      </w:tr>
      <w:tr w:rsidR="002269D9" w:rsidRPr="002269D9" w14:paraId="0B193CE7" w14:textId="77777777" w:rsidTr="00981FDD">
        <w:tc>
          <w:tcPr>
            <w:tcW w:w="2077" w:type="dxa"/>
          </w:tcPr>
          <w:p w14:paraId="1365D81D"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Domæne</w:t>
            </w:r>
          </w:p>
        </w:tc>
        <w:tc>
          <w:tcPr>
            <w:tcW w:w="6088" w:type="dxa"/>
          </w:tcPr>
          <w:p w14:paraId="4520819D"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org:OrganizationalUnit</w:t>
            </w:r>
          </w:p>
        </w:tc>
      </w:tr>
      <w:tr w:rsidR="002269D9" w:rsidRPr="002269D9" w14:paraId="1AC25E57" w14:textId="77777777" w:rsidTr="00981FDD">
        <w:tc>
          <w:tcPr>
            <w:tcW w:w="2077" w:type="dxa"/>
          </w:tcPr>
          <w:p w14:paraId="62422DBA"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Udfaldsrum</w:t>
            </w:r>
          </w:p>
        </w:tc>
        <w:tc>
          <w:tcPr>
            <w:tcW w:w="6088" w:type="dxa"/>
          </w:tcPr>
          <w:p w14:paraId="1FE1212C"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org:Organization</w:t>
            </w:r>
          </w:p>
        </w:tc>
      </w:tr>
      <w:tr w:rsidR="002269D9" w:rsidRPr="002269D9" w14:paraId="28E2511D" w14:textId="77777777" w:rsidTr="00981FDD">
        <w:tc>
          <w:tcPr>
            <w:tcW w:w="2077" w:type="dxa"/>
          </w:tcPr>
          <w:p w14:paraId="2DAA02C7"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Underegenskab af</w:t>
            </w:r>
          </w:p>
        </w:tc>
        <w:tc>
          <w:tcPr>
            <w:tcW w:w="6088" w:type="dxa"/>
          </w:tcPr>
          <w:p w14:paraId="6E395798"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org:subOrganizationOf</w:t>
            </w:r>
          </w:p>
        </w:tc>
      </w:tr>
      <w:tr w:rsidR="002269D9" w:rsidRPr="002269D9" w14:paraId="34A528DF" w14:textId="77777777" w:rsidTr="00981FDD">
        <w:tc>
          <w:tcPr>
            <w:tcW w:w="2077" w:type="dxa"/>
          </w:tcPr>
          <w:p w14:paraId="0D4E98C9"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Modsatrettet egenskab</w:t>
            </w:r>
          </w:p>
        </w:tc>
        <w:tc>
          <w:tcPr>
            <w:tcW w:w="6088" w:type="dxa"/>
          </w:tcPr>
          <w:p w14:paraId="1B4802EE"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org:hasUnit</w:t>
            </w:r>
          </w:p>
        </w:tc>
      </w:tr>
    </w:tbl>
    <w:p w14:paraId="3F1DC6A2" w14:textId="77777777" w:rsidR="00526268" w:rsidRDefault="00526268" w:rsidP="00526268">
      <w:pPr>
        <w:rPr>
          <w:rStyle w:val="Fremhv"/>
        </w:rPr>
      </w:pPr>
    </w:p>
    <w:p w14:paraId="745A0399" w14:textId="676F910B" w:rsidR="00E862FD" w:rsidRPr="00526268" w:rsidRDefault="00854658" w:rsidP="00526268">
      <w:pPr>
        <w:pStyle w:val="Overskrift5"/>
      </w:pPr>
      <w:r w:rsidRPr="00854658">
        <w:t xml:space="preserve"> </w:t>
      </w:r>
      <w:r w:rsidRPr="00376D46">
        <w:t>Profilens restriktioner og beskrivelser</w:t>
      </w:r>
    </w:p>
    <w:tbl>
      <w:tblPr>
        <w:tblStyle w:val="Tabel-Gitter"/>
        <w:tblW w:w="0" w:type="auto"/>
        <w:tblLook w:val="04A0" w:firstRow="1" w:lastRow="0" w:firstColumn="1" w:lastColumn="0" w:noHBand="0" w:noVBand="1"/>
      </w:tblPr>
      <w:tblGrid>
        <w:gridCol w:w="2122"/>
        <w:gridCol w:w="6088"/>
      </w:tblGrid>
      <w:tr w:rsidR="00E30FDC" w:rsidRPr="004E0787" w14:paraId="77342EC9" w14:textId="77777777" w:rsidTr="006C127B">
        <w:tc>
          <w:tcPr>
            <w:tcW w:w="2122" w:type="dxa"/>
          </w:tcPr>
          <w:p w14:paraId="3C49011D" w14:textId="77777777" w:rsidR="00E30FDC" w:rsidRPr="000A138A" w:rsidRDefault="00E30FDC" w:rsidP="006C127B">
            <w:pPr>
              <w:pStyle w:val="smt"/>
              <w:ind w:left="0" w:firstLine="0"/>
              <w:rPr>
                <w:lang w:val="da-DK"/>
              </w:rPr>
            </w:pPr>
            <w:r w:rsidRPr="000A138A">
              <w:rPr>
                <w:lang w:val="da-DK"/>
              </w:rPr>
              <w:t>Foretrukken term</w:t>
            </w:r>
          </w:p>
        </w:tc>
        <w:tc>
          <w:tcPr>
            <w:tcW w:w="6088" w:type="dxa"/>
          </w:tcPr>
          <w:p w14:paraId="57BC8B2D" w14:textId="77777777" w:rsidR="00E30FDC" w:rsidRPr="004E0787" w:rsidRDefault="00E30FDC" w:rsidP="006C127B">
            <w:pPr>
              <w:ind w:left="0" w:firstLine="0"/>
            </w:pPr>
            <w:r w:rsidRPr="003B717D">
              <w:rPr>
                <w:rFonts w:ascii="Arial" w:hAnsi="Arial" w:cs="Arial"/>
                <w:sz w:val="18"/>
                <w:szCs w:val="18"/>
              </w:rPr>
              <w:t>enhed af</w:t>
            </w:r>
          </w:p>
        </w:tc>
      </w:tr>
      <w:tr w:rsidR="00E30FDC" w:rsidRPr="004E0787" w14:paraId="47C8BF48" w14:textId="77777777" w:rsidTr="006C127B">
        <w:tc>
          <w:tcPr>
            <w:tcW w:w="2122" w:type="dxa"/>
          </w:tcPr>
          <w:p w14:paraId="27F3D560" w14:textId="77777777" w:rsidR="00E30FDC" w:rsidRPr="0011183F" w:rsidRDefault="00E30FDC" w:rsidP="006C127B">
            <w:pPr>
              <w:pStyle w:val="smt"/>
              <w:ind w:left="0" w:firstLine="0"/>
            </w:pPr>
            <w:r w:rsidRPr="0011183F">
              <w:t>Definition</w:t>
            </w:r>
          </w:p>
        </w:tc>
        <w:tc>
          <w:tcPr>
            <w:tcW w:w="6088" w:type="dxa"/>
          </w:tcPr>
          <w:p w14:paraId="504D7D32" w14:textId="77777777" w:rsidR="00E30FDC" w:rsidRPr="004E0787" w:rsidRDefault="00E30FDC" w:rsidP="006C127B">
            <w:pPr>
              <w:ind w:left="0" w:firstLine="0"/>
            </w:pPr>
            <w:r w:rsidRPr="003B717D">
              <w:rPr>
                <w:rFonts w:ascii="Arial" w:hAnsi="Arial" w:cs="Arial"/>
                <w:sz w:val="18"/>
                <w:szCs w:val="18"/>
              </w:rPr>
              <w:t>Angiver en organisation, som denne enhed er en del af, f.eks. en afdeling inden for en større formel organisation</w:t>
            </w:r>
          </w:p>
        </w:tc>
      </w:tr>
      <w:tr w:rsidR="002269D9" w:rsidRPr="002269D9" w14:paraId="295076FF" w14:textId="77777777" w:rsidTr="00E30FDC">
        <w:tc>
          <w:tcPr>
            <w:tcW w:w="2122" w:type="dxa"/>
          </w:tcPr>
          <w:p w14:paraId="0AFE2FDE"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Kommentar</w:t>
            </w:r>
          </w:p>
        </w:tc>
        <w:tc>
          <w:tcPr>
            <w:tcW w:w="6088" w:type="dxa"/>
          </w:tcPr>
          <w:p w14:paraId="547F0E32"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Angiver en formel organisation, som denne organisatoriske enhed er en del af, f.eks. en afdeling inden for en større formel organisation</w:t>
            </w:r>
          </w:p>
        </w:tc>
      </w:tr>
      <w:tr w:rsidR="002269D9" w:rsidRPr="002269D9" w14:paraId="68549142" w14:textId="77777777" w:rsidTr="00E30FDC">
        <w:tc>
          <w:tcPr>
            <w:tcW w:w="2122" w:type="dxa"/>
          </w:tcPr>
          <w:p w14:paraId="2337E4B5"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Anvendelsesnote</w:t>
            </w:r>
          </w:p>
        </w:tc>
        <w:tc>
          <w:tcPr>
            <w:tcW w:w="6088" w:type="dxa"/>
          </w:tcPr>
          <w:p w14:paraId="324DA8E1"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En organisatorisk enhed skal altid være tilknyttet en og kun en formel organisation.</w:t>
            </w:r>
          </w:p>
        </w:tc>
      </w:tr>
      <w:tr w:rsidR="002269D9" w:rsidRPr="002269D9" w14:paraId="0EB514FD" w14:textId="77777777" w:rsidTr="00E30FDC">
        <w:tc>
          <w:tcPr>
            <w:tcW w:w="2122" w:type="dxa"/>
          </w:tcPr>
          <w:p w14:paraId="0F5582CC"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Domæne</w:t>
            </w:r>
          </w:p>
        </w:tc>
        <w:tc>
          <w:tcPr>
            <w:tcW w:w="6088" w:type="dxa"/>
          </w:tcPr>
          <w:p w14:paraId="5E877C36"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org:OrganizationalUnit</w:t>
            </w:r>
          </w:p>
        </w:tc>
      </w:tr>
      <w:tr w:rsidR="002269D9" w:rsidRPr="002269D9" w14:paraId="74C2F68D" w14:textId="77777777" w:rsidTr="00E30FDC">
        <w:tc>
          <w:tcPr>
            <w:tcW w:w="2122" w:type="dxa"/>
          </w:tcPr>
          <w:p w14:paraId="53F2DA91"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Udfaldsrum</w:t>
            </w:r>
          </w:p>
        </w:tc>
        <w:tc>
          <w:tcPr>
            <w:tcW w:w="6088" w:type="dxa"/>
          </w:tcPr>
          <w:p w14:paraId="26B7D068"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org:FormalOrganization</w:t>
            </w:r>
          </w:p>
        </w:tc>
      </w:tr>
      <w:tr w:rsidR="002269D9" w:rsidRPr="002269D9" w14:paraId="0AAE691F" w14:textId="77777777" w:rsidTr="00E30FDC">
        <w:tc>
          <w:tcPr>
            <w:tcW w:w="2122" w:type="dxa"/>
          </w:tcPr>
          <w:p w14:paraId="76797814"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Multiplicitet</w:t>
            </w:r>
          </w:p>
        </w:tc>
        <w:tc>
          <w:tcPr>
            <w:tcW w:w="6088" w:type="dxa"/>
          </w:tcPr>
          <w:p w14:paraId="2D009705"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1 - 1</w:t>
            </w:r>
          </w:p>
        </w:tc>
      </w:tr>
    </w:tbl>
    <w:p w14:paraId="6003769E" w14:textId="77777777" w:rsidR="00526268" w:rsidRDefault="00526268" w:rsidP="00526268"/>
    <w:p w14:paraId="7FEA799D" w14:textId="4DCB399F" w:rsidR="00E862FD" w:rsidRDefault="003E52C3" w:rsidP="00E862FD">
      <w:pPr>
        <w:pStyle w:val="Overskrift4"/>
      </w:pPr>
      <w:r>
        <w:t>har øvre enhed</w:t>
      </w:r>
    </w:p>
    <w:p w14:paraId="614883A7" w14:textId="779C456B" w:rsidR="00E862FD" w:rsidRPr="001C1DC0" w:rsidRDefault="00F2339F" w:rsidP="001C1DC0">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2269D9" w:rsidRPr="002269D9" w14:paraId="42FE28A6" w14:textId="77777777" w:rsidTr="00981FDD">
        <w:tc>
          <w:tcPr>
            <w:tcW w:w="2077" w:type="dxa"/>
          </w:tcPr>
          <w:p w14:paraId="35EF952E"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URI</w:t>
            </w:r>
          </w:p>
        </w:tc>
        <w:tc>
          <w:tcPr>
            <w:tcW w:w="6088" w:type="dxa"/>
          </w:tcPr>
          <w:p w14:paraId="433AD4AF" w14:textId="5A898B7B" w:rsidR="002269D9" w:rsidRPr="003B717D" w:rsidRDefault="00C113F1" w:rsidP="00C113F1">
            <w:pPr>
              <w:ind w:left="0" w:firstLine="0"/>
              <w:rPr>
                <w:rFonts w:ascii="Arial" w:hAnsi="Arial" w:cs="Arial"/>
                <w:sz w:val="18"/>
                <w:szCs w:val="18"/>
              </w:rPr>
            </w:pPr>
            <w:r w:rsidRPr="00C113F1">
              <w:rPr>
                <w:rFonts w:ascii="Arial" w:hAnsi="Arial" w:cs="Arial"/>
                <w:sz w:val="18"/>
                <w:szCs w:val="18"/>
              </w:rPr>
              <w:t>https://data.gov.dk/model/core/orgextension/hasUpperUnit</w:t>
            </w:r>
          </w:p>
        </w:tc>
      </w:tr>
      <w:tr w:rsidR="002269D9" w:rsidRPr="002269D9" w14:paraId="625C8F4E" w14:textId="77777777" w:rsidTr="00981FDD">
        <w:tc>
          <w:tcPr>
            <w:tcW w:w="2077" w:type="dxa"/>
          </w:tcPr>
          <w:p w14:paraId="2B6A3170"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Term</w:t>
            </w:r>
          </w:p>
        </w:tc>
        <w:tc>
          <w:tcPr>
            <w:tcW w:w="6088" w:type="dxa"/>
          </w:tcPr>
          <w:p w14:paraId="23F753F4" w14:textId="67BB9534" w:rsidR="002269D9" w:rsidRPr="003B717D" w:rsidRDefault="00C113F1" w:rsidP="00C113F1">
            <w:pPr>
              <w:ind w:left="0" w:firstLine="0"/>
              <w:rPr>
                <w:rFonts w:ascii="Arial" w:hAnsi="Arial" w:cs="Arial"/>
                <w:sz w:val="18"/>
                <w:szCs w:val="18"/>
              </w:rPr>
            </w:pPr>
            <w:r>
              <w:rPr>
                <w:rFonts w:ascii="Arial" w:hAnsi="Arial" w:cs="Arial"/>
                <w:sz w:val="18"/>
                <w:szCs w:val="18"/>
              </w:rPr>
              <w:t>har øvre enhed</w:t>
            </w:r>
          </w:p>
        </w:tc>
      </w:tr>
      <w:tr w:rsidR="002269D9" w:rsidRPr="002269D9" w14:paraId="6060151F" w14:textId="77777777" w:rsidTr="00981FDD">
        <w:tc>
          <w:tcPr>
            <w:tcW w:w="2077" w:type="dxa"/>
          </w:tcPr>
          <w:p w14:paraId="13F2911C"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Definition</w:t>
            </w:r>
          </w:p>
        </w:tc>
        <w:tc>
          <w:tcPr>
            <w:tcW w:w="6088" w:type="dxa"/>
          </w:tcPr>
          <w:p w14:paraId="5BB5969E" w14:textId="19DF063C" w:rsidR="00A301EC" w:rsidRPr="003B717D" w:rsidRDefault="00A301EC" w:rsidP="00C113F1">
            <w:pPr>
              <w:ind w:left="0" w:firstLine="0"/>
              <w:rPr>
                <w:rFonts w:ascii="Arial" w:hAnsi="Arial" w:cs="Arial"/>
                <w:sz w:val="18"/>
                <w:szCs w:val="18"/>
              </w:rPr>
            </w:pPr>
            <w:r>
              <w:rPr>
                <w:rFonts w:ascii="Arial" w:hAnsi="Arial" w:cs="Arial"/>
                <w:sz w:val="18"/>
                <w:szCs w:val="18"/>
              </w:rPr>
              <w:t>Angive</w:t>
            </w:r>
            <w:r w:rsidR="00C113F1">
              <w:rPr>
                <w:rFonts w:ascii="Arial" w:hAnsi="Arial" w:cs="Arial"/>
                <w:sz w:val="18"/>
                <w:szCs w:val="18"/>
              </w:rPr>
              <w:t xml:space="preserve"> </w:t>
            </w:r>
            <w:r>
              <w:rPr>
                <w:rFonts w:ascii="Arial" w:hAnsi="Arial" w:cs="Arial"/>
                <w:sz w:val="18"/>
                <w:szCs w:val="18"/>
              </w:rPr>
              <w:t xml:space="preserve">en enhed </w:t>
            </w:r>
            <w:r w:rsidR="00C113F1">
              <w:rPr>
                <w:rFonts w:ascii="Arial" w:hAnsi="Arial" w:cs="Arial"/>
                <w:sz w:val="18"/>
                <w:szCs w:val="18"/>
              </w:rPr>
              <w:t>d</w:t>
            </w:r>
            <w:r>
              <w:rPr>
                <w:rFonts w:ascii="Arial" w:hAnsi="Arial" w:cs="Arial"/>
                <w:sz w:val="18"/>
                <w:szCs w:val="18"/>
              </w:rPr>
              <w:t xml:space="preserve">er </w:t>
            </w:r>
            <w:r w:rsidR="00C113F1">
              <w:rPr>
                <w:rFonts w:ascii="Arial" w:hAnsi="Arial" w:cs="Arial"/>
                <w:sz w:val="18"/>
                <w:szCs w:val="18"/>
              </w:rPr>
              <w:t xml:space="preserve">er </w:t>
            </w:r>
            <w:r>
              <w:rPr>
                <w:rFonts w:ascii="Arial" w:hAnsi="Arial" w:cs="Arial"/>
                <w:sz w:val="18"/>
                <w:szCs w:val="18"/>
              </w:rPr>
              <w:t xml:space="preserve">øverst i den formelle organisations hierarkiske struktur </w:t>
            </w:r>
          </w:p>
        </w:tc>
      </w:tr>
      <w:tr w:rsidR="002269D9" w:rsidRPr="002269D9" w14:paraId="4D89A8B5" w14:textId="77777777" w:rsidTr="00981FDD">
        <w:tc>
          <w:tcPr>
            <w:tcW w:w="2077" w:type="dxa"/>
          </w:tcPr>
          <w:p w14:paraId="5B553C19"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lastRenderedPageBreak/>
              <w:t>Domæne</w:t>
            </w:r>
          </w:p>
        </w:tc>
        <w:tc>
          <w:tcPr>
            <w:tcW w:w="6088" w:type="dxa"/>
          </w:tcPr>
          <w:p w14:paraId="6FEF61D9" w14:textId="394CD498" w:rsidR="002269D9" w:rsidRPr="003B717D" w:rsidRDefault="003E52C3" w:rsidP="001C1DC0">
            <w:pPr>
              <w:ind w:left="0" w:firstLine="0"/>
              <w:rPr>
                <w:rFonts w:ascii="Arial" w:hAnsi="Arial" w:cs="Arial"/>
                <w:sz w:val="18"/>
                <w:szCs w:val="18"/>
              </w:rPr>
            </w:pPr>
            <w:r w:rsidRPr="003B717D">
              <w:rPr>
                <w:rFonts w:ascii="Arial" w:hAnsi="Arial" w:cs="Arial"/>
                <w:sz w:val="18"/>
                <w:szCs w:val="18"/>
              </w:rPr>
              <w:t>org:FormalOrganization</w:t>
            </w:r>
          </w:p>
        </w:tc>
      </w:tr>
      <w:tr w:rsidR="002269D9" w:rsidRPr="002269D9" w14:paraId="66649321" w14:textId="77777777" w:rsidTr="00981FDD">
        <w:tc>
          <w:tcPr>
            <w:tcW w:w="2077" w:type="dxa"/>
          </w:tcPr>
          <w:p w14:paraId="351A10BB"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Udfaldsrum</w:t>
            </w:r>
          </w:p>
        </w:tc>
        <w:tc>
          <w:tcPr>
            <w:tcW w:w="6088" w:type="dxa"/>
          </w:tcPr>
          <w:p w14:paraId="44009BC4" w14:textId="4143A0AB" w:rsidR="002269D9" w:rsidRPr="003B717D" w:rsidRDefault="003E52C3" w:rsidP="001C1DC0">
            <w:pPr>
              <w:ind w:left="0" w:firstLine="0"/>
              <w:rPr>
                <w:rFonts w:ascii="Arial" w:hAnsi="Arial" w:cs="Arial"/>
                <w:sz w:val="18"/>
                <w:szCs w:val="18"/>
              </w:rPr>
            </w:pPr>
            <w:r w:rsidRPr="003B717D">
              <w:rPr>
                <w:rFonts w:ascii="Arial" w:hAnsi="Arial" w:cs="Arial"/>
                <w:sz w:val="18"/>
                <w:szCs w:val="18"/>
              </w:rPr>
              <w:t>org:OrganizationalUnit</w:t>
            </w:r>
          </w:p>
        </w:tc>
      </w:tr>
      <w:tr w:rsidR="002269D9" w:rsidRPr="002269D9" w14:paraId="6D9BD9D2" w14:textId="77777777" w:rsidTr="00981FDD">
        <w:tc>
          <w:tcPr>
            <w:tcW w:w="2077" w:type="dxa"/>
          </w:tcPr>
          <w:p w14:paraId="3B6D4C87"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Underegenskab af</w:t>
            </w:r>
          </w:p>
        </w:tc>
        <w:tc>
          <w:tcPr>
            <w:tcW w:w="6088" w:type="dxa"/>
          </w:tcPr>
          <w:p w14:paraId="6B1DB454" w14:textId="6FB966F0" w:rsidR="002269D9" w:rsidRPr="003B717D" w:rsidRDefault="002269D9" w:rsidP="003E52C3">
            <w:pPr>
              <w:ind w:left="0" w:firstLine="0"/>
              <w:rPr>
                <w:rFonts w:ascii="Arial" w:hAnsi="Arial" w:cs="Arial"/>
                <w:sz w:val="18"/>
                <w:szCs w:val="18"/>
              </w:rPr>
            </w:pPr>
            <w:r w:rsidRPr="003B717D">
              <w:rPr>
                <w:rFonts w:ascii="Arial" w:hAnsi="Arial" w:cs="Arial"/>
                <w:sz w:val="18"/>
                <w:szCs w:val="18"/>
              </w:rPr>
              <w:t>org:</w:t>
            </w:r>
            <w:r w:rsidR="003E52C3">
              <w:rPr>
                <w:rFonts w:ascii="Arial" w:hAnsi="Arial" w:cs="Arial"/>
                <w:sz w:val="18"/>
                <w:szCs w:val="18"/>
              </w:rPr>
              <w:t>hasU</w:t>
            </w:r>
            <w:r w:rsidRPr="003B717D">
              <w:rPr>
                <w:rFonts w:ascii="Arial" w:hAnsi="Arial" w:cs="Arial"/>
                <w:sz w:val="18"/>
                <w:szCs w:val="18"/>
              </w:rPr>
              <w:t>ni</w:t>
            </w:r>
            <w:r w:rsidR="00BF038B">
              <w:rPr>
                <w:rFonts w:ascii="Arial" w:hAnsi="Arial" w:cs="Arial"/>
                <w:sz w:val="18"/>
                <w:szCs w:val="18"/>
              </w:rPr>
              <w:t>t</w:t>
            </w:r>
          </w:p>
        </w:tc>
      </w:tr>
      <w:tr w:rsidR="002269D9" w:rsidRPr="002269D9" w14:paraId="73E6380C" w14:textId="77777777" w:rsidTr="00981FDD">
        <w:tc>
          <w:tcPr>
            <w:tcW w:w="2077" w:type="dxa"/>
          </w:tcPr>
          <w:p w14:paraId="0F004F4B"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Modsatrettet egenskab</w:t>
            </w:r>
          </w:p>
        </w:tc>
        <w:tc>
          <w:tcPr>
            <w:tcW w:w="6088" w:type="dxa"/>
          </w:tcPr>
          <w:p w14:paraId="19EEA96B" w14:textId="2CE043EB" w:rsidR="002269D9" w:rsidRPr="003B717D" w:rsidRDefault="002269D9" w:rsidP="003E52C3">
            <w:pPr>
              <w:ind w:left="0" w:firstLine="0"/>
              <w:rPr>
                <w:rFonts w:ascii="Arial" w:hAnsi="Arial" w:cs="Arial"/>
                <w:sz w:val="18"/>
                <w:szCs w:val="18"/>
              </w:rPr>
            </w:pPr>
            <w:r w:rsidRPr="003B717D">
              <w:rPr>
                <w:rFonts w:ascii="Arial" w:hAnsi="Arial" w:cs="Arial"/>
                <w:sz w:val="18"/>
                <w:szCs w:val="18"/>
              </w:rPr>
              <w:t>ovx:</w:t>
            </w:r>
            <w:r w:rsidR="003E52C3">
              <w:rPr>
                <w:rFonts w:ascii="Arial" w:hAnsi="Arial" w:cs="Arial"/>
                <w:sz w:val="18"/>
                <w:szCs w:val="18"/>
              </w:rPr>
              <w:t>u</w:t>
            </w:r>
            <w:r w:rsidRPr="003B717D">
              <w:rPr>
                <w:rFonts w:ascii="Arial" w:hAnsi="Arial" w:cs="Arial"/>
                <w:sz w:val="18"/>
                <w:szCs w:val="18"/>
              </w:rPr>
              <w:t>pperUnit</w:t>
            </w:r>
            <w:r w:rsidR="003E52C3">
              <w:rPr>
                <w:rFonts w:ascii="Arial" w:hAnsi="Arial" w:cs="Arial"/>
                <w:sz w:val="18"/>
                <w:szCs w:val="18"/>
              </w:rPr>
              <w:t>Of</w:t>
            </w:r>
          </w:p>
        </w:tc>
      </w:tr>
    </w:tbl>
    <w:p w14:paraId="62011DD1" w14:textId="77777777" w:rsidR="00526268" w:rsidRDefault="00526268" w:rsidP="00981FDD">
      <w:pPr>
        <w:rPr>
          <w:rStyle w:val="Fremhv"/>
        </w:rPr>
      </w:pPr>
    </w:p>
    <w:p w14:paraId="5FE1C5B2" w14:textId="6EC009AB" w:rsidR="00E862FD" w:rsidRPr="00526268" w:rsidRDefault="00F2339F" w:rsidP="00526268">
      <w:pPr>
        <w:pStyle w:val="Overskrift5"/>
      </w:pPr>
      <w:r>
        <w:rPr>
          <w:rStyle w:val="Fremhv"/>
          <w:i/>
          <w:iCs w:val="0"/>
        </w:rPr>
        <w:t>Profilens restriktioner og beskrivelser</w:t>
      </w:r>
    </w:p>
    <w:tbl>
      <w:tblPr>
        <w:tblStyle w:val="Tabel-Gitter"/>
        <w:tblW w:w="0" w:type="auto"/>
        <w:tblLook w:val="04A0" w:firstRow="1" w:lastRow="0" w:firstColumn="1" w:lastColumn="0" w:noHBand="0" w:noVBand="1"/>
      </w:tblPr>
      <w:tblGrid>
        <w:gridCol w:w="2122"/>
        <w:gridCol w:w="6088"/>
      </w:tblGrid>
      <w:tr w:rsidR="00E30FDC" w:rsidRPr="004E0787" w14:paraId="21B9B155" w14:textId="77777777" w:rsidTr="00E30FDC">
        <w:tc>
          <w:tcPr>
            <w:tcW w:w="2122" w:type="dxa"/>
          </w:tcPr>
          <w:p w14:paraId="736A37A5" w14:textId="77777777" w:rsidR="00E30FDC" w:rsidRPr="0011183F" w:rsidRDefault="00E30FDC" w:rsidP="006C127B">
            <w:pPr>
              <w:pStyle w:val="smt"/>
              <w:ind w:left="0" w:firstLine="0"/>
            </w:pPr>
            <w:r w:rsidRPr="0011183F">
              <w:t>Foretrukken term</w:t>
            </w:r>
          </w:p>
        </w:tc>
        <w:tc>
          <w:tcPr>
            <w:tcW w:w="6088" w:type="dxa"/>
          </w:tcPr>
          <w:p w14:paraId="4CE5AA0E" w14:textId="77777777" w:rsidR="00E30FDC" w:rsidRPr="004E0787" w:rsidRDefault="00E30FDC" w:rsidP="006C127B">
            <w:pPr>
              <w:ind w:left="0" w:firstLine="0"/>
            </w:pPr>
            <w:r w:rsidRPr="003B717D">
              <w:rPr>
                <w:rFonts w:ascii="Arial" w:hAnsi="Arial" w:cs="Arial"/>
                <w:sz w:val="18"/>
                <w:szCs w:val="18"/>
              </w:rPr>
              <w:t>øvre enhed i</w:t>
            </w:r>
          </w:p>
        </w:tc>
      </w:tr>
      <w:tr w:rsidR="00E30FDC" w:rsidRPr="002269D9" w14:paraId="312EE293" w14:textId="77777777" w:rsidTr="00E30FDC">
        <w:tc>
          <w:tcPr>
            <w:tcW w:w="2122" w:type="dxa"/>
          </w:tcPr>
          <w:p w14:paraId="6BD4BFFA" w14:textId="77777777" w:rsidR="00E30FDC" w:rsidRPr="00A05776" w:rsidRDefault="00E30FDC" w:rsidP="006C127B">
            <w:pPr>
              <w:ind w:left="0" w:firstLine="0"/>
              <w:rPr>
                <w:rFonts w:ascii="Arial" w:hAnsi="Arial" w:cs="Arial"/>
                <w:sz w:val="18"/>
                <w:szCs w:val="18"/>
              </w:rPr>
            </w:pPr>
            <w:r w:rsidRPr="00A05776">
              <w:rPr>
                <w:rFonts w:ascii="Arial" w:hAnsi="Arial" w:cs="Arial"/>
                <w:sz w:val="18"/>
                <w:szCs w:val="18"/>
              </w:rPr>
              <w:t>Alternativ term</w:t>
            </w:r>
          </w:p>
        </w:tc>
        <w:tc>
          <w:tcPr>
            <w:tcW w:w="6088" w:type="dxa"/>
          </w:tcPr>
          <w:p w14:paraId="5BD5B934" w14:textId="6C57D023" w:rsidR="00E30FDC" w:rsidRPr="003B717D" w:rsidRDefault="00E30FDC" w:rsidP="006C127B">
            <w:pPr>
              <w:ind w:left="0" w:firstLine="0"/>
              <w:rPr>
                <w:rFonts w:ascii="Arial" w:hAnsi="Arial" w:cs="Arial"/>
                <w:sz w:val="18"/>
                <w:szCs w:val="18"/>
              </w:rPr>
            </w:pPr>
            <w:r w:rsidRPr="003B717D">
              <w:rPr>
                <w:rFonts w:ascii="Arial" w:hAnsi="Arial" w:cs="Arial"/>
                <w:sz w:val="18"/>
                <w:szCs w:val="18"/>
              </w:rPr>
              <w:t>topenhed i</w:t>
            </w:r>
          </w:p>
        </w:tc>
      </w:tr>
      <w:tr w:rsidR="002269D9" w:rsidRPr="002269D9" w14:paraId="4D5E8D56" w14:textId="77777777" w:rsidTr="00E30FDC">
        <w:tc>
          <w:tcPr>
            <w:tcW w:w="2122" w:type="dxa"/>
          </w:tcPr>
          <w:p w14:paraId="45138173"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Domæne</w:t>
            </w:r>
          </w:p>
        </w:tc>
        <w:tc>
          <w:tcPr>
            <w:tcW w:w="6088" w:type="dxa"/>
          </w:tcPr>
          <w:p w14:paraId="1859F025"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org:OrganizationalUnit</w:t>
            </w:r>
          </w:p>
        </w:tc>
      </w:tr>
      <w:tr w:rsidR="002269D9" w:rsidRPr="002269D9" w14:paraId="4A653083" w14:textId="77777777" w:rsidTr="00E30FDC">
        <w:tc>
          <w:tcPr>
            <w:tcW w:w="2122" w:type="dxa"/>
          </w:tcPr>
          <w:p w14:paraId="3F610A89"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Udfaldsrum</w:t>
            </w:r>
          </w:p>
        </w:tc>
        <w:tc>
          <w:tcPr>
            <w:tcW w:w="6088" w:type="dxa"/>
          </w:tcPr>
          <w:p w14:paraId="08DE1200" w14:textId="77777777" w:rsidR="002269D9" w:rsidRPr="003B717D" w:rsidRDefault="002269D9" w:rsidP="001C1DC0">
            <w:pPr>
              <w:ind w:left="0" w:firstLine="0"/>
              <w:rPr>
                <w:rFonts w:ascii="Arial" w:hAnsi="Arial" w:cs="Arial"/>
                <w:sz w:val="18"/>
                <w:szCs w:val="18"/>
              </w:rPr>
            </w:pPr>
            <w:r w:rsidRPr="003B717D">
              <w:rPr>
                <w:rFonts w:ascii="Arial" w:hAnsi="Arial" w:cs="Arial"/>
                <w:sz w:val="18"/>
                <w:szCs w:val="18"/>
              </w:rPr>
              <w:t>org:FormalOrganization</w:t>
            </w:r>
          </w:p>
        </w:tc>
      </w:tr>
      <w:tr w:rsidR="002269D9" w:rsidRPr="002269D9" w14:paraId="0B2A8BE8" w14:textId="77777777" w:rsidTr="00E30FDC">
        <w:tc>
          <w:tcPr>
            <w:tcW w:w="2122" w:type="dxa"/>
          </w:tcPr>
          <w:p w14:paraId="2702F95E" w14:textId="77777777" w:rsidR="002269D9" w:rsidRPr="00A05776" w:rsidRDefault="002269D9" w:rsidP="001C1DC0">
            <w:pPr>
              <w:ind w:left="0" w:firstLine="0"/>
              <w:rPr>
                <w:rFonts w:ascii="Arial" w:hAnsi="Arial" w:cs="Arial"/>
                <w:sz w:val="18"/>
                <w:szCs w:val="18"/>
              </w:rPr>
            </w:pPr>
            <w:r w:rsidRPr="00A05776">
              <w:rPr>
                <w:rFonts w:ascii="Arial" w:hAnsi="Arial" w:cs="Arial"/>
                <w:sz w:val="18"/>
                <w:szCs w:val="18"/>
              </w:rPr>
              <w:t>Multiplicitet</w:t>
            </w:r>
          </w:p>
        </w:tc>
        <w:tc>
          <w:tcPr>
            <w:tcW w:w="6088" w:type="dxa"/>
          </w:tcPr>
          <w:p w14:paraId="38255494" w14:textId="7FD8BD01" w:rsidR="002269D9" w:rsidRPr="003B717D" w:rsidRDefault="002269D9" w:rsidP="001C1DC0">
            <w:pPr>
              <w:ind w:left="0" w:firstLine="0"/>
              <w:rPr>
                <w:rFonts w:ascii="Arial" w:hAnsi="Arial" w:cs="Arial"/>
                <w:sz w:val="18"/>
                <w:szCs w:val="18"/>
              </w:rPr>
            </w:pPr>
            <w:r w:rsidRPr="003B717D">
              <w:rPr>
                <w:rFonts w:ascii="Arial" w:hAnsi="Arial" w:cs="Arial"/>
                <w:sz w:val="18"/>
                <w:szCs w:val="18"/>
              </w:rPr>
              <w:t xml:space="preserve">0 </w:t>
            </w:r>
            <w:r w:rsidR="00A301EC">
              <w:rPr>
                <w:rFonts w:ascii="Arial" w:hAnsi="Arial" w:cs="Arial"/>
                <w:sz w:val="18"/>
                <w:szCs w:val="18"/>
              </w:rPr>
              <w:t>–</w:t>
            </w:r>
            <w:r w:rsidRPr="003B717D">
              <w:rPr>
                <w:rFonts w:ascii="Arial" w:hAnsi="Arial" w:cs="Arial"/>
                <w:sz w:val="18"/>
                <w:szCs w:val="18"/>
              </w:rPr>
              <w:t xml:space="preserve"> 1</w:t>
            </w:r>
          </w:p>
        </w:tc>
      </w:tr>
    </w:tbl>
    <w:p w14:paraId="7A460A76" w14:textId="527FA699" w:rsidR="00EF3C53" w:rsidRDefault="00EF3C53" w:rsidP="00EF3C53"/>
    <w:p w14:paraId="16C25997" w14:textId="2C37C78C" w:rsidR="00C113F1" w:rsidRDefault="00C113F1" w:rsidP="00C113F1">
      <w:pPr>
        <w:pStyle w:val="Overskrift4"/>
      </w:pPr>
      <w:r>
        <w:t>øvre enhed i</w:t>
      </w:r>
    </w:p>
    <w:p w14:paraId="38F3AB21" w14:textId="77777777" w:rsidR="00C113F1" w:rsidRPr="001C1DC0" w:rsidRDefault="00C113F1" w:rsidP="00C113F1">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C113F1" w:rsidRPr="002269D9" w14:paraId="2B707734" w14:textId="77777777" w:rsidTr="00681C89">
        <w:tc>
          <w:tcPr>
            <w:tcW w:w="2077" w:type="dxa"/>
          </w:tcPr>
          <w:p w14:paraId="76F8F072"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URI</w:t>
            </w:r>
          </w:p>
        </w:tc>
        <w:tc>
          <w:tcPr>
            <w:tcW w:w="6088" w:type="dxa"/>
          </w:tcPr>
          <w:p w14:paraId="472D2EFD" w14:textId="6659B15D" w:rsidR="00C113F1" w:rsidRPr="003B717D" w:rsidRDefault="00C113F1" w:rsidP="00681C89">
            <w:pPr>
              <w:ind w:left="0" w:firstLine="0"/>
              <w:rPr>
                <w:rFonts w:ascii="Arial" w:hAnsi="Arial" w:cs="Arial"/>
                <w:sz w:val="18"/>
                <w:szCs w:val="18"/>
              </w:rPr>
            </w:pPr>
            <w:r w:rsidRPr="00D57B03">
              <w:rPr>
                <w:rFonts w:ascii="Arial" w:hAnsi="Arial" w:cs="Arial"/>
                <w:sz w:val="18"/>
                <w:szCs w:val="18"/>
              </w:rPr>
              <w:t>https://data.gov.dk/model/core/orgextension/upperUnitOf</w:t>
            </w:r>
          </w:p>
        </w:tc>
      </w:tr>
      <w:tr w:rsidR="00C113F1" w:rsidRPr="002269D9" w14:paraId="779AF574" w14:textId="77777777" w:rsidTr="00681C89">
        <w:tc>
          <w:tcPr>
            <w:tcW w:w="2077" w:type="dxa"/>
          </w:tcPr>
          <w:p w14:paraId="1499D0D2"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Term</w:t>
            </w:r>
          </w:p>
        </w:tc>
        <w:tc>
          <w:tcPr>
            <w:tcW w:w="6088" w:type="dxa"/>
          </w:tcPr>
          <w:p w14:paraId="6BECD457"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øvre enhed i</w:t>
            </w:r>
          </w:p>
        </w:tc>
      </w:tr>
      <w:tr w:rsidR="00C113F1" w:rsidRPr="002269D9" w14:paraId="11491A66" w14:textId="77777777" w:rsidTr="00681C89">
        <w:tc>
          <w:tcPr>
            <w:tcW w:w="2077" w:type="dxa"/>
          </w:tcPr>
          <w:p w14:paraId="0EC75A0E"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Definition</w:t>
            </w:r>
          </w:p>
        </w:tc>
        <w:tc>
          <w:tcPr>
            <w:tcW w:w="6088" w:type="dxa"/>
          </w:tcPr>
          <w:p w14:paraId="10D688C1" w14:textId="4142E0B7" w:rsidR="00C113F1" w:rsidRPr="003B717D" w:rsidRDefault="00C113F1" w:rsidP="00C113F1">
            <w:pPr>
              <w:ind w:left="0" w:firstLine="0"/>
              <w:rPr>
                <w:rFonts w:ascii="Arial" w:hAnsi="Arial" w:cs="Arial"/>
                <w:sz w:val="18"/>
                <w:szCs w:val="18"/>
              </w:rPr>
            </w:pPr>
            <w:r>
              <w:rPr>
                <w:rFonts w:ascii="Arial" w:hAnsi="Arial" w:cs="Arial"/>
                <w:sz w:val="18"/>
                <w:szCs w:val="18"/>
              </w:rPr>
              <w:t>Angivelse af den formelle organisation hvori enheden er placeret på øverste niveau i den hierarkiske struktur.</w:t>
            </w:r>
          </w:p>
        </w:tc>
      </w:tr>
      <w:tr w:rsidR="00C113F1" w:rsidRPr="002269D9" w14:paraId="3AF441A5" w14:textId="77777777" w:rsidTr="00681C89">
        <w:tc>
          <w:tcPr>
            <w:tcW w:w="2077" w:type="dxa"/>
          </w:tcPr>
          <w:p w14:paraId="24EADCC3"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Domæne</w:t>
            </w:r>
          </w:p>
        </w:tc>
        <w:tc>
          <w:tcPr>
            <w:tcW w:w="6088" w:type="dxa"/>
          </w:tcPr>
          <w:p w14:paraId="6123F17D"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org:OrganizationalUnit</w:t>
            </w:r>
          </w:p>
        </w:tc>
      </w:tr>
      <w:tr w:rsidR="00C113F1" w:rsidRPr="002269D9" w14:paraId="585B2BCF" w14:textId="77777777" w:rsidTr="00681C89">
        <w:tc>
          <w:tcPr>
            <w:tcW w:w="2077" w:type="dxa"/>
          </w:tcPr>
          <w:p w14:paraId="47872CBC"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Udfaldsrum</w:t>
            </w:r>
          </w:p>
        </w:tc>
        <w:tc>
          <w:tcPr>
            <w:tcW w:w="6088" w:type="dxa"/>
          </w:tcPr>
          <w:p w14:paraId="27CC0150"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org:FormalOrganization</w:t>
            </w:r>
          </w:p>
        </w:tc>
      </w:tr>
      <w:tr w:rsidR="00C113F1" w:rsidRPr="002269D9" w14:paraId="07B4E138" w14:textId="77777777" w:rsidTr="00681C89">
        <w:tc>
          <w:tcPr>
            <w:tcW w:w="2077" w:type="dxa"/>
          </w:tcPr>
          <w:p w14:paraId="3CAC848F"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Underegenskab af</w:t>
            </w:r>
          </w:p>
        </w:tc>
        <w:tc>
          <w:tcPr>
            <w:tcW w:w="6088" w:type="dxa"/>
          </w:tcPr>
          <w:p w14:paraId="41662C0E"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org:uni</w:t>
            </w:r>
            <w:r>
              <w:rPr>
                <w:rFonts w:ascii="Arial" w:hAnsi="Arial" w:cs="Arial"/>
                <w:sz w:val="18"/>
                <w:szCs w:val="18"/>
              </w:rPr>
              <w:t>t</w:t>
            </w:r>
            <w:r w:rsidRPr="003B717D">
              <w:rPr>
                <w:rFonts w:ascii="Arial" w:hAnsi="Arial" w:cs="Arial"/>
                <w:sz w:val="18"/>
                <w:szCs w:val="18"/>
              </w:rPr>
              <w:t>Of</w:t>
            </w:r>
          </w:p>
        </w:tc>
      </w:tr>
      <w:tr w:rsidR="00C113F1" w:rsidRPr="002269D9" w14:paraId="0528B920" w14:textId="77777777" w:rsidTr="00681C89">
        <w:tc>
          <w:tcPr>
            <w:tcW w:w="2077" w:type="dxa"/>
          </w:tcPr>
          <w:p w14:paraId="4130C370"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Modsatrettet egenskab</w:t>
            </w:r>
          </w:p>
        </w:tc>
        <w:tc>
          <w:tcPr>
            <w:tcW w:w="6088" w:type="dxa"/>
          </w:tcPr>
          <w:p w14:paraId="06C66BF8"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ovx:hasUpperUnit</w:t>
            </w:r>
          </w:p>
        </w:tc>
      </w:tr>
    </w:tbl>
    <w:p w14:paraId="0652C4AA" w14:textId="77777777" w:rsidR="00C113F1" w:rsidRDefault="00C113F1" w:rsidP="00C113F1">
      <w:pPr>
        <w:rPr>
          <w:rStyle w:val="Fremhv"/>
        </w:rPr>
      </w:pPr>
    </w:p>
    <w:p w14:paraId="304F5E8A" w14:textId="77777777" w:rsidR="00C113F1" w:rsidRPr="00526268" w:rsidRDefault="00C113F1" w:rsidP="00C113F1">
      <w:pPr>
        <w:pStyle w:val="Overskrift5"/>
      </w:pPr>
      <w:r>
        <w:rPr>
          <w:rStyle w:val="Fremhv"/>
          <w:i/>
          <w:iCs w:val="0"/>
        </w:rPr>
        <w:t>Profilens restriktioner og beskrivelser</w:t>
      </w:r>
    </w:p>
    <w:tbl>
      <w:tblPr>
        <w:tblStyle w:val="Tabel-Gitter"/>
        <w:tblW w:w="0" w:type="auto"/>
        <w:tblLook w:val="04A0" w:firstRow="1" w:lastRow="0" w:firstColumn="1" w:lastColumn="0" w:noHBand="0" w:noVBand="1"/>
      </w:tblPr>
      <w:tblGrid>
        <w:gridCol w:w="2122"/>
        <w:gridCol w:w="6088"/>
      </w:tblGrid>
      <w:tr w:rsidR="00C113F1" w:rsidRPr="004E0787" w14:paraId="4969BA8C" w14:textId="77777777" w:rsidTr="00681C89">
        <w:tc>
          <w:tcPr>
            <w:tcW w:w="2122" w:type="dxa"/>
          </w:tcPr>
          <w:p w14:paraId="6FEA911F" w14:textId="77777777" w:rsidR="00C113F1" w:rsidRPr="0011183F" w:rsidRDefault="00C113F1" w:rsidP="00681C89">
            <w:pPr>
              <w:pStyle w:val="smt"/>
              <w:ind w:left="0" w:firstLine="0"/>
            </w:pPr>
            <w:r w:rsidRPr="0011183F">
              <w:t>Foretrukken term</w:t>
            </w:r>
          </w:p>
        </w:tc>
        <w:tc>
          <w:tcPr>
            <w:tcW w:w="6088" w:type="dxa"/>
          </w:tcPr>
          <w:p w14:paraId="14CE4CEC" w14:textId="77777777" w:rsidR="00C113F1" w:rsidRPr="004E0787" w:rsidRDefault="00C113F1" w:rsidP="00681C89">
            <w:pPr>
              <w:ind w:left="0" w:firstLine="0"/>
            </w:pPr>
            <w:r w:rsidRPr="003B717D">
              <w:rPr>
                <w:rFonts w:ascii="Arial" w:hAnsi="Arial" w:cs="Arial"/>
                <w:sz w:val="18"/>
                <w:szCs w:val="18"/>
              </w:rPr>
              <w:t>øvre enhed i</w:t>
            </w:r>
          </w:p>
        </w:tc>
      </w:tr>
      <w:tr w:rsidR="00C113F1" w:rsidRPr="002269D9" w14:paraId="6B2191D2" w14:textId="77777777" w:rsidTr="00681C89">
        <w:tc>
          <w:tcPr>
            <w:tcW w:w="2122" w:type="dxa"/>
          </w:tcPr>
          <w:p w14:paraId="78266B44"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Alternativ term</w:t>
            </w:r>
          </w:p>
        </w:tc>
        <w:tc>
          <w:tcPr>
            <w:tcW w:w="6088" w:type="dxa"/>
          </w:tcPr>
          <w:p w14:paraId="74EE0ACF" w14:textId="38D7DDF4" w:rsidR="00C113F1" w:rsidRPr="003B717D" w:rsidRDefault="00C113F1" w:rsidP="00681C89">
            <w:pPr>
              <w:ind w:left="0" w:firstLine="0"/>
              <w:rPr>
                <w:rFonts w:ascii="Arial" w:hAnsi="Arial" w:cs="Arial"/>
                <w:sz w:val="18"/>
                <w:szCs w:val="18"/>
              </w:rPr>
            </w:pPr>
            <w:r w:rsidRPr="003B717D">
              <w:rPr>
                <w:rFonts w:ascii="Arial" w:hAnsi="Arial" w:cs="Arial"/>
                <w:sz w:val="18"/>
                <w:szCs w:val="18"/>
              </w:rPr>
              <w:t>topenhed i</w:t>
            </w:r>
          </w:p>
        </w:tc>
      </w:tr>
      <w:tr w:rsidR="00C113F1" w:rsidRPr="002269D9" w14:paraId="3EF207FB" w14:textId="77777777" w:rsidTr="00681C89">
        <w:tc>
          <w:tcPr>
            <w:tcW w:w="2122" w:type="dxa"/>
          </w:tcPr>
          <w:p w14:paraId="01E4116A"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Domæne</w:t>
            </w:r>
          </w:p>
        </w:tc>
        <w:tc>
          <w:tcPr>
            <w:tcW w:w="6088" w:type="dxa"/>
          </w:tcPr>
          <w:p w14:paraId="257CC72E"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org:OrganizationalUnit</w:t>
            </w:r>
          </w:p>
        </w:tc>
      </w:tr>
      <w:tr w:rsidR="00C113F1" w:rsidRPr="002269D9" w14:paraId="1CC2FB88" w14:textId="77777777" w:rsidTr="00681C89">
        <w:tc>
          <w:tcPr>
            <w:tcW w:w="2122" w:type="dxa"/>
          </w:tcPr>
          <w:p w14:paraId="6628F19C"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Udfaldsrum</w:t>
            </w:r>
          </w:p>
        </w:tc>
        <w:tc>
          <w:tcPr>
            <w:tcW w:w="6088" w:type="dxa"/>
          </w:tcPr>
          <w:p w14:paraId="4BC9EE2C" w14:textId="77777777" w:rsidR="00C113F1" w:rsidRPr="003B717D" w:rsidRDefault="00C113F1" w:rsidP="00681C89">
            <w:pPr>
              <w:ind w:left="0" w:firstLine="0"/>
              <w:rPr>
                <w:rFonts w:ascii="Arial" w:hAnsi="Arial" w:cs="Arial"/>
                <w:sz w:val="18"/>
                <w:szCs w:val="18"/>
              </w:rPr>
            </w:pPr>
            <w:r w:rsidRPr="003B717D">
              <w:rPr>
                <w:rFonts w:ascii="Arial" w:hAnsi="Arial" w:cs="Arial"/>
                <w:sz w:val="18"/>
                <w:szCs w:val="18"/>
              </w:rPr>
              <w:t>org:FormalOrganization</w:t>
            </w:r>
          </w:p>
        </w:tc>
      </w:tr>
      <w:tr w:rsidR="00C113F1" w:rsidRPr="002269D9" w14:paraId="0568000D" w14:textId="77777777" w:rsidTr="00681C89">
        <w:tc>
          <w:tcPr>
            <w:tcW w:w="2122" w:type="dxa"/>
          </w:tcPr>
          <w:p w14:paraId="7F38594F" w14:textId="77777777" w:rsidR="00C113F1" w:rsidRPr="00A05776" w:rsidRDefault="00C113F1" w:rsidP="00681C89">
            <w:pPr>
              <w:ind w:left="0" w:firstLine="0"/>
              <w:rPr>
                <w:rFonts w:ascii="Arial" w:hAnsi="Arial" w:cs="Arial"/>
                <w:sz w:val="18"/>
                <w:szCs w:val="18"/>
              </w:rPr>
            </w:pPr>
            <w:r w:rsidRPr="00A05776">
              <w:rPr>
                <w:rFonts w:ascii="Arial" w:hAnsi="Arial" w:cs="Arial"/>
                <w:sz w:val="18"/>
                <w:szCs w:val="18"/>
              </w:rPr>
              <w:t>Multiplicitet</w:t>
            </w:r>
          </w:p>
        </w:tc>
        <w:tc>
          <w:tcPr>
            <w:tcW w:w="6088" w:type="dxa"/>
          </w:tcPr>
          <w:p w14:paraId="2FC721CA" w14:textId="4C6AA697" w:rsidR="00C113F1" w:rsidRPr="003B717D" w:rsidRDefault="00C113F1" w:rsidP="00681C89">
            <w:pPr>
              <w:ind w:left="0" w:firstLine="0"/>
              <w:rPr>
                <w:rFonts w:ascii="Arial" w:hAnsi="Arial" w:cs="Arial"/>
                <w:sz w:val="18"/>
                <w:szCs w:val="18"/>
              </w:rPr>
            </w:pPr>
            <w:r w:rsidRPr="003B717D">
              <w:rPr>
                <w:rFonts w:ascii="Arial" w:hAnsi="Arial" w:cs="Arial"/>
                <w:sz w:val="18"/>
                <w:szCs w:val="18"/>
              </w:rPr>
              <w:t xml:space="preserve">0 </w:t>
            </w:r>
            <w:r>
              <w:rPr>
                <w:rFonts w:ascii="Arial" w:hAnsi="Arial" w:cs="Arial"/>
                <w:sz w:val="18"/>
                <w:szCs w:val="18"/>
              </w:rPr>
              <w:t>–</w:t>
            </w:r>
            <w:r w:rsidRPr="003B717D">
              <w:rPr>
                <w:rFonts w:ascii="Arial" w:hAnsi="Arial" w:cs="Arial"/>
                <w:sz w:val="18"/>
                <w:szCs w:val="18"/>
              </w:rPr>
              <w:t xml:space="preserve"> 1</w:t>
            </w:r>
          </w:p>
        </w:tc>
      </w:tr>
    </w:tbl>
    <w:p w14:paraId="062726BC" w14:textId="491DB1B0" w:rsidR="00C113F1" w:rsidRDefault="00C113F1" w:rsidP="00EF3C53"/>
    <w:p w14:paraId="6C0C4022" w14:textId="77777777" w:rsidR="00E862FD" w:rsidRDefault="00E862FD" w:rsidP="00B23C4B">
      <w:pPr>
        <w:pStyle w:val="Overskrift2"/>
      </w:pPr>
      <w:bookmarkStart w:id="18" w:name="_Toc193101204"/>
      <w:r>
        <w:t>Organisatoriske enheders indbyrdes hierarki</w:t>
      </w:r>
      <w:bookmarkEnd w:id="18"/>
    </w:p>
    <w:p w14:paraId="2D054E84" w14:textId="77777777" w:rsidR="00E862FD" w:rsidRDefault="00981FDD" w:rsidP="00E862FD">
      <w:pPr>
        <w:pStyle w:val="NormalWeb"/>
        <w:jc w:val="center"/>
      </w:pPr>
      <w:r w:rsidRPr="00981FDD">
        <w:rPr>
          <w:noProof/>
        </w:rPr>
        <w:drawing>
          <wp:inline distT="0" distB="0" distL="0" distR="0" wp14:anchorId="57C8BEB4" wp14:editId="4B48D3C2">
            <wp:extent cx="1807875" cy="1073426"/>
            <wp:effectExtent l="0" t="0" r="1905"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3">
                      <a:extLst>
                        <a:ext uri="{28A0092B-C50C-407E-A947-70E740481C1C}">
                          <a14:useLocalDpi xmlns:a14="http://schemas.microsoft.com/office/drawing/2010/main" val="0"/>
                        </a:ext>
                      </a:extLst>
                    </a:blip>
                    <a:srcRect l="11387" t="22400" r="9995" b="13515"/>
                    <a:stretch/>
                  </pic:blipFill>
                  <pic:spPr bwMode="auto">
                    <a:xfrm>
                      <a:off x="0" y="0"/>
                      <a:ext cx="1817496" cy="1079138"/>
                    </a:xfrm>
                    <a:prstGeom prst="rect">
                      <a:avLst/>
                    </a:prstGeom>
                    <a:noFill/>
                    <a:ln>
                      <a:noFill/>
                    </a:ln>
                    <a:extLst>
                      <a:ext uri="{53640926-AAD7-44D8-BBD7-CCE9431645EC}">
                        <a14:shadowObscured xmlns:a14="http://schemas.microsoft.com/office/drawing/2010/main"/>
                      </a:ext>
                    </a:extLst>
                  </pic:spPr>
                </pic:pic>
              </a:graphicData>
            </a:graphic>
          </wp:inline>
        </w:drawing>
      </w:r>
    </w:p>
    <w:p w14:paraId="3FA1E2AA" w14:textId="77777777" w:rsidR="00E862FD" w:rsidRDefault="00E862FD" w:rsidP="00E862FD">
      <w:pPr>
        <w:pStyle w:val="Overskrift4"/>
      </w:pPr>
      <w:r>
        <w:t>enhed af</w:t>
      </w:r>
    </w:p>
    <w:p w14:paraId="40815CE3" w14:textId="4B654947" w:rsidR="00E862FD" w:rsidRPr="00702374" w:rsidRDefault="00F2339F" w:rsidP="0070237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2D1C8B" w:rsidRPr="002D1C8B" w14:paraId="57F50A5F" w14:textId="77777777" w:rsidTr="00741B26">
        <w:tc>
          <w:tcPr>
            <w:tcW w:w="2077" w:type="dxa"/>
          </w:tcPr>
          <w:p w14:paraId="3DD55518"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URI</w:t>
            </w:r>
          </w:p>
        </w:tc>
        <w:tc>
          <w:tcPr>
            <w:tcW w:w="6088" w:type="dxa"/>
          </w:tcPr>
          <w:p w14:paraId="3C2E5163" w14:textId="77777777" w:rsidR="002D1C8B" w:rsidRPr="003B717D" w:rsidRDefault="00280917" w:rsidP="001C1DC0">
            <w:pPr>
              <w:ind w:left="0" w:firstLine="0"/>
              <w:rPr>
                <w:rFonts w:ascii="Arial" w:hAnsi="Arial" w:cs="Arial"/>
                <w:sz w:val="18"/>
                <w:szCs w:val="18"/>
              </w:rPr>
            </w:pPr>
            <w:hyperlink r:id="rId54" w:anchor="unitOf" w:history="1">
              <w:r w:rsidR="002D1C8B" w:rsidRPr="003B717D">
                <w:rPr>
                  <w:rFonts w:ascii="Arial" w:hAnsi="Arial" w:cs="Arial"/>
                  <w:sz w:val="18"/>
                  <w:szCs w:val="18"/>
                </w:rPr>
                <w:t>http://www.w3.org/ns/org#unitOf</w:t>
              </w:r>
            </w:hyperlink>
          </w:p>
        </w:tc>
      </w:tr>
      <w:tr w:rsidR="002D1C8B" w:rsidRPr="002D1C8B" w14:paraId="46ECA9D1" w14:textId="77777777" w:rsidTr="00741B26">
        <w:tc>
          <w:tcPr>
            <w:tcW w:w="2077" w:type="dxa"/>
          </w:tcPr>
          <w:p w14:paraId="6E9BBC52"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Term</w:t>
            </w:r>
          </w:p>
        </w:tc>
        <w:tc>
          <w:tcPr>
            <w:tcW w:w="6088" w:type="dxa"/>
          </w:tcPr>
          <w:p w14:paraId="67947F83"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enhed af</w:t>
            </w:r>
          </w:p>
        </w:tc>
      </w:tr>
      <w:tr w:rsidR="002D1C8B" w:rsidRPr="002D1C8B" w14:paraId="468BE292" w14:textId="77777777" w:rsidTr="00741B26">
        <w:tc>
          <w:tcPr>
            <w:tcW w:w="2077" w:type="dxa"/>
          </w:tcPr>
          <w:p w14:paraId="003B9FFB"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lastRenderedPageBreak/>
              <w:t>Kommentar</w:t>
            </w:r>
          </w:p>
        </w:tc>
        <w:tc>
          <w:tcPr>
            <w:tcW w:w="6088" w:type="dxa"/>
          </w:tcPr>
          <w:p w14:paraId="0A7506A0"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Angiver en organisation, som denne enhed er en del af, f.eks. en afdeling inden for en større formel organisation</w:t>
            </w:r>
          </w:p>
        </w:tc>
      </w:tr>
      <w:tr w:rsidR="002D1C8B" w:rsidRPr="002D1C8B" w14:paraId="0C258270" w14:textId="77777777" w:rsidTr="00741B26">
        <w:tc>
          <w:tcPr>
            <w:tcW w:w="2077" w:type="dxa"/>
          </w:tcPr>
          <w:p w14:paraId="7F7FD6F7"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Anvendelsesnote</w:t>
            </w:r>
          </w:p>
        </w:tc>
        <w:tc>
          <w:tcPr>
            <w:tcW w:w="6088" w:type="dxa"/>
          </w:tcPr>
          <w:p w14:paraId="6666ADC6"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Dette er den inverse egenskab af org:hasUnit.</w:t>
            </w:r>
          </w:p>
        </w:tc>
      </w:tr>
      <w:tr w:rsidR="002D1C8B" w:rsidRPr="002D1C8B" w14:paraId="3F361DF7" w14:textId="77777777" w:rsidTr="00741B26">
        <w:tc>
          <w:tcPr>
            <w:tcW w:w="2077" w:type="dxa"/>
          </w:tcPr>
          <w:p w14:paraId="1609BFAF"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088" w:type="dxa"/>
          </w:tcPr>
          <w:p w14:paraId="0F0B4A82"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org:OrganizationalUnit</w:t>
            </w:r>
          </w:p>
        </w:tc>
      </w:tr>
      <w:tr w:rsidR="002D1C8B" w:rsidRPr="002D1C8B" w14:paraId="4B67A301" w14:textId="77777777" w:rsidTr="00741B26">
        <w:tc>
          <w:tcPr>
            <w:tcW w:w="2077" w:type="dxa"/>
          </w:tcPr>
          <w:p w14:paraId="1A28642D"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088" w:type="dxa"/>
          </w:tcPr>
          <w:p w14:paraId="1A97C4DA"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org:Organization</w:t>
            </w:r>
          </w:p>
        </w:tc>
      </w:tr>
      <w:tr w:rsidR="002D1C8B" w:rsidRPr="002D1C8B" w14:paraId="7C89C529" w14:textId="77777777" w:rsidTr="00741B26">
        <w:tc>
          <w:tcPr>
            <w:tcW w:w="2077" w:type="dxa"/>
          </w:tcPr>
          <w:p w14:paraId="61E545F6"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Underegenskab af</w:t>
            </w:r>
          </w:p>
        </w:tc>
        <w:tc>
          <w:tcPr>
            <w:tcW w:w="6088" w:type="dxa"/>
          </w:tcPr>
          <w:p w14:paraId="33B9DE16"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org:subOrganizationOf</w:t>
            </w:r>
          </w:p>
        </w:tc>
      </w:tr>
      <w:tr w:rsidR="002D1C8B" w:rsidRPr="002D1C8B" w14:paraId="43269C96" w14:textId="77777777" w:rsidTr="00741B26">
        <w:tc>
          <w:tcPr>
            <w:tcW w:w="2077" w:type="dxa"/>
          </w:tcPr>
          <w:p w14:paraId="4C5DA78F"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Modsatrettet egenskab</w:t>
            </w:r>
          </w:p>
        </w:tc>
        <w:tc>
          <w:tcPr>
            <w:tcW w:w="6088" w:type="dxa"/>
          </w:tcPr>
          <w:p w14:paraId="3FF207EB"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org:hasUnit</w:t>
            </w:r>
          </w:p>
        </w:tc>
      </w:tr>
    </w:tbl>
    <w:p w14:paraId="3B51F4A5" w14:textId="77777777" w:rsidR="00702374" w:rsidRDefault="00702374" w:rsidP="00702374">
      <w:pPr>
        <w:rPr>
          <w:rStyle w:val="Fremhv"/>
        </w:rPr>
      </w:pPr>
    </w:p>
    <w:p w14:paraId="522322BA" w14:textId="4FCD0157" w:rsidR="00E862FD" w:rsidRPr="00702374" w:rsidRDefault="00854658" w:rsidP="00702374">
      <w:pPr>
        <w:pStyle w:val="Overskrift5"/>
      </w:pPr>
      <w:r w:rsidRPr="00376D46">
        <w:t>Profilens restriktioner og beskrivelser</w:t>
      </w:r>
    </w:p>
    <w:tbl>
      <w:tblPr>
        <w:tblStyle w:val="Tabel-Gitter"/>
        <w:tblW w:w="0" w:type="auto"/>
        <w:tblInd w:w="-5" w:type="dxa"/>
        <w:tblLook w:val="04A0" w:firstRow="1" w:lastRow="0" w:firstColumn="1" w:lastColumn="0" w:noHBand="0" w:noVBand="1"/>
      </w:tblPr>
      <w:tblGrid>
        <w:gridCol w:w="1843"/>
        <w:gridCol w:w="6327"/>
        <w:gridCol w:w="45"/>
      </w:tblGrid>
      <w:tr w:rsidR="00E4675B" w:rsidRPr="004E0787" w14:paraId="2F858988" w14:textId="77777777" w:rsidTr="00E4675B">
        <w:trPr>
          <w:gridAfter w:val="1"/>
          <w:wAfter w:w="45" w:type="dxa"/>
        </w:trPr>
        <w:tc>
          <w:tcPr>
            <w:tcW w:w="1843" w:type="dxa"/>
          </w:tcPr>
          <w:p w14:paraId="28F809AC" w14:textId="77777777" w:rsidR="00E4675B" w:rsidRPr="0011183F" w:rsidRDefault="00E4675B" w:rsidP="006C127B">
            <w:pPr>
              <w:pStyle w:val="smt"/>
              <w:ind w:left="0" w:firstLine="0"/>
            </w:pPr>
            <w:r w:rsidRPr="0011183F">
              <w:t>Foretrukken term</w:t>
            </w:r>
          </w:p>
        </w:tc>
        <w:tc>
          <w:tcPr>
            <w:tcW w:w="6327" w:type="dxa"/>
          </w:tcPr>
          <w:p w14:paraId="4E97C5A1" w14:textId="77777777" w:rsidR="00E4675B" w:rsidRPr="004E0787" w:rsidRDefault="00E4675B" w:rsidP="006C127B">
            <w:pPr>
              <w:ind w:left="0" w:firstLine="0"/>
            </w:pPr>
            <w:r w:rsidRPr="003B717D">
              <w:rPr>
                <w:rFonts w:ascii="Arial" w:hAnsi="Arial" w:cs="Arial"/>
                <w:sz w:val="18"/>
                <w:szCs w:val="18"/>
              </w:rPr>
              <w:t>enhed af</w:t>
            </w:r>
          </w:p>
        </w:tc>
      </w:tr>
      <w:tr w:rsidR="00E4675B" w:rsidRPr="004E0787" w14:paraId="0FB70F61" w14:textId="77777777" w:rsidTr="006C127B">
        <w:trPr>
          <w:gridAfter w:val="1"/>
          <w:wAfter w:w="45" w:type="dxa"/>
        </w:trPr>
        <w:tc>
          <w:tcPr>
            <w:tcW w:w="1843" w:type="dxa"/>
          </w:tcPr>
          <w:p w14:paraId="30F9EA4B" w14:textId="77777777" w:rsidR="00E4675B" w:rsidRPr="0011183F" w:rsidRDefault="00E4675B" w:rsidP="006C127B">
            <w:pPr>
              <w:pStyle w:val="smt"/>
              <w:ind w:left="0" w:firstLine="0"/>
            </w:pPr>
            <w:r w:rsidRPr="0011183F">
              <w:t>Definition</w:t>
            </w:r>
          </w:p>
        </w:tc>
        <w:tc>
          <w:tcPr>
            <w:tcW w:w="6327" w:type="dxa"/>
          </w:tcPr>
          <w:p w14:paraId="7E9E0873" w14:textId="24421DE4" w:rsidR="00E4675B" w:rsidRPr="004E0787" w:rsidRDefault="00E4675B" w:rsidP="00BB4FA9">
            <w:pPr>
              <w:ind w:left="0" w:firstLine="0"/>
            </w:pPr>
            <w:r w:rsidRPr="003B717D">
              <w:rPr>
                <w:rFonts w:ascii="Arial" w:hAnsi="Arial" w:cs="Arial"/>
                <w:sz w:val="18"/>
                <w:szCs w:val="18"/>
              </w:rPr>
              <w:t>Angiver en organisation</w:t>
            </w:r>
            <w:r w:rsidR="00BB4FA9">
              <w:rPr>
                <w:rFonts w:ascii="Arial" w:hAnsi="Arial" w:cs="Arial"/>
                <w:sz w:val="18"/>
                <w:szCs w:val="18"/>
              </w:rPr>
              <w:t>atorisk enhed</w:t>
            </w:r>
            <w:r w:rsidRPr="003B717D">
              <w:rPr>
                <w:rFonts w:ascii="Arial" w:hAnsi="Arial" w:cs="Arial"/>
                <w:sz w:val="18"/>
                <w:szCs w:val="18"/>
              </w:rPr>
              <w:t>, som denne e</w:t>
            </w:r>
            <w:r w:rsidR="00BB4FA9">
              <w:rPr>
                <w:rFonts w:ascii="Arial" w:hAnsi="Arial" w:cs="Arial"/>
                <w:sz w:val="18"/>
                <w:szCs w:val="18"/>
              </w:rPr>
              <w:t>nhed er en del af</w:t>
            </w:r>
          </w:p>
        </w:tc>
      </w:tr>
      <w:tr w:rsidR="002D1C8B" w:rsidRPr="002D1C8B" w14:paraId="22D8D8B1" w14:textId="77777777" w:rsidTr="00E4675B">
        <w:tc>
          <w:tcPr>
            <w:tcW w:w="1843" w:type="dxa"/>
          </w:tcPr>
          <w:p w14:paraId="2EA18CE3"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gridSpan w:val="2"/>
          </w:tcPr>
          <w:p w14:paraId="23E0D91B" w14:textId="4072F2B8" w:rsidR="00A301EC" w:rsidRPr="003B717D" w:rsidRDefault="00A301EC" w:rsidP="001C1DC0">
            <w:pPr>
              <w:ind w:left="0" w:firstLine="0"/>
              <w:rPr>
                <w:rFonts w:ascii="Arial" w:hAnsi="Arial" w:cs="Arial"/>
                <w:sz w:val="18"/>
                <w:szCs w:val="18"/>
              </w:rPr>
            </w:pPr>
            <w:r w:rsidRPr="003B717D">
              <w:rPr>
                <w:rFonts w:ascii="Arial" w:hAnsi="Arial" w:cs="Arial"/>
                <w:sz w:val="18"/>
                <w:szCs w:val="18"/>
              </w:rPr>
              <w:t>en organisationsenhed kan være underlagt en anden organisationsenhed</w:t>
            </w:r>
          </w:p>
          <w:p w14:paraId="43FB82E1"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en organisationsenhed kan indeholde 0 en eller flere enheder.</w:t>
            </w:r>
          </w:p>
        </w:tc>
      </w:tr>
      <w:tr w:rsidR="00BB4FA9" w:rsidRPr="002D1C8B" w14:paraId="6389E5AD" w14:textId="77777777" w:rsidTr="00E4675B">
        <w:tc>
          <w:tcPr>
            <w:tcW w:w="1843" w:type="dxa"/>
          </w:tcPr>
          <w:p w14:paraId="0FC9072E" w14:textId="3F7ADC3E" w:rsidR="00BB4FA9" w:rsidRPr="00A05776" w:rsidRDefault="00BB4FA9" w:rsidP="00BB4FA9">
            <w:pPr>
              <w:ind w:left="0" w:firstLine="0"/>
              <w:rPr>
                <w:rFonts w:ascii="Arial" w:hAnsi="Arial" w:cs="Arial"/>
                <w:sz w:val="18"/>
                <w:szCs w:val="18"/>
              </w:rPr>
            </w:pPr>
            <w:r>
              <w:rPr>
                <w:rFonts w:ascii="Arial" w:hAnsi="Arial" w:cs="Arial"/>
                <w:sz w:val="18"/>
                <w:szCs w:val="18"/>
              </w:rPr>
              <w:t>Eksempel</w:t>
            </w:r>
          </w:p>
        </w:tc>
        <w:tc>
          <w:tcPr>
            <w:tcW w:w="6372" w:type="dxa"/>
            <w:gridSpan w:val="2"/>
          </w:tcPr>
          <w:p w14:paraId="71C89343" w14:textId="02865DF3" w:rsidR="00BB4FA9" w:rsidRDefault="00BB4FA9" w:rsidP="00BB4FA9">
            <w:pPr>
              <w:ind w:left="0" w:firstLine="0"/>
              <w:rPr>
                <w:rFonts w:ascii="Arial" w:hAnsi="Arial" w:cs="Arial"/>
                <w:sz w:val="18"/>
                <w:szCs w:val="18"/>
              </w:rPr>
            </w:pPr>
            <w:r w:rsidRPr="003B717D">
              <w:rPr>
                <w:rFonts w:ascii="Arial" w:hAnsi="Arial" w:cs="Arial"/>
                <w:sz w:val="18"/>
                <w:szCs w:val="18"/>
              </w:rPr>
              <w:t>en afdeling i</w:t>
            </w:r>
            <w:r w:rsidR="00582C5B">
              <w:rPr>
                <w:rFonts w:ascii="Arial" w:hAnsi="Arial" w:cs="Arial"/>
                <w:sz w:val="18"/>
                <w:szCs w:val="18"/>
              </w:rPr>
              <w:t xml:space="preserve"> </w:t>
            </w:r>
            <w:r w:rsidRPr="003B717D">
              <w:rPr>
                <w:rFonts w:ascii="Arial" w:hAnsi="Arial" w:cs="Arial"/>
                <w:sz w:val="18"/>
                <w:szCs w:val="18"/>
              </w:rPr>
              <w:t xml:space="preserve">en større </w:t>
            </w:r>
            <w:r>
              <w:rPr>
                <w:rFonts w:ascii="Arial" w:hAnsi="Arial" w:cs="Arial"/>
                <w:sz w:val="18"/>
                <w:szCs w:val="18"/>
              </w:rPr>
              <w:t>division</w:t>
            </w:r>
          </w:p>
          <w:p w14:paraId="2E252F07" w14:textId="7BFBB1AD" w:rsidR="00BB4FA9" w:rsidRPr="003B717D" w:rsidRDefault="00BB4FA9" w:rsidP="00582C5B">
            <w:pPr>
              <w:ind w:left="0" w:firstLine="0"/>
              <w:rPr>
                <w:rFonts w:ascii="Arial" w:hAnsi="Arial" w:cs="Arial"/>
                <w:sz w:val="18"/>
                <w:szCs w:val="18"/>
              </w:rPr>
            </w:pPr>
            <w:r>
              <w:rPr>
                <w:rFonts w:ascii="Arial" w:hAnsi="Arial" w:cs="Arial"/>
                <w:sz w:val="18"/>
                <w:szCs w:val="18"/>
              </w:rPr>
              <w:t>et team i</w:t>
            </w:r>
            <w:r w:rsidR="00582C5B">
              <w:rPr>
                <w:rFonts w:ascii="Arial" w:hAnsi="Arial" w:cs="Arial"/>
                <w:sz w:val="18"/>
                <w:szCs w:val="18"/>
              </w:rPr>
              <w:t xml:space="preserve"> </w:t>
            </w:r>
            <w:r>
              <w:rPr>
                <w:rFonts w:ascii="Arial" w:hAnsi="Arial" w:cs="Arial"/>
                <w:sz w:val="18"/>
                <w:szCs w:val="18"/>
              </w:rPr>
              <w:t>en afdeling</w:t>
            </w:r>
          </w:p>
        </w:tc>
      </w:tr>
      <w:tr w:rsidR="002D1C8B" w:rsidRPr="002D1C8B" w14:paraId="5F9BA8F9" w14:textId="77777777" w:rsidTr="00E4675B">
        <w:tc>
          <w:tcPr>
            <w:tcW w:w="1843" w:type="dxa"/>
          </w:tcPr>
          <w:p w14:paraId="73FDC7CD"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gridSpan w:val="2"/>
          </w:tcPr>
          <w:p w14:paraId="69E70AF1"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Anvendes fra ’Organisatorisk enhed’ til at angive en enhed (i samme organisation) som den anvende enhed er organisatorisk underlagt.</w:t>
            </w:r>
          </w:p>
        </w:tc>
      </w:tr>
      <w:tr w:rsidR="002D1C8B" w:rsidRPr="002D1C8B" w14:paraId="0F7A84CF" w14:textId="77777777" w:rsidTr="00E4675B">
        <w:tc>
          <w:tcPr>
            <w:tcW w:w="1843" w:type="dxa"/>
          </w:tcPr>
          <w:p w14:paraId="71AE4819"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372" w:type="dxa"/>
            <w:gridSpan w:val="2"/>
          </w:tcPr>
          <w:p w14:paraId="4610D9A6"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org:OrganizationalUnit</w:t>
            </w:r>
          </w:p>
        </w:tc>
      </w:tr>
      <w:tr w:rsidR="002D1C8B" w:rsidRPr="002D1C8B" w14:paraId="53C2B357" w14:textId="77777777" w:rsidTr="00E4675B">
        <w:tc>
          <w:tcPr>
            <w:tcW w:w="1843" w:type="dxa"/>
          </w:tcPr>
          <w:p w14:paraId="6A45A1F5"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gridSpan w:val="2"/>
          </w:tcPr>
          <w:p w14:paraId="0C632D04" w14:textId="5D6186DD" w:rsidR="002D1C8B" w:rsidRPr="003B717D" w:rsidRDefault="002D1C8B" w:rsidP="001C1DC0">
            <w:pPr>
              <w:ind w:left="0" w:firstLine="0"/>
              <w:rPr>
                <w:rFonts w:ascii="Arial" w:hAnsi="Arial" w:cs="Arial"/>
                <w:sz w:val="18"/>
                <w:szCs w:val="18"/>
              </w:rPr>
            </w:pPr>
            <w:r w:rsidRPr="003B717D">
              <w:rPr>
                <w:rFonts w:ascii="Arial" w:hAnsi="Arial" w:cs="Arial"/>
                <w:sz w:val="18"/>
                <w:szCs w:val="18"/>
              </w:rPr>
              <w:t>org:Organization</w:t>
            </w:r>
            <w:r w:rsidR="00BB4FA9">
              <w:rPr>
                <w:rFonts w:ascii="Arial" w:hAnsi="Arial" w:cs="Arial"/>
                <w:sz w:val="18"/>
                <w:szCs w:val="18"/>
              </w:rPr>
              <w:t>alUnit</w:t>
            </w:r>
          </w:p>
        </w:tc>
      </w:tr>
      <w:tr w:rsidR="002D1C8B" w:rsidRPr="002D1C8B" w14:paraId="44227D8B" w14:textId="77777777" w:rsidTr="00E4675B">
        <w:tc>
          <w:tcPr>
            <w:tcW w:w="1843" w:type="dxa"/>
          </w:tcPr>
          <w:p w14:paraId="6F66F5FB"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gridSpan w:val="2"/>
          </w:tcPr>
          <w:p w14:paraId="5BF7952B"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1 - 1</w:t>
            </w:r>
          </w:p>
        </w:tc>
      </w:tr>
    </w:tbl>
    <w:p w14:paraId="7A371F0D" w14:textId="47408BD8" w:rsidR="00526268" w:rsidRDefault="00526268" w:rsidP="00526268"/>
    <w:p w14:paraId="4F6193C6" w14:textId="79B8FBD2" w:rsidR="004F5040" w:rsidRDefault="004F5040" w:rsidP="00D515C9">
      <w:pPr>
        <w:pStyle w:val="Overskrift2"/>
      </w:pPr>
      <w:bookmarkStart w:id="19" w:name="_Toc193101205"/>
      <w:r w:rsidRPr="005C4BF0">
        <w:t>Eksempel</w:t>
      </w:r>
      <w:r w:rsidR="00D515C9">
        <w:t xml:space="preserve"> på organisation og enheders relationer</w:t>
      </w:r>
      <w:bookmarkEnd w:id="19"/>
    </w:p>
    <w:p w14:paraId="1241B2F7" w14:textId="2299AD2E" w:rsidR="004F5040" w:rsidRDefault="00436A02" w:rsidP="00526268">
      <w:r>
        <w:object w:dxaOrig="9962" w:dyaOrig="3841" w14:anchorId="6D5FA57F">
          <v:shape id="_x0000_i1026" type="#_x0000_t75" style="width:410.7pt;height:158.4pt" o:ole="">
            <v:imagedata r:id="rId55" o:title=""/>
          </v:shape>
          <o:OLEObject Type="Embed" ProgID="Visio.Drawing.15" ShapeID="_x0000_i1026" DrawAspect="Content" ObjectID="_1803714007" r:id="rId56"/>
        </w:object>
      </w:r>
    </w:p>
    <w:p w14:paraId="7C958663" w14:textId="51208577" w:rsidR="00436A02" w:rsidRDefault="00436A02" w:rsidP="00526268"/>
    <w:p w14:paraId="67ACFE7E" w14:textId="1A8C73EF" w:rsidR="00436A02" w:rsidRDefault="00436A02" w:rsidP="00436A02">
      <w:pPr>
        <w:pStyle w:val="Overskrift5"/>
      </w:pPr>
      <w:r>
        <w:t>JSON-LD-kode (uden context)</w:t>
      </w:r>
    </w:p>
    <w:p w14:paraId="2D1927BE" w14:textId="77777777" w:rsidR="00436A02" w:rsidRPr="00436A02" w:rsidRDefault="00436A02" w:rsidP="00436A02">
      <w:pPr>
        <w:pStyle w:val="Kode"/>
        <w:rPr>
          <w:rFonts w:cs="Courier New"/>
          <w:szCs w:val="18"/>
          <w:lang w:val="en-US"/>
        </w:rPr>
      </w:pPr>
      <w:r w:rsidRPr="00436A02">
        <w:rPr>
          <w:rFonts w:cs="Courier New"/>
          <w:szCs w:val="18"/>
          <w:lang w:val="en-US"/>
        </w:rPr>
        <w:t>{</w:t>
      </w:r>
    </w:p>
    <w:p w14:paraId="39165FBF" w14:textId="77777777" w:rsidR="00436A02" w:rsidRPr="00436A02" w:rsidRDefault="00436A02" w:rsidP="00436A02">
      <w:pPr>
        <w:pStyle w:val="Kode"/>
        <w:rPr>
          <w:rFonts w:cs="Courier New"/>
          <w:szCs w:val="18"/>
          <w:lang w:val="en-US" w:eastAsia="en-US"/>
        </w:rPr>
      </w:pPr>
      <w:r w:rsidRPr="00436A02">
        <w:rPr>
          <w:rFonts w:cs="Courier New"/>
          <w:szCs w:val="18"/>
          <w:lang w:val="en-US" w:eastAsia="en-US"/>
        </w:rPr>
        <w:t xml:space="preserve">  {</w:t>
      </w:r>
    </w:p>
    <w:p w14:paraId="2A63E3F3" w14:textId="77777777" w:rsidR="00436A02" w:rsidRPr="00436A02" w:rsidRDefault="00436A02" w:rsidP="00436A02">
      <w:pPr>
        <w:pStyle w:val="Kode"/>
        <w:rPr>
          <w:rFonts w:cs="Courier New"/>
          <w:szCs w:val="18"/>
          <w:lang w:val="en-US" w:eastAsia="en-US"/>
        </w:rPr>
      </w:pPr>
      <w:r w:rsidRPr="00436A02">
        <w:rPr>
          <w:rFonts w:cs="Courier New"/>
          <w:szCs w:val="18"/>
          <w:lang w:val="en-US" w:eastAsia="en-US"/>
        </w:rPr>
        <w:t xml:space="preserve">    "@id</w:t>
      </w:r>
      <w:proofErr w:type="gramStart"/>
      <w:r w:rsidRPr="00436A02">
        <w:rPr>
          <w:rFonts w:cs="Courier New"/>
          <w:szCs w:val="18"/>
          <w:lang w:val="en-US" w:eastAsia="en-US"/>
        </w:rPr>
        <w:t>" :</w:t>
      </w:r>
      <w:proofErr w:type="gramEnd"/>
      <w:r w:rsidRPr="00436A02">
        <w:rPr>
          <w:rFonts w:cs="Courier New"/>
          <w:szCs w:val="18"/>
          <w:lang w:val="en-US" w:eastAsia="en-US"/>
        </w:rPr>
        <w:t xml:space="preserve"> "xorg:unit-864",</w:t>
      </w:r>
    </w:p>
    <w:p w14:paraId="552CB8A5" w14:textId="77777777" w:rsidR="00436A02" w:rsidRPr="00436A02" w:rsidRDefault="00436A02" w:rsidP="00436A02">
      <w:pPr>
        <w:pStyle w:val="Kode"/>
        <w:rPr>
          <w:rFonts w:cs="Courier New"/>
          <w:szCs w:val="18"/>
          <w:lang w:val="en-US" w:eastAsia="en-US"/>
        </w:rPr>
      </w:pPr>
      <w:r w:rsidRPr="00436A02">
        <w:rPr>
          <w:rFonts w:cs="Courier New"/>
          <w:szCs w:val="18"/>
          <w:lang w:val="en-US" w:eastAsia="en-US"/>
        </w:rPr>
        <w:t xml:space="preserve">    "@type</w:t>
      </w:r>
      <w:proofErr w:type="gramStart"/>
      <w:r w:rsidRPr="00436A02">
        <w:rPr>
          <w:rFonts w:cs="Courier New"/>
          <w:szCs w:val="18"/>
          <w:lang w:val="en-US" w:eastAsia="en-US"/>
        </w:rPr>
        <w:t>" :</w:t>
      </w:r>
      <w:proofErr w:type="gramEnd"/>
      <w:r w:rsidRPr="00436A02">
        <w:rPr>
          <w:rFonts w:cs="Courier New"/>
          <w:szCs w:val="18"/>
          <w:lang w:val="en-US" w:eastAsia="en-US"/>
        </w:rPr>
        <w:t xml:space="preserve"> "org:OrganizationalUnit",</w:t>
      </w:r>
    </w:p>
    <w:p w14:paraId="2FB463D7" w14:textId="77777777" w:rsidR="00436A02" w:rsidRPr="00091305" w:rsidRDefault="00436A02" w:rsidP="00436A02">
      <w:pPr>
        <w:pStyle w:val="Kode"/>
        <w:rPr>
          <w:rFonts w:cs="Courier New"/>
          <w:szCs w:val="18"/>
          <w:lang w:eastAsia="en-US"/>
        </w:rPr>
      </w:pPr>
      <w:r w:rsidRPr="00436A02">
        <w:rPr>
          <w:rFonts w:cs="Courier New"/>
          <w:szCs w:val="18"/>
          <w:lang w:val="en-US" w:eastAsia="en-US"/>
        </w:rPr>
        <w:t xml:space="preserve">    </w:t>
      </w:r>
      <w:r w:rsidRPr="00091305">
        <w:rPr>
          <w:rFonts w:cs="Courier New"/>
          <w:szCs w:val="18"/>
          <w:lang w:eastAsia="en-US"/>
        </w:rPr>
        <w:t>"label</w:t>
      </w:r>
      <w:proofErr w:type="gramStart"/>
      <w:r w:rsidRPr="00091305">
        <w:rPr>
          <w:rFonts w:cs="Courier New"/>
          <w:szCs w:val="18"/>
          <w:lang w:eastAsia="en-US"/>
        </w:rPr>
        <w:t>" :</w:t>
      </w:r>
      <w:proofErr w:type="gramEnd"/>
      <w:r w:rsidRPr="00091305">
        <w:rPr>
          <w:rFonts w:cs="Courier New"/>
          <w:szCs w:val="18"/>
          <w:lang w:eastAsia="en-US"/>
        </w:rPr>
        <w:t xml:space="preserve"> "unit-864",</w:t>
      </w:r>
    </w:p>
    <w:p w14:paraId="3666F70A" w14:textId="77777777" w:rsidR="00436A02" w:rsidRPr="00091305" w:rsidRDefault="00436A02" w:rsidP="00436A02">
      <w:pPr>
        <w:pStyle w:val="Kode"/>
        <w:rPr>
          <w:rFonts w:cs="Courier New"/>
          <w:szCs w:val="18"/>
          <w:lang w:eastAsia="en-US"/>
        </w:rPr>
      </w:pPr>
      <w:r w:rsidRPr="00091305">
        <w:rPr>
          <w:rFonts w:cs="Courier New"/>
          <w:szCs w:val="18"/>
          <w:lang w:eastAsia="en-US"/>
        </w:rPr>
        <w:t xml:space="preserve">    "prefLabel</w:t>
      </w:r>
      <w:proofErr w:type="gramStart"/>
      <w:r w:rsidRPr="00091305">
        <w:rPr>
          <w:rFonts w:cs="Courier New"/>
          <w:szCs w:val="18"/>
          <w:lang w:eastAsia="en-US"/>
        </w:rPr>
        <w:t>" :</w:t>
      </w:r>
      <w:proofErr w:type="gramEnd"/>
      <w:r w:rsidRPr="00091305">
        <w:rPr>
          <w:rFonts w:cs="Courier New"/>
          <w:szCs w:val="18"/>
          <w:lang w:eastAsia="en-US"/>
        </w:rPr>
        <w:t xml:space="preserve"> {</w:t>
      </w:r>
    </w:p>
    <w:p w14:paraId="271FFC7F" w14:textId="77777777" w:rsidR="00436A02" w:rsidRPr="00091305" w:rsidRDefault="00436A02" w:rsidP="00436A02">
      <w:pPr>
        <w:pStyle w:val="Kode"/>
        <w:rPr>
          <w:rFonts w:cs="Courier New"/>
          <w:szCs w:val="18"/>
          <w:lang w:eastAsia="en-US"/>
        </w:rPr>
      </w:pPr>
      <w:r w:rsidRPr="00091305">
        <w:rPr>
          <w:rFonts w:cs="Courier New"/>
          <w:szCs w:val="18"/>
          <w:lang w:eastAsia="en-US"/>
        </w:rPr>
        <w:t xml:space="preserve">      "@language</w:t>
      </w:r>
      <w:proofErr w:type="gramStart"/>
      <w:r w:rsidRPr="00091305">
        <w:rPr>
          <w:rFonts w:cs="Courier New"/>
          <w:szCs w:val="18"/>
          <w:lang w:eastAsia="en-US"/>
        </w:rPr>
        <w:t>" :</w:t>
      </w:r>
      <w:proofErr w:type="gramEnd"/>
      <w:r w:rsidRPr="00091305">
        <w:rPr>
          <w:rFonts w:cs="Courier New"/>
          <w:szCs w:val="18"/>
          <w:lang w:eastAsia="en-US"/>
        </w:rPr>
        <w:t xml:space="preserve"> "da",</w:t>
      </w:r>
    </w:p>
    <w:p w14:paraId="11266104" w14:textId="77777777" w:rsidR="00436A02" w:rsidRPr="00091305" w:rsidRDefault="00436A02" w:rsidP="00436A02">
      <w:pPr>
        <w:pStyle w:val="Kode"/>
        <w:rPr>
          <w:rFonts w:cs="Courier New"/>
          <w:szCs w:val="18"/>
          <w:lang w:eastAsia="en-US"/>
        </w:rPr>
      </w:pPr>
      <w:r w:rsidRPr="00091305">
        <w:rPr>
          <w:rFonts w:cs="Courier New"/>
          <w:szCs w:val="18"/>
          <w:lang w:eastAsia="en-US"/>
        </w:rPr>
        <w:t xml:space="preserve">      "@value</w:t>
      </w:r>
      <w:proofErr w:type="gramStart"/>
      <w:r w:rsidRPr="00091305">
        <w:rPr>
          <w:rFonts w:cs="Courier New"/>
          <w:szCs w:val="18"/>
          <w:lang w:eastAsia="en-US"/>
        </w:rPr>
        <w:t>" :</w:t>
      </w:r>
      <w:proofErr w:type="gramEnd"/>
      <w:r w:rsidRPr="00091305">
        <w:rPr>
          <w:rFonts w:cs="Courier New"/>
          <w:szCs w:val="18"/>
          <w:lang w:eastAsia="en-US"/>
        </w:rPr>
        <w:t xml:space="preserve"> "Borgerservice"</w:t>
      </w:r>
    </w:p>
    <w:p w14:paraId="086497DF" w14:textId="77777777" w:rsidR="00436A02" w:rsidRPr="00091305" w:rsidRDefault="00436A02" w:rsidP="00436A02">
      <w:pPr>
        <w:pStyle w:val="Kode"/>
        <w:rPr>
          <w:rFonts w:cs="Courier New"/>
          <w:szCs w:val="18"/>
          <w:lang w:eastAsia="en-US"/>
        </w:rPr>
      </w:pPr>
      <w:r w:rsidRPr="00091305">
        <w:rPr>
          <w:rFonts w:cs="Courier New"/>
          <w:szCs w:val="18"/>
          <w:lang w:eastAsia="en-US"/>
        </w:rPr>
        <w:t xml:space="preserve">    },</w:t>
      </w:r>
    </w:p>
    <w:p w14:paraId="1622E915" w14:textId="77777777" w:rsidR="00436A02" w:rsidRPr="00091305" w:rsidRDefault="00436A02" w:rsidP="00436A02">
      <w:pPr>
        <w:pStyle w:val="Kode"/>
        <w:rPr>
          <w:rFonts w:cs="Courier New"/>
          <w:szCs w:val="18"/>
          <w:lang w:eastAsia="en-US"/>
        </w:rPr>
      </w:pPr>
      <w:r w:rsidRPr="00091305">
        <w:rPr>
          <w:rFonts w:cs="Courier New"/>
          <w:szCs w:val="18"/>
          <w:lang w:eastAsia="en-US"/>
        </w:rPr>
        <w:lastRenderedPageBreak/>
        <w:t xml:space="preserve">    "unitOf</w:t>
      </w:r>
      <w:proofErr w:type="gramStart"/>
      <w:r w:rsidRPr="00091305">
        <w:rPr>
          <w:rFonts w:cs="Courier New"/>
          <w:szCs w:val="18"/>
          <w:lang w:eastAsia="en-US"/>
        </w:rPr>
        <w:t>" :</w:t>
      </w:r>
      <w:proofErr w:type="gramEnd"/>
      <w:r w:rsidRPr="00091305">
        <w:rPr>
          <w:rFonts w:cs="Courier New"/>
          <w:szCs w:val="18"/>
          <w:lang w:eastAsia="en-US"/>
        </w:rPr>
        <w:t xml:space="preserve"> "xorg:org-844",</w:t>
      </w:r>
    </w:p>
    <w:p w14:paraId="54547E67" w14:textId="77777777" w:rsidR="00436A02" w:rsidRPr="00436A02" w:rsidRDefault="00436A02" w:rsidP="00436A02">
      <w:pPr>
        <w:pStyle w:val="Kode"/>
        <w:rPr>
          <w:rFonts w:cs="Courier New"/>
          <w:szCs w:val="18"/>
          <w:lang w:val="en-US" w:eastAsia="en-US"/>
        </w:rPr>
      </w:pPr>
      <w:r w:rsidRPr="00091305">
        <w:rPr>
          <w:rFonts w:cs="Courier New"/>
          <w:szCs w:val="18"/>
          <w:lang w:eastAsia="en-US"/>
        </w:rPr>
        <w:t xml:space="preserve">  </w:t>
      </w:r>
      <w:r w:rsidRPr="00436A02">
        <w:rPr>
          <w:rFonts w:cs="Courier New"/>
          <w:szCs w:val="18"/>
          <w:lang w:val="en-US" w:eastAsia="en-US"/>
        </w:rPr>
        <w:t>}</w:t>
      </w:r>
    </w:p>
    <w:p w14:paraId="488222F7" w14:textId="77777777" w:rsidR="00436A02" w:rsidRPr="00436A02" w:rsidRDefault="00436A02" w:rsidP="00436A02">
      <w:pPr>
        <w:pStyle w:val="Kode"/>
        <w:rPr>
          <w:lang w:val="en-US"/>
        </w:rPr>
      </w:pPr>
      <w:r w:rsidRPr="00436A02">
        <w:rPr>
          <w:rFonts w:cs="Courier New"/>
          <w:szCs w:val="18"/>
          <w:lang w:val="en-US" w:eastAsia="en-US"/>
        </w:rPr>
        <w:t xml:space="preserve">  </w:t>
      </w:r>
      <w:r w:rsidRPr="00436A02">
        <w:rPr>
          <w:lang w:val="en-US"/>
        </w:rPr>
        <w:t>{</w:t>
      </w:r>
    </w:p>
    <w:p w14:paraId="438426A3" w14:textId="77777777" w:rsidR="00436A02" w:rsidRPr="00436A02" w:rsidRDefault="00436A02" w:rsidP="00436A02">
      <w:pPr>
        <w:pStyle w:val="Kode"/>
        <w:rPr>
          <w:lang w:val="en-US"/>
        </w:rPr>
      </w:pPr>
      <w:r w:rsidRPr="00436A02">
        <w:rPr>
          <w:rFonts w:cs="Courier New"/>
          <w:szCs w:val="18"/>
          <w:lang w:val="en-US" w:eastAsia="en-US"/>
        </w:rPr>
        <w:t xml:space="preserve">  </w:t>
      </w:r>
      <w:r w:rsidRPr="00436A02">
        <w:rPr>
          <w:lang w:val="en-US"/>
        </w:rPr>
        <w:t xml:space="preserve">  "@id</w:t>
      </w:r>
      <w:proofErr w:type="gramStart"/>
      <w:r w:rsidRPr="00436A02">
        <w:rPr>
          <w:lang w:val="en-US"/>
        </w:rPr>
        <w:t>" :</w:t>
      </w:r>
      <w:proofErr w:type="gramEnd"/>
      <w:r w:rsidRPr="00436A02">
        <w:rPr>
          <w:lang w:val="en-US"/>
        </w:rPr>
        <w:t xml:space="preserve"> "xorg:unit-570",</w:t>
      </w:r>
    </w:p>
    <w:p w14:paraId="3FCB0AF0" w14:textId="77777777" w:rsidR="00436A02" w:rsidRPr="00436A02" w:rsidRDefault="00436A02" w:rsidP="00436A02">
      <w:pPr>
        <w:pStyle w:val="Kode"/>
        <w:rPr>
          <w:lang w:val="en-US"/>
        </w:rPr>
      </w:pPr>
      <w:r w:rsidRPr="00436A02">
        <w:rPr>
          <w:rFonts w:cs="Courier New"/>
          <w:szCs w:val="18"/>
          <w:lang w:val="en-US" w:eastAsia="en-US"/>
        </w:rPr>
        <w:t xml:space="preserve">  </w:t>
      </w:r>
      <w:r w:rsidRPr="00436A02">
        <w:rPr>
          <w:lang w:val="en-US"/>
        </w:rPr>
        <w:t xml:space="preserve">  "@type</w:t>
      </w:r>
      <w:proofErr w:type="gramStart"/>
      <w:r w:rsidRPr="00436A02">
        <w:rPr>
          <w:lang w:val="en-US"/>
        </w:rPr>
        <w:t>" :</w:t>
      </w:r>
      <w:proofErr w:type="gramEnd"/>
      <w:r w:rsidRPr="00436A02">
        <w:rPr>
          <w:lang w:val="en-US"/>
        </w:rPr>
        <w:t xml:space="preserve"> "org:OrganizationalUnit",</w:t>
      </w:r>
    </w:p>
    <w:p w14:paraId="6B6F7D37" w14:textId="77777777" w:rsidR="00436A02" w:rsidRPr="00091305" w:rsidRDefault="00436A02" w:rsidP="00436A02">
      <w:pPr>
        <w:pStyle w:val="Kode"/>
      </w:pPr>
      <w:r w:rsidRPr="00436A02">
        <w:rPr>
          <w:rFonts w:cs="Courier New"/>
          <w:szCs w:val="18"/>
          <w:lang w:val="en-US" w:eastAsia="en-US"/>
        </w:rPr>
        <w:t xml:space="preserve">  </w:t>
      </w:r>
      <w:r w:rsidRPr="00436A02">
        <w:rPr>
          <w:lang w:val="en-US"/>
        </w:rPr>
        <w:t xml:space="preserve">  </w:t>
      </w:r>
      <w:r w:rsidRPr="00091305">
        <w:t>"label</w:t>
      </w:r>
      <w:proofErr w:type="gramStart"/>
      <w:r w:rsidRPr="00091305">
        <w:t>" :</w:t>
      </w:r>
      <w:proofErr w:type="gramEnd"/>
      <w:r w:rsidRPr="00091305">
        <w:t xml:space="preserve"> "unit-570",</w:t>
      </w:r>
    </w:p>
    <w:p w14:paraId="2F2393A1" w14:textId="77777777" w:rsidR="00436A02" w:rsidRPr="00091305" w:rsidRDefault="00436A02" w:rsidP="00436A02">
      <w:pPr>
        <w:pStyle w:val="Kode"/>
      </w:pPr>
      <w:r w:rsidRPr="00091305">
        <w:rPr>
          <w:rFonts w:cs="Courier New"/>
          <w:szCs w:val="18"/>
          <w:lang w:eastAsia="en-US"/>
        </w:rPr>
        <w:t xml:space="preserve">  </w:t>
      </w:r>
      <w:r w:rsidRPr="00091305">
        <w:t xml:space="preserve">  "prefLabel</w:t>
      </w:r>
      <w:proofErr w:type="gramStart"/>
      <w:r w:rsidRPr="00091305">
        <w:t>" :</w:t>
      </w:r>
      <w:proofErr w:type="gramEnd"/>
      <w:r w:rsidRPr="00091305">
        <w:t xml:space="preserve"> {</w:t>
      </w:r>
    </w:p>
    <w:p w14:paraId="02E349A7" w14:textId="77777777" w:rsidR="00436A02" w:rsidRPr="00091305" w:rsidRDefault="00436A02" w:rsidP="00436A02">
      <w:pPr>
        <w:pStyle w:val="Kode"/>
      </w:pPr>
      <w:r w:rsidRPr="00091305">
        <w:rPr>
          <w:rFonts w:cs="Courier New"/>
          <w:szCs w:val="18"/>
          <w:lang w:eastAsia="en-US"/>
        </w:rPr>
        <w:t xml:space="preserve">  </w:t>
      </w:r>
      <w:r w:rsidRPr="00091305">
        <w:t xml:space="preserve">    "@language</w:t>
      </w:r>
      <w:proofErr w:type="gramStart"/>
      <w:r w:rsidRPr="00091305">
        <w:t>" :</w:t>
      </w:r>
      <w:proofErr w:type="gramEnd"/>
      <w:r w:rsidRPr="00091305">
        <w:t xml:space="preserve"> "da",</w:t>
      </w:r>
    </w:p>
    <w:p w14:paraId="648D4E0D" w14:textId="77777777" w:rsidR="00436A02" w:rsidRPr="00091305" w:rsidRDefault="00436A02" w:rsidP="00436A02">
      <w:pPr>
        <w:pStyle w:val="Kode"/>
      </w:pPr>
      <w:r w:rsidRPr="00091305">
        <w:rPr>
          <w:rFonts w:cs="Courier New"/>
          <w:szCs w:val="18"/>
          <w:lang w:eastAsia="en-US"/>
        </w:rPr>
        <w:t xml:space="preserve">  </w:t>
      </w:r>
      <w:r w:rsidRPr="00091305">
        <w:t xml:space="preserve">    "@value</w:t>
      </w:r>
      <w:proofErr w:type="gramStart"/>
      <w:r w:rsidRPr="00091305">
        <w:t>" :</w:t>
      </w:r>
      <w:proofErr w:type="gramEnd"/>
      <w:r w:rsidRPr="00091305">
        <w:t xml:space="preserve"> "Skærbæk Borgerservice"</w:t>
      </w:r>
    </w:p>
    <w:p w14:paraId="1BF84662" w14:textId="77777777" w:rsidR="00436A02" w:rsidRPr="00091305" w:rsidRDefault="00436A02" w:rsidP="00436A02">
      <w:pPr>
        <w:pStyle w:val="Kode"/>
      </w:pPr>
      <w:r w:rsidRPr="00091305">
        <w:rPr>
          <w:rFonts w:cs="Courier New"/>
          <w:szCs w:val="18"/>
          <w:lang w:eastAsia="en-US"/>
        </w:rPr>
        <w:t xml:space="preserve">  </w:t>
      </w:r>
      <w:r w:rsidRPr="00091305">
        <w:t xml:space="preserve">  },</w:t>
      </w:r>
    </w:p>
    <w:p w14:paraId="1EB0D92C" w14:textId="77777777" w:rsidR="00436A02" w:rsidRPr="00091305" w:rsidRDefault="00436A02" w:rsidP="00436A02">
      <w:pPr>
        <w:pStyle w:val="Kode"/>
      </w:pPr>
      <w:r w:rsidRPr="00091305">
        <w:rPr>
          <w:rFonts w:cs="Courier New"/>
          <w:szCs w:val="18"/>
          <w:lang w:eastAsia="en-US"/>
        </w:rPr>
        <w:t xml:space="preserve">  </w:t>
      </w:r>
      <w:r w:rsidRPr="00091305">
        <w:t xml:space="preserve">  "unitOf</w:t>
      </w:r>
      <w:proofErr w:type="gramStart"/>
      <w:r w:rsidRPr="00091305">
        <w:t>" :</w:t>
      </w:r>
      <w:proofErr w:type="gramEnd"/>
      <w:r w:rsidRPr="00091305">
        <w:t xml:space="preserve"> [ "xorg:org-844", "xorg:unit-864" ],</w:t>
      </w:r>
    </w:p>
    <w:p w14:paraId="01882FF9" w14:textId="77777777" w:rsidR="00436A02" w:rsidRPr="00436A02" w:rsidRDefault="00436A02" w:rsidP="00436A02">
      <w:pPr>
        <w:pStyle w:val="Kode"/>
        <w:rPr>
          <w:lang w:val="en-US"/>
        </w:rPr>
      </w:pPr>
      <w:r w:rsidRPr="00091305">
        <w:rPr>
          <w:rFonts w:cs="Courier New"/>
          <w:szCs w:val="18"/>
          <w:lang w:eastAsia="en-US"/>
        </w:rPr>
        <w:t xml:space="preserve">  </w:t>
      </w:r>
      <w:r w:rsidRPr="00436A02">
        <w:rPr>
          <w:lang w:val="en-US"/>
        </w:rPr>
        <w:t>}</w:t>
      </w:r>
    </w:p>
    <w:p w14:paraId="60A525C4" w14:textId="77777777" w:rsidR="00436A02" w:rsidRPr="00436A02" w:rsidRDefault="00436A02" w:rsidP="00436A02">
      <w:pPr>
        <w:pStyle w:val="Kode"/>
        <w:rPr>
          <w:lang w:val="en-US"/>
        </w:rPr>
      </w:pPr>
      <w:r w:rsidRPr="00436A02">
        <w:rPr>
          <w:rFonts w:cs="Courier New"/>
          <w:szCs w:val="18"/>
          <w:lang w:val="en-US" w:eastAsia="en-US"/>
        </w:rPr>
        <w:t xml:space="preserve">  </w:t>
      </w:r>
      <w:r w:rsidRPr="00436A02">
        <w:rPr>
          <w:lang w:val="en-US"/>
        </w:rPr>
        <w:t>{</w:t>
      </w:r>
    </w:p>
    <w:p w14:paraId="3AA6C6E4" w14:textId="77777777" w:rsidR="00436A02" w:rsidRPr="00436A02" w:rsidRDefault="00436A02" w:rsidP="00436A02">
      <w:pPr>
        <w:pStyle w:val="Kode"/>
        <w:rPr>
          <w:lang w:val="en-US"/>
        </w:rPr>
      </w:pPr>
      <w:r w:rsidRPr="00436A02">
        <w:rPr>
          <w:rFonts w:cs="Courier New"/>
          <w:szCs w:val="18"/>
          <w:lang w:val="en-US" w:eastAsia="en-US"/>
        </w:rPr>
        <w:t xml:space="preserve">  </w:t>
      </w:r>
      <w:r w:rsidRPr="00436A02">
        <w:rPr>
          <w:lang w:val="en-US"/>
        </w:rPr>
        <w:t xml:space="preserve">  "@id</w:t>
      </w:r>
      <w:proofErr w:type="gramStart"/>
      <w:r w:rsidRPr="00436A02">
        <w:rPr>
          <w:lang w:val="en-US"/>
        </w:rPr>
        <w:t>" :</w:t>
      </w:r>
      <w:proofErr w:type="gramEnd"/>
      <w:r w:rsidRPr="00436A02">
        <w:rPr>
          <w:lang w:val="en-US"/>
        </w:rPr>
        <w:t xml:space="preserve"> "xorg:unit-931",</w:t>
      </w:r>
    </w:p>
    <w:p w14:paraId="2B28F358" w14:textId="77777777" w:rsidR="00436A02" w:rsidRPr="00436A02" w:rsidRDefault="00436A02" w:rsidP="00436A02">
      <w:pPr>
        <w:pStyle w:val="Kode"/>
        <w:rPr>
          <w:lang w:val="en-US"/>
        </w:rPr>
      </w:pPr>
      <w:r w:rsidRPr="00436A02">
        <w:rPr>
          <w:rFonts w:cs="Courier New"/>
          <w:szCs w:val="18"/>
          <w:lang w:val="en-US" w:eastAsia="en-US"/>
        </w:rPr>
        <w:t xml:space="preserve">  </w:t>
      </w:r>
      <w:r w:rsidRPr="00436A02">
        <w:rPr>
          <w:lang w:val="en-US"/>
        </w:rPr>
        <w:t xml:space="preserve">  "@type</w:t>
      </w:r>
      <w:proofErr w:type="gramStart"/>
      <w:r w:rsidRPr="00436A02">
        <w:rPr>
          <w:lang w:val="en-US"/>
        </w:rPr>
        <w:t>" :</w:t>
      </w:r>
      <w:proofErr w:type="gramEnd"/>
      <w:r w:rsidRPr="00436A02">
        <w:rPr>
          <w:lang w:val="en-US"/>
        </w:rPr>
        <w:t xml:space="preserve"> "org:OrganizationalUnit",</w:t>
      </w:r>
    </w:p>
    <w:p w14:paraId="5D0C3AA1" w14:textId="77777777" w:rsidR="00436A02" w:rsidRPr="00091305" w:rsidRDefault="00436A02" w:rsidP="00436A02">
      <w:pPr>
        <w:pStyle w:val="Kode"/>
      </w:pPr>
      <w:r w:rsidRPr="00436A02">
        <w:rPr>
          <w:rFonts w:cs="Courier New"/>
          <w:szCs w:val="18"/>
          <w:lang w:val="en-US" w:eastAsia="en-US"/>
        </w:rPr>
        <w:t xml:space="preserve">  </w:t>
      </w:r>
      <w:r w:rsidRPr="00436A02">
        <w:rPr>
          <w:lang w:val="en-US"/>
        </w:rPr>
        <w:t xml:space="preserve">  </w:t>
      </w:r>
      <w:r w:rsidRPr="00091305">
        <w:t>"label</w:t>
      </w:r>
      <w:proofErr w:type="gramStart"/>
      <w:r w:rsidRPr="00091305">
        <w:t>" :</w:t>
      </w:r>
      <w:proofErr w:type="gramEnd"/>
      <w:r w:rsidRPr="00091305">
        <w:t xml:space="preserve"> "unit-931",</w:t>
      </w:r>
    </w:p>
    <w:p w14:paraId="39320D27" w14:textId="77777777" w:rsidR="00436A02" w:rsidRPr="00091305" w:rsidRDefault="00436A02" w:rsidP="00436A02">
      <w:pPr>
        <w:pStyle w:val="Kode"/>
      </w:pPr>
      <w:r w:rsidRPr="00091305">
        <w:rPr>
          <w:rFonts w:cs="Courier New"/>
          <w:szCs w:val="18"/>
          <w:lang w:eastAsia="en-US"/>
        </w:rPr>
        <w:t xml:space="preserve">  </w:t>
      </w:r>
      <w:r w:rsidRPr="00091305">
        <w:t xml:space="preserve">  "prefLabel</w:t>
      </w:r>
      <w:proofErr w:type="gramStart"/>
      <w:r w:rsidRPr="00091305">
        <w:t>" :</w:t>
      </w:r>
      <w:proofErr w:type="gramEnd"/>
      <w:r w:rsidRPr="00091305">
        <w:t xml:space="preserve"> {</w:t>
      </w:r>
    </w:p>
    <w:p w14:paraId="502F62C4" w14:textId="77777777" w:rsidR="00436A02" w:rsidRPr="00091305" w:rsidRDefault="00436A02" w:rsidP="00436A02">
      <w:pPr>
        <w:pStyle w:val="Kode"/>
      </w:pPr>
      <w:r w:rsidRPr="00091305">
        <w:rPr>
          <w:rFonts w:cs="Courier New"/>
          <w:szCs w:val="18"/>
          <w:lang w:eastAsia="en-US"/>
        </w:rPr>
        <w:t xml:space="preserve">  </w:t>
      </w:r>
      <w:r w:rsidRPr="00091305">
        <w:t xml:space="preserve">    "@language</w:t>
      </w:r>
      <w:proofErr w:type="gramStart"/>
      <w:r w:rsidRPr="00091305">
        <w:t>" :</w:t>
      </w:r>
      <w:proofErr w:type="gramEnd"/>
      <w:r w:rsidRPr="00091305">
        <w:t xml:space="preserve"> "da",</w:t>
      </w:r>
    </w:p>
    <w:p w14:paraId="44ECCBA0" w14:textId="77777777" w:rsidR="00436A02" w:rsidRPr="00091305" w:rsidRDefault="00436A02" w:rsidP="00436A02">
      <w:pPr>
        <w:pStyle w:val="Kode"/>
      </w:pPr>
      <w:r w:rsidRPr="00091305">
        <w:rPr>
          <w:rFonts w:cs="Courier New"/>
          <w:szCs w:val="18"/>
          <w:lang w:eastAsia="en-US"/>
        </w:rPr>
        <w:t xml:space="preserve">  </w:t>
      </w:r>
      <w:r w:rsidRPr="00091305">
        <w:t xml:space="preserve">    "@value</w:t>
      </w:r>
      <w:proofErr w:type="gramStart"/>
      <w:r w:rsidRPr="00091305">
        <w:t>" :</w:t>
      </w:r>
      <w:proofErr w:type="gramEnd"/>
      <w:r w:rsidRPr="00091305">
        <w:t xml:space="preserve"> "Direktion"</w:t>
      </w:r>
    </w:p>
    <w:p w14:paraId="4B4C8B79" w14:textId="77777777" w:rsidR="00436A02" w:rsidRPr="00091305" w:rsidRDefault="00436A02" w:rsidP="00436A02">
      <w:pPr>
        <w:pStyle w:val="Kode"/>
      </w:pPr>
      <w:r w:rsidRPr="00091305">
        <w:rPr>
          <w:rFonts w:cs="Courier New"/>
          <w:szCs w:val="18"/>
          <w:lang w:eastAsia="en-US"/>
        </w:rPr>
        <w:t xml:space="preserve">  </w:t>
      </w:r>
      <w:r w:rsidRPr="00091305">
        <w:t xml:space="preserve">  },</w:t>
      </w:r>
    </w:p>
    <w:p w14:paraId="528F6C56" w14:textId="77777777" w:rsidR="00436A02" w:rsidRPr="00091305" w:rsidRDefault="00436A02" w:rsidP="00436A02">
      <w:pPr>
        <w:pStyle w:val="Kode"/>
      </w:pPr>
      <w:r w:rsidRPr="00091305">
        <w:rPr>
          <w:rFonts w:cs="Courier New"/>
          <w:szCs w:val="18"/>
          <w:lang w:eastAsia="en-US"/>
        </w:rPr>
        <w:t xml:space="preserve">  </w:t>
      </w:r>
      <w:r w:rsidRPr="00091305">
        <w:t xml:space="preserve">  "upperUnitOf</w:t>
      </w:r>
      <w:proofErr w:type="gramStart"/>
      <w:r w:rsidRPr="00091305">
        <w:t>" :</w:t>
      </w:r>
      <w:proofErr w:type="gramEnd"/>
      <w:r w:rsidRPr="00091305">
        <w:t xml:space="preserve"> "xorg:org-844",</w:t>
      </w:r>
    </w:p>
    <w:p w14:paraId="633BEEBD" w14:textId="77777777" w:rsidR="00436A02" w:rsidRPr="00091305" w:rsidRDefault="00436A02" w:rsidP="00436A02">
      <w:pPr>
        <w:pStyle w:val="Kode"/>
      </w:pPr>
      <w:r w:rsidRPr="00091305">
        <w:rPr>
          <w:rFonts w:cs="Courier New"/>
          <w:szCs w:val="18"/>
          <w:lang w:eastAsia="en-US"/>
        </w:rPr>
        <w:t xml:space="preserve">  </w:t>
      </w:r>
      <w:r w:rsidRPr="00091305">
        <w:t>}</w:t>
      </w:r>
    </w:p>
    <w:p w14:paraId="0D42BE27" w14:textId="77777777" w:rsidR="00436A02" w:rsidRPr="00091305" w:rsidRDefault="00436A02" w:rsidP="00436A02">
      <w:pPr>
        <w:pStyle w:val="Kode"/>
      </w:pPr>
      <w:r>
        <w:t>}</w:t>
      </w:r>
    </w:p>
    <w:p w14:paraId="19485305" w14:textId="77777777" w:rsidR="00436A02" w:rsidRDefault="00436A02" w:rsidP="00526268"/>
    <w:p w14:paraId="2B99239D" w14:textId="77777777" w:rsidR="00B23C4B" w:rsidRDefault="00B23C4B">
      <w:pPr>
        <w:rPr>
          <w:rFonts w:ascii="Arial" w:eastAsiaTheme="majorEastAsia" w:hAnsi="Arial" w:cstheme="majorBidi"/>
          <w:b/>
          <w:sz w:val="40"/>
          <w:szCs w:val="32"/>
        </w:rPr>
      </w:pPr>
      <w:r>
        <w:br w:type="page"/>
      </w:r>
    </w:p>
    <w:p w14:paraId="5F0C6E0B" w14:textId="77777777" w:rsidR="00C43225" w:rsidRDefault="00C43225">
      <w:pPr>
        <w:rPr>
          <w:rFonts w:ascii="Arial" w:eastAsiaTheme="majorEastAsia" w:hAnsi="Arial" w:cstheme="majorBidi"/>
          <w:b/>
          <w:sz w:val="40"/>
          <w:szCs w:val="32"/>
        </w:rPr>
      </w:pPr>
      <w:r>
        <w:lastRenderedPageBreak/>
        <w:br w:type="page"/>
      </w:r>
    </w:p>
    <w:p w14:paraId="2FAF2298" w14:textId="6A4B1FB6" w:rsidR="00E862FD" w:rsidRDefault="00E862FD" w:rsidP="00B23C4B">
      <w:pPr>
        <w:pStyle w:val="Overskrift1"/>
      </w:pPr>
      <w:bookmarkStart w:id="20" w:name="_Toc193101206"/>
      <w:r>
        <w:lastRenderedPageBreak/>
        <w:t>Organisationens relationer til andre organisationer</w:t>
      </w:r>
      <w:bookmarkEnd w:id="20"/>
    </w:p>
    <w:p w14:paraId="72EAA558" w14:textId="781389CF" w:rsidR="00026B1F" w:rsidRDefault="00026B1F" w:rsidP="00026B1F">
      <w:r>
        <w:t xml:space="preserve">Relationer organisationer imellem beskrives i basisprofilen som kvalificeret relation via klassen </w:t>
      </w:r>
      <w:r w:rsidRPr="00026B1F">
        <w:rPr>
          <w:rFonts w:ascii="Courier New" w:hAnsi="Courier New" w:cs="Courier New"/>
          <w:sz w:val="18"/>
          <w:szCs w:val="18"/>
        </w:rPr>
        <w:t>ovx:</w:t>
      </w:r>
      <w:proofErr w:type="gramStart"/>
      <w:r w:rsidRPr="00026B1F">
        <w:rPr>
          <w:rFonts w:ascii="Courier New" w:hAnsi="Courier New" w:cs="Courier New"/>
          <w:sz w:val="18"/>
          <w:szCs w:val="18"/>
        </w:rPr>
        <w:t>Relation</w:t>
      </w:r>
      <w:r>
        <w:t xml:space="preserve"> .</w:t>
      </w:r>
      <w:proofErr w:type="gramEnd"/>
      <w:r>
        <w:t xml:space="preserve"> I vokabularet Organizational Ontology kan disse typer af forbindelser beskrives enten ved brug af </w:t>
      </w:r>
      <w:r w:rsidRPr="00026B1F">
        <w:rPr>
          <w:rFonts w:ascii="Courier New" w:hAnsi="Courier New" w:cs="Courier New"/>
          <w:sz w:val="18"/>
          <w:szCs w:val="18"/>
        </w:rPr>
        <w:t>org:subOrganizationOf</w:t>
      </w:r>
      <w:r>
        <w:t xml:space="preserve"> eller </w:t>
      </w:r>
      <w:r w:rsidRPr="00026B1F">
        <w:rPr>
          <w:rFonts w:ascii="Courier New" w:hAnsi="Courier New" w:cs="Courier New"/>
          <w:sz w:val="18"/>
          <w:szCs w:val="18"/>
        </w:rPr>
        <w:t>org:linkedTo</w:t>
      </w:r>
      <w:r>
        <w:rPr>
          <w:rFonts w:ascii="Courier New" w:hAnsi="Courier New" w:cs="Courier New"/>
          <w:sz w:val="18"/>
          <w:szCs w:val="18"/>
        </w:rPr>
        <w:t>.</w:t>
      </w:r>
      <w:r w:rsidRPr="00026B1F">
        <w:rPr>
          <w:rFonts w:cs="Times New Roman"/>
          <w:szCs w:val="22"/>
        </w:rPr>
        <w:t xml:space="preserve"> De </w:t>
      </w:r>
      <w:r>
        <w:rPr>
          <w:rFonts w:cs="Times New Roman"/>
          <w:szCs w:val="22"/>
        </w:rPr>
        <w:t xml:space="preserve">beskriver henholdsvis at en organisation er </w:t>
      </w:r>
      <w:r>
        <w:t xml:space="preserve">’underorganisation’ til en anden organisation eller at en organisation har en relation af udefineret art til en anden organisation. </w:t>
      </w:r>
    </w:p>
    <w:p w14:paraId="209ACC0D" w14:textId="29525533" w:rsidR="00A32510" w:rsidRPr="00026B1F" w:rsidRDefault="00A32510" w:rsidP="00026B1F">
      <w:r>
        <w:t xml:space="preserve">For at kunne opfylde behovet for beskrivelse af et bredere felt af relationer organisationer i mellem, gør profilen brug af følgende struktur til at give mere uddybende information end de de kan gives med </w:t>
      </w:r>
      <w:r w:rsidRPr="00A32510">
        <w:rPr>
          <w:rFonts w:ascii="Courier New" w:hAnsi="Courier New" w:cs="Courier New"/>
          <w:sz w:val="18"/>
          <w:szCs w:val="18"/>
        </w:rPr>
        <w:t>org:subOrganizationOf</w:t>
      </w:r>
      <w:r>
        <w:t xml:space="preserve"> og </w:t>
      </w:r>
      <w:r w:rsidRPr="00A32510">
        <w:rPr>
          <w:rFonts w:ascii="Courier New" w:hAnsi="Courier New" w:cs="Courier New"/>
          <w:sz w:val="18"/>
          <w:szCs w:val="18"/>
        </w:rPr>
        <w:t>org:linkedTo</w:t>
      </w:r>
      <w:r>
        <w:t>.</w:t>
      </w:r>
    </w:p>
    <w:p w14:paraId="79330E99" w14:textId="72B404EE" w:rsidR="00B2491F" w:rsidRDefault="00B2491F" w:rsidP="00253164"/>
    <w:p w14:paraId="7F2E221B" w14:textId="4B84DF83" w:rsidR="00B2491F" w:rsidRDefault="00541325" w:rsidP="00B2491F">
      <w:pPr>
        <w:pStyle w:val="Udryk"/>
        <w:jc w:val="center"/>
      </w:pPr>
      <w:r w:rsidRPr="00541325">
        <w:rPr>
          <w:noProof/>
        </w:rPr>
        <w:drawing>
          <wp:inline distT="0" distB="0" distL="0" distR="0" wp14:anchorId="7F0D0D22" wp14:editId="30178D9B">
            <wp:extent cx="5549211" cy="292608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7">
                      <a:extLst>
                        <a:ext uri="{28A0092B-C50C-407E-A947-70E740481C1C}">
                          <a14:useLocalDpi xmlns:a14="http://schemas.microsoft.com/office/drawing/2010/main" val="0"/>
                        </a:ext>
                      </a:extLst>
                    </a:blip>
                    <a:srcRect l="3718" t="8206" r="3069" b="5621"/>
                    <a:stretch/>
                  </pic:blipFill>
                  <pic:spPr bwMode="auto">
                    <a:xfrm>
                      <a:off x="0" y="0"/>
                      <a:ext cx="5549211" cy="2926080"/>
                    </a:xfrm>
                    <a:prstGeom prst="rect">
                      <a:avLst/>
                    </a:prstGeom>
                    <a:noFill/>
                    <a:ln>
                      <a:noFill/>
                    </a:ln>
                    <a:extLst>
                      <a:ext uri="{53640926-AAD7-44D8-BBD7-CCE9431645EC}">
                        <a14:shadowObscured xmlns:a14="http://schemas.microsoft.com/office/drawing/2010/main"/>
                      </a:ext>
                    </a:extLst>
                  </pic:spPr>
                </pic:pic>
              </a:graphicData>
            </a:graphic>
          </wp:inline>
        </w:drawing>
      </w:r>
    </w:p>
    <w:p w14:paraId="437F9475" w14:textId="441C2EF1" w:rsidR="00B02034" w:rsidRDefault="00B02034" w:rsidP="00B02034"/>
    <w:p w14:paraId="0841A5FA" w14:textId="77777777" w:rsidR="00B02034" w:rsidRDefault="00B02034" w:rsidP="00B02034"/>
    <w:p w14:paraId="7CF14BB8" w14:textId="35A22A68" w:rsidR="00B2491F" w:rsidRDefault="001B6902" w:rsidP="001B6902">
      <w:pPr>
        <w:pStyle w:val="Overskrift3"/>
      </w:pPr>
      <w:bookmarkStart w:id="21" w:name="_Toc193101207"/>
      <w:r>
        <w:t>Relation (klasse)</w:t>
      </w:r>
      <w:bookmarkEnd w:id="21"/>
    </w:p>
    <w:p w14:paraId="44679E02" w14:textId="77777777" w:rsidR="001B6902" w:rsidRPr="00526268" w:rsidRDefault="001B6902" w:rsidP="001B6902">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1B6902" w:rsidRPr="002269D9" w14:paraId="6E47FDEE" w14:textId="77777777" w:rsidTr="00227955">
        <w:tc>
          <w:tcPr>
            <w:tcW w:w="1793" w:type="dxa"/>
          </w:tcPr>
          <w:p w14:paraId="56259BB4" w14:textId="77777777" w:rsidR="001B6902" w:rsidRPr="00A05776" w:rsidRDefault="001B6902" w:rsidP="00227955">
            <w:pPr>
              <w:ind w:left="0" w:firstLine="0"/>
              <w:rPr>
                <w:rFonts w:ascii="Arial" w:hAnsi="Arial" w:cs="Arial"/>
                <w:sz w:val="18"/>
                <w:szCs w:val="18"/>
              </w:rPr>
            </w:pPr>
            <w:r w:rsidRPr="00A05776">
              <w:rPr>
                <w:rFonts w:ascii="Arial" w:hAnsi="Arial" w:cs="Arial"/>
                <w:sz w:val="18"/>
                <w:szCs w:val="18"/>
              </w:rPr>
              <w:t>URI</w:t>
            </w:r>
          </w:p>
        </w:tc>
        <w:tc>
          <w:tcPr>
            <w:tcW w:w="6372" w:type="dxa"/>
          </w:tcPr>
          <w:p w14:paraId="7BD32539" w14:textId="62178892" w:rsidR="001B6902" w:rsidRPr="003B717D" w:rsidRDefault="001B6902" w:rsidP="00227955">
            <w:pPr>
              <w:ind w:left="0" w:firstLine="0"/>
              <w:rPr>
                <w:rFonts w:ascii="Arial" w:hAnsi="Arial" w:cs="Arial"/>
                <w:sz w:val="18"/>
                <w:szCs w:val="18"/>
              </w:rPr>
            </w:pPr>
            <w:r w:rsidRPr="001B6902">
              <w:rPr>
                <w:rFonts w:ascii="Arial" w:hAnsi="Arial" w:cs="Arial"/>
                <w:sz w:val="18"/>
                <w:szCs w:val="18"/>
              </w:rPr>
              <w:t>https://data.gov.dk/model/core/orgextension/</w:t>
            </w:r>
            <w:r>
              <w:rPr>
                <w:rFonts w:ascii="Arial" w:hAnsi="Arial" w:cs="Arial"/>
                <w:sz w:val="18"/>
                <w:szCs w:val="18"/>
              </w:rPr>
              <w:t>Relation</w:t>
            </w:r>
          </w:p>
        </w:tc>
      </w:tr>
      <w:tr w:rsidR="0096646A" w:rsidRPr="002269D9" w14:paraId="3E7E5598" w14:textId="77777777" w:rsidTr="00227955">
        <w:tc>
          <w:tcPr>
            <w:tcW w:w="1793" w:type="dxa"/>
          </w:tcPr>
          <w:p w14:paraId="3C9635F0" w14:textId="77777777" w:rsidR="0096646A" w:rsidRPr="00A05776" w:rsidRDefault="0096646A" w:rsidP="00227955">
            <w:pPr>
              <w:ind w:left="0" w:firstLine="0"/>
              <w:rPr>
                <w:rFonts w:ascii="Arial" w:hAnsi="Arial" w:cs="Arial"/>
                <w:sz w:val="18"/>
                <w:szCs w:val="18"/>
              </w:rPr>
            </w:pPr>
            <w:r w:rsidRPr="00A05776">
              <w:rPr>
                <w:rFonts w:ascii="Arial" w:hAnsi="Arial" w:cs="Arial"/>
                <w:sz w:val="18"/>
                <w:szCs w:val="18"/>
              </w:rPr>
              <w:t>Term</w:t>
            </w:r>
          </w:p>
        </w:tc>
        <w:tc>
          <w:tcPr>
            <w:tcW w:w="6372" w:type="dxa"/>
          </w:tcPr>
          <w:p w14:paraId="69A01CD0" w14:textId="77777777" w:rsidR="0096646A" w:rsidRPr="003B717D" w:rsidRDefault="0096646A" w:rsidP="00227955">
            <w:pPr>
              <w:ind w:left="0" w:firstLine="0"/>
              <w:rPr>
                <w:rFonts w:ascii="Arial" w:hAnsi="Arial" w:cs="Arial"/>
                <w:sz w:val="18"/>
                <w:szCs w:val="18"/>
              </w:rPr>
            </w:pPr>
            <w:r>
              <w:rPr>
                <w:rFonts w:ascii="Arial" w:hAnsi="Arial" w:cs="Arial"/>
                <w:sz w:val="18"/>
                <w:szCs w:val="18"/>
              </w:rPr>
              <w:t>Relation</w:t>
            </w:r>
          </w:p>
        </w:tc>
      </w:tr>
      <w:tr w:rsidR="001B6902" w:rsidRPr="002269D9" w14:paraId="7D0A5846" w14:textId="77777777" w:rsidTr="00227955">
        <w:tc>
          <w:tcPr>
            <w:tcW w:w="1793" w:type="dxa"/>
          </w:tcPr>
          <w:p w14:paraId="5AE587F9" w14:textId="5DB784DC" w:rsidR="001B6902" w:rsidRPr="00A05776" w:rsidRDefault="0096646A" w:rsidP="0096646A">
            <w:pPr>
              <w:ind w:left="0" w:firstLine="0"/>
              <w:rPr>
                <w:rFonts w:ascii="Arial" w:hAnsi="Arial" w:cs="Arial"/>
                <w:sz w:val="18"/>
                <w:szCs w:val="18"/>
              </w:rPr>
            </w:pPr>
            <w:r>
              <w:rPr>
                <w:rFonts w:ascii="Arial" w:hAnsi="Arial" w:cs="Arial"/>
                <w:sz w:val="18"/>
                <w:szCs w:val="18"/>
              </w:rPr>
              <w:t>Foretrukken t</w:t>
            </w:r>
            <w:r w:rsidR="001B6902" w:rsidRPr="00A05776">
              <w:rPr>
                <w:rFonts w:ascii="Arial" w:hAnsi="Arial" w:cs="Arial"/>
                <w:sz w:val="18"/>
                <w:szCs w:val="18"/>
              </w:rPr>
              <w:t>erm</w:t>
            </w:r>
          </w:p>
        </w:tc>
        <w:tc>
          <w:tcPr>
            <w:tcW w:w="6372" w:type="dxa"/>
          </w:tcPr>
          <w:p w14:paraId="329E46AE" w14:textId="48377390" w:rsidR="001B6902" w:rsidRPr="003B717D" w:rsidRDefault="001B6902" w:rsidP="00227955">
            <w:pPr>
              <w:ind w:left="0" w:firstLine="0"/>
              <w:rPr>
                <w:rFonts w:ascii="Arial" w:hAnsi="Arial" w:cs="Arial"/>
                <w:sz w:val="18"/>
                <w:szCs w:val="18"/>
              </w:rPr>
            </w:pPr>
            <w:r>
              <w:rPr>
                <w:rFonts w:ascii="Arial" w:hAnsi="Arial" w:cs="Arial"/>
                <w:sz w:val="18"/>
                <w:szCs w:val="18"/>
              </w:rPr>
              <w:t>Relation</w:t>
            </w:r>
          </w:p>
        </w:tc>
      </w:tr>
      <w:tr w:rsidR="001B6902" w:rsidRPr="002269D9" w14:paraId="0C35733A" w14:textId="77777777" w:rsidTr="00227955">
        <w:tc>
          <w:tcPr>
            <w:tcW w:w="1793" w:type="dxa"/>
          </w:tcPr>
          <w:p w14:paraId="10E9782F" w14:textId="41801591" w:rsidR="001B6902" w:rsidRPr="00A05776" w:rsidRDefault="0096646A" w:rsidP="00227955">
            <w:pPr>
              <w:ind w:left="0" w:firstLine="0"/>
              <w:rPr>
                <w:rFonts w:ascii="Arial" w:hAnsi="Arial" w:cs="Arial"/>
                <w:sz w:val="18"/>
                <w:szCs w:val="18"/>
              </w:rPr>
            </w:pPr>
            <w:r>
              <w:rPr>
                <w:rFonts w:ascii="Arial" w:hAnsi="Arial" w:cs="Arial"/>
                <w:sz w:val="18"/>
                <w:szCs w:val="18"/>
              </w:rPr>
              <w:t>Definition</w:t>
            </w:r>
          </w:p>
        </w:tc>
        <w:tc>
          <w:tcPr>
            <w:tcW w:w="6372" w:type="dxa"/>
          </w:tcPr>
          <w:p w14:paraId="67B45533" w14:textId="0999FC24" w:rsidR="001B6902" w:rsidRPr="003B717D" w:rsidRDefault="0096646A" w:rsidP="00227955">
            <w:pPr>
              <w:ind w:left="0" w:firstLine="0"/>
              <w:rPr>
                <w:rFonts w:ascii="Arial" w:hAnsi="Arial" w:cs="Arial"/>
                <w:sz w:val="18"/>
                <w:szCs w:val="18"/>
              </w:rPr>
            </w:pPr>
            <w:r>
              <w:rPr>
                <w:rFonts w:ascii="Arial" w:hAnsi="Arial" w:cs="Arial"/>
                <w:sz w:val="18"/>
                <w:szCs w:val="18"/>
              </w:rPr>
              <w:t>Angiver to organisationer samt typen af deres indbyrdes relation.</w:t>
            </w:r>
          </w:p>
        </w:tc>
      </w:tr>
    </w:tbl>
    <w:p w14:paraId="7D584C25" w14:textId="77777777" w:rsidR="001B6902" w:rsidRDefault="001B6902" w:rsidP="001B6902">
      <w:pPr>
        <w:pStyle w:val="Overskrift5"/>
        <w:rPr>
          <w:rStyle w:val="Fremhv"/>
        </w:rPr>
      </w:pPr>
    </w:p>
    <w:p w14:paraId="6B0A027C" w14:textId="00138F8F" w:rsidR="00B60FAE" w:rsidRDefault="004C3ADB" w:rsidP="00B60FAE">
      <w:pPr>
        <w:pStyle w:val="Overskrift4"/>
      </w:pPr>
      <w:r>
        <w:t>startede</w:t>
      </w:r>
    </w:p>
    <w:p w14:paraId="7A0E33F9" w14:textId="77777777" w:rsidR="00B60FAE" w:rsidRPr="009709F1" w:rsidRDefault="00B60FAE" w:rsidP="00B60FAE">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B60FAE" w:rsidRPr="007338FF" w14:paraId="75E607CD" w14:textId="77777777" w:rsidTr="00B60FAE">
        <w:tc>
          <w:tcPr>
            <w:tcW w:w="1793" w:type="dxa"/>
          </w:tcPr>
          <w:p w14:paraId="0DECCB13" w14:textId="77777777" w:rsidR="00B60FAE" w:rsidRPr="004E0787" w:rsidRDefault="00B60FAE" w:rsidP="00B60FAE">
            <w:pPr>
              <w:pStyle w:val="smt"/>
              <w:ind w:left="0" w:firstLine="0"/>
            </w:pPr>
            <w:r w:rsidRPr="004E0787">
              <w:t>URI</w:t>
            </w:r>
          </w:p>
        </w:tc>
        <w:tc>
          <w:tcPr>
            <w:tcW w:w="6372" w:type="dxa"/>
          </w:tcPr>
          <w:p w14:paraId="503755DE" w14:textId="3B59E6D9" w:rsidR="00B60FAE" w:rsidRPr="00C87BAE" w:rsidRDefault="00B60FAE" w:rsidP="00B60FAE">
            <w:pPr>
              <w:ind w:left="0" w:firstLine="0"/>
              <w:rPr>
                <w:rFonts w:ascii="Arial" w:hAnsi="Arial" w:cs="Arial"/>
                <w:sz w:val="18"/>
                <w:szCs w:val="18"/>
                <w:lang w:val="en-US"/>
              </w:rPr>
            </w:pPr>
            <w:r w:rsidRPr="00C87BAE">
              <w:rPr>
                <w:rFonts w:ascii="Arial" w:hAnsi="Arial" w:cs="Arial"/>
                <w:sz w:val="18"/>
                <w:szCs w:val="18"/>
                <w:lang w:val="en-US"/>
              </w:rPr>
              <w:t>http://www.w3.org/ns/prov#startedAtTime</w:t>
            </w:r>
          </w:p>
        </w:tc>
      </w:tr>
      <w:tr w:rsidR="00B60FAE" w:rsidRPr="004E0787" w14:paraId="3165876C" w14:textId="77777777" w:rsidTr="00B60FAE">
        <w:tc>
          <w:tcPr>
            <w:tcW w:w="1793" w:type="dxa"/>
          </w:tcPr>
          <w:p w14:paraId="14C641BB" w14:textId="77777777" w:rsidR="00B60FAE" w:rsidRPr="004E0787" w:rsidRDefault="00B60FAE" w:rsidP="00B60FAE">
            <w:pPr>
              <w:pStyle w:val="smt"/>
              <w:ind w:left="0" w:firstLine="0"/>
            </w:pPr>
            <w:r>
              <w:t>T</w:t>
            </w:r>
            <w:r w:rsidRPr="004E0787">
              <w:t>erm</w:t>
            </w:r>
          </w:p>
        </w:tc>
        <w:tc>
          <w:tcPr>
            <w:tcW w:w="6372" w:type="dxa"/>
          </w:tcPr>
          <w:p w14:paraId="14D458F6" w14:textId="296FA012" w:rsidR="00B60FAE" w:rsidRPr="00C25D20" w:rsidRDefault="00B60FAE" w:rsidP="00B60FAE">
            <w:pPr>
              <w:ind w:left="0" w:firstLine="0"/>
              <w:rPr>
                <w:rFonts w:ascii="Arial" w:hAnsi="Arial" w:cs="Arial"/>
                <w:sz w:val="18"/>
                <w:szCs w:val="18"/>
              </w:rPr>
            </w:pPr>
            <w:r>
              <w:rPr>
                <w:rFonts w:ascii="Arial" w:hAnsi="Arial" w:cs="Arial"/>
                <w:sz w:val="18"/>
                <w:szCs w:val="18"/>
              </w:rPr>
              <w:t>startede</w:t>
            </w:r>
          </w:p>
        </w:tc>
      </w:tr>
      <w:tr w:rsidR="00B60FAE" w:rsidRPr="004E0787" w14:paraId="4B6FB3F7" w14:textId="77777777" w:rsidTr="00B60FAE">
        <w:tc>
          <w:tcPr>
            <w:tcW w:w="1793" w:type="dxa"/>
          </w:tcPr>
          <w:p w14:paraId="1F08FA9A" w14:textId="77777777" w:rsidR="00B60FAE" w:rsidRPr="004E0787" w:rsidRDefault="00B60FAE" w:rsidP="00B60FAE">
            <w:pPr>
              <w:pStyle w:val="smt"/>
              <w:ind w:left="0" w:firstLine="0"/>
            </w:pPr>
            <w:r w:rsidRPr="004E0787">
              <w:t>Kommentar</w:t>
            </w:r>
          </w:p>
        </w:tc>
        <w:tc>
          <w:tcPr>
            <w:tcW w:w="6372" w:type="dxa"/>
          </w:tcPr>
          <w:p w14:paraId="36829A8C" w14:textId="77332D2B" w:rsidR="00B60FAE" w:rsidRPr="00C25D20" w:rsidRDefault="004C3ADB" w:rsidP="004C3ADB">
            <w:pPr>
              <w:ind w:left="0" w:firstLine="0"/>
              <w:rPr>
                <w:rFonts w:ascii="Arial" w:hAnsi="Arial" w:cs="Arial"/>
                <w:sz w:val="18"/>
                <w:szCs w:val="18"/>
              </w:rPr>
            </w:pPr>
            <w:r w:rsidRPr="004C3ADB">
              <w:rPr>
                <w:rFonts w:ascii="Arial" w:hAnsi="Arial" w:cs="Arial"/>
                <w:sz w:val="18"/>
                <w:szCs w:val="18"/>
              </w:rPr>
              <w:t>Start er, når en aktivitet anses for at være startet af en enhed, kendt som trigger. Aktiviteten eksisterede ikke før dens start. Enhver brug, generering eller ugyldiggørelse, der involverer en aktivitet, følger aktivitetens start. En start kan referere til en triggerentitet, der udløste aktiviteten, eller til en aktivitet, kendt som starter, der genererede triggeren.</w:t>
            </w:r>
          </w:p>
        </w:tc>
      </w:tr>
      <w:tr w:rsidR="00B60FAE" w:rsidRPr="00FF1269" w14:paraId="139AA268" w14:textId="77777777" w:rsidTr="00B60FAE">
        <w:tc>
          <w:tcPr>
            <w:tcW w:w="1793" w:type="dxa"/>
          </w:tcPr>
          <w:p w14:paraId="1757F309" w14:textId="77777777" w:rsidR="00B60FAE" w:rsidRPr="004E0787" w:rsidRDefault="00B60FAE" w:rsidP="00B60FAE">
            <w:pPr>
              <w:pStyle w:val="smt"/>
              <w:ind w:left="0" w:firstLine="0"/>
            </w:pPr>
            <w:r w:rsidRPr="004E0787">
              <w:lastRenderedPageBreak/>
              <w:t>Domæne</w:t>
            </w:r>
          </w:p>
        </w:tc>
        <w:tc>
          <w:tcPr>
            <w:tcW w:w="6372" w:type="dxa"/>
          </w:tcPr>
          <w:p w14:paraId="24134DC1" w14:textId="010F0F88" w:rsidR="00B60FAE" w:rsidRPr="00FD2535" w:rsidRDefault="00280917" w:rsidP="004C3ADB">
            <w:pPr>
              <w:pStyle w:val="smt"/>
              <w:ind w:left="0" w:firstLine="0"/>
            </w:pPr>
            <w:hyperlink r:id="rId58" w:anchor="Activity" w:tooltip="http://www.w3.org/ns/prov#Activity" w:history="1">
              <w:r w:rsidR="004C3ADB" w:rsidRPr="004C3ADB">
                <w:t>prov:Activity</w:t>
              </w:r>
            </w:hyperlink>
          </w:p>
        </w:tc>
      </w:tr>
      <w:tr w:rsidR="00B60FAE" w:rsidRPr="004E0787" w14:paraId="07EA391E" w14:textId="77777777" w:rsidTr="00B60FAE">
        <w:tc>
          <w:tcPr>
            <w:tcW w:w="1793" w:type="dxa"/>
          </w:tcPr>
          <w:p w14:paraId="2E553996" w14:textId="77777777" w:rsidR="00B60FAE" w:rsidRPr="004E0787" w:rsidRDefault="00B60FAE" w:rsidP="00B60FAE">
            <w:pPr>
              <w:pStyle w:val="smt"/>
              <w:ind w:left="0" w:firstLine="0"/>
            </w:pPr>
            <w:r w:rsidRPr="004E0787">
              <w:t>Udfaldsrum</w:t>
            </w:r>
          </w:p>
        </w:tc>
        <w:tc>
          <w:tcPr>
            <w:tcW w:w="6372" w:type="dxa"/>
          </w:tcPr>
          <w:p w14:paraId="168F061D" w14:textId="5EC6D220" w:rsidR="00B60FAE" w:rsidRPr="00C25D20" w:rsidRDefault="004C3ADB" w:rsidP="004C3ADB">
            <w:pPr>
              <w:ind w:left="0" w:firstLine="0"/>
              <w:rPr>
                <w:rFonts w:ascii="Arial" w:hAnsi="Arial" w:cs="Arial"/>
                <w:sz w:val="18"/>
                <w:szCs w:val="18"/>
              </w:rPr>
            </w:pPr>
            <w:r>
              <w:rPr>
                <w:rFonts w:ascii="Arial" w:hAnsi="Arial" w:cs="Arial"/>
                <w:sz w:val="18"/>
                <w:szCs w:val="18"/>
              </w:rPr>
              <w:t>xsd:d</w:t>
            </w:r>
            <w:r w:rsidR="00B60FAE" w:rsidRPr="00C25D20">
              <w:rPr>
                <w:rFonts w:ascii="Arial" w:hAnsi="Arial" w:cs="Arial"/>
                <w:sz w:val="18"/>
                <w:szCs w:val="18"/>
              </w:rPr>
              <w:t>a</w:t>
            </w:r>
            <w:r>
              <w:rPr>
                <w:rFonts w:ascii="Arial" w:hAnsi="Arial" w:cs="Arial"/>
                <w:sz w:val="18"/>
                <w:szCs w:val="18"/>
              </w:rPr>
              <w:t>teTime</w:t>
            </w:r>
          </w:p>
        </w:tc>
      </w:tr>
    </w:tbl>
    <w:p w14:paraId="3F9DD850" w14:textId="77777777" w:rsidR="00B60FAE" w:rsidRDefault="00B60FAE" w:rsidP="00B60FAE"/>
    <w:p w14:paraId="2580598B" w14:textId="77777777" w:rsidR="00B60FAE" w:rsidRDefault="00B60FAE" w:rsidP="00B60FAE">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B60FAE" w:rsidRPr="004E0787" w14:paraId="000CBAE9" w14:textId="77777777" w:rsidTr="00B60FAE">
        <w:tc>
          <w:tcPr>
            <w:tcW w:w="1793" w:type="dxa"/>
          </w:tcPr>
          <w:p w14:paraId="47F7F33A" w14:textId="77777777" w:rsidR="00B60FAE" w:rsidRPr="0011183F" w:rsidRDefault="00B60FAE" w:rsidP="00B60FAE">
            <w:pPr>
              <w:pStyle w:val="smt"/>
              <w:ind w:left="0" w:firstLine="0"/>
            </w:pPr>
            <w:r w:rsidRPr="0011183F">
              <w:t>Foretrukken term</w:t>
            </w:r>
          </w:p>
        </w:tc>
        <w:tc>
          <w:tcPr>
            <w:tcW w:w="6372" w:type="dxa"/>
          </w:tcPr>
          <w:p w14:paraId="0E3AC7B9" w14:textId="077BA2B1" w:rsidR="00B60FAE" w:rsidRPr="004E0787" w:rsidRDefault="00A35E52" w:rsidP="00B60FAE">
            <w:pPr>
              <w:ind w:left="0" w:firstLine="0"/>
            </w:pPr>
            <w:r>
              <w:rPr>
                <w:rFonts w:ascii="Arial" w:hAnsi="Arial" w:cs="Arial"/>
                <w:sz w:val="18"/>
                <w:szCs w:val="18"/>
              </w:rPr>
              <w:t>startede</w:t>
            </w:r>
          </w:p>
        </w:tc>
      </w:tr>
      <w:tr w:rsidR="00A35E52" w:rsidRPr="004E0787" w14:paraId="6CFC1064" w14:textId="77777777" w:rsidTr="00B60FAE">
        <w:tc>
          <w:tcPr>
            <w:tcW w:w="1793" w:type="dxa"/>
          </w:tcPr>
          <w:p w14:paraId="036B20B0" w14:textId="77777777" w:rsidR="00A35E52" w:rsidRPr="0011183F" w:rsidRDefault="00A35E52" w:rsidP="00A35E52">
            <w:pPr>
              <w:pStyle w:val="smt"/>
              <w:ind w:left="0" w:firstLine="0"/>
            </w:pPr>
            <w:r>
              <w:t>Definition</w:t>
            </w:r>
          </w:p>
        </w:tc>
        <w:tc>
          <w:tcPr>
            <w:tcW w:w="6372" w:type="dxa"/>
          </w:tcPr>
          <w:p w14:paraId="3FD1C194" w14:textId="416DEDEA" w:rsidR="00A35E52" w:rsidRPr="00C25D20" w:rsidRDefault="00A35E52" w:rsidP="00A35E52">
            <w:pPr>
              <w:ind w:left="0" w:firstLine="0"/>
              <w:rPr>
                <w:rFonts w:ascii="Arial" w:hAnsi="Arial" w:cs="Arial"/>
                <w:sz w:val="18"/>
                <w:szCs w:val="18"/>
              </w:rPr>
            </w:pPr>
            <w:r w:rsidRPr="004C3ADB">
              <w:rPr>
                <w:rFonts w:ascii="Arial" w:hAnsi="Arial" w:cs="Arial"/>
                <w:sz w:val="18"/>
                <w:szCs w:val="18"/>
              </w:rPr>
              <w:t>Start er, når en aktivitet anses for at være startet af en enhed, kendt som trigger. Aktiviteten eksisterede ikke før dens start. Enhver brug, generering eller ugyldiggørelse, der involverer en aktivitet, følger aktivitetens start. En start kan referere til en triggerentitet, der udløste aktiviteten, eller til en aktivitet, kendt som starter, der genererede triggeren.</w:t>
            </w:r>
          </w:p>
        </w:tc>
      </w:tr>
      <w:tr w:rsidR="00A441F8" w:rsidRPr="004E0787" w14:paraId="206DC382" w14:textId="77777777" w:rsidTr="00B60FAE">
        <w:tc>
          <w:tcPr>
            <w:tcW w:w="1793" w:type="dxa"/>
          </w:tcPr>
          <w:p w14:paraId="73DA589A" w14:textId="51513E15" w:rsidR="00A441F8" w:rsidRDefault="00A441F8" w:rsidP="00A441F8">
            <w:pPr>
              <w:pStyle w:val="smt"/>
              <w:ind w:left="0" w:firstLine="0"/>
            </w:pPr>
            <w:r>
              <w:t>Anvendelsesnote</w:t>
            </w:r>
          </w:p>
        </w:tc>
        <w:tc>
          <w:tcPr>
            <w:tcW w:w="6372" w:type="dxa"/>
          </w:tcPr>
          <w:p w14:paraId="1A85F752" w14:textId="7F2B88C2" w:rsidR="00A441F8" w:rsidRDefault="00A441F8" w:rsidP="00A441F8">
            <w:pPr>
              <w:ind w:left="0" w:firstLine="0"/>
              <w:rPr>
                <w:rFonts w:ascii="Arial" w:hAnsi="Arial" w:cs="Arial"/>
                <w:sz w:val="18"/>
                <w:szCs w:val="18"/>
              </w:rPr>
            </w:pPr>
            <w:r>
              <w:rPr>
                <w:rFonts w:ascii="Arial" w:hAnsi="Arial" w:cs="Arial"/>
                <w:sz w:val="18"/>
                <w:szCs w:val="18"/>
              </w:rPr>
              <w:t>Angiver den dato en relation mellem to organisationer blev etableret.</w:t>
            </w:r>
          </w:p>
        </w:tc>
      </w:tr>
      <w:tr w:rsidR="00A35E52" w:rsidRPr="004E0787" w14:paraId="3A24383B" w14:textId="77777777" w:rsidTr="00B60FAE">
        <w:tc>
          <w:tcPr>
            <w:tcW w:w="1793" w:type="dxa"/>
          </w:tcPr>
          <w:p w14:paraId="0740F44C" w14:textId="26B70B00" w:rsidR="00A35E52" w:rsidRPr="004E0787" w:rsidRDefault="00A35E52" w:rsidP="00A35E52">
            <w:pPr>
              <w:pStyle w:val="smt"/>
              <w:ind w:left="0" w:firstLine="0"/>
            </w:pPr>
            <w:r>
              <w:t>Domæne</w:t>
            </w:r>
          </w:p>
        </w:tc>
        <w:tc>
          <w:tcPr>
            <w:tcW w:w="6372" w:type="dxa"/>
          </w:tcPr>
          <w:p w14:paraId="61E8C6EC" w14:textId="5ED0F8E2" w:rsidR="00A35E52" w:rsidRPr="00C25D20" w:rsidRDefault="00A35E52" w:rsidP="00A35E52">
            <w:pPr>
              <w:ind w:left="0" w:firstLine="0"/>
              <w:rPr>
                <w:rFonts w:ascii="Arial" w:hAnsi="Arial" w:cs="Arial"/>
                <w:sz w:val="18"/>
                <w:szCs w:val="18"/>
              </w:rPr>
            </w:pPr>
            <w:r>
              <w:rPr>
                <w:rFonts w:ascii="Arial" w:hAnsi="Arial" w:cs="Arial"/>
                <w:sz w:val="18"/>
                <w:szCs w:val="18"/>
              </w:rPr>
              <w:t>ovx:Relation</w:t>
            </w:r>
          </w:p>
        </w:tc>
      </w:tr>
      <w:tr w:rsidR="00A35E52" w:rsidRPr="004E0787" w14:paraId="479FD1F6" w14:textId="77777777" w:rsidTr="00B60FAE">
        <w:tc>
          <w:tcPr>
            <w:tcW w:w="1793" w:type="dxa"/>
          </w:tcPr>
          <w:p w14:paraId="1A8E09E0" w14:textId="77777777" w:rsidR="00A35E52" w:rsidRPr="004E0787" w:rsidRDefault="00A35E52" w:rsidP="00A35E52">
            <w:pPr>
              <w:pStyle w:val="smt"/>
              <w:ind w:left="0" w:firstLine="0"/>
            </w:pPr>
            <w:r w:rsidRPr="004E0787">
              <w:t>Udfaldsrum</w:t>
            </w:r>
          </w:p>
        </w:tc>
        <w:tc>
          <w:tcPr>
            <w:tcW w:w="6372" w:type="dxa"/>
          </w:tcPr>
          <w:p w14:paraId="561D9311" w14:textId="77777777" w:rsidR="00A35E52" w:rsidRPr="00C25D20" w:rsidRDefault="00A35E52" w:rsidP="00A35E52">
            <w:pPr>
              <w:ind w:left="0" w:firstLine="0"/>
              <w:rPr>
                <w:rFonts w:ascii="Arial" w:hAnsi="Arial" w:cs="Arial"/>
                <w:sz w:val="18"/>
                <w:szCs w:val="18"/>
              </w:rPr>
            </w:pPr>
            <w:r w:rsidRPr="00C25D20">
              <w:rPr>
                <w:rFonts w:ascii="Arial" w:hAnsi="Arial" w:cs="Arial"/>
                <w:sz w:val="18"/>
                <w:szCs w:val="18"/>
              </w:rPr>
              <w:t>xsd:dateTime</w:t>
            </w:r>
          </w:p>
        </w:tc>
      </w:tr>
      <w:tr w:rsidR="00A35E52" w:rsidRPr="004E0787" w14:paraId="18700A10" w14:textId="77777777" w:rsidTr="00B60FAE">
        <w:tc>
          <w:tcPr>
            <w:tcW w:w="1793" w:type="dxa"/>
          </w:tcPr>
          <w:p w14:paraId="59469B97" w14:textId="77777777" w:rsidR="00A35E52" w:rsidRPr="004E0787" w:rsidRDefault="00A35E52" w:rsidP="00A35E52">
            <w:pPr>
              <w:pStyle w:val="smt"/>
              <w:ind w:left="0" w:firstLine="0"/>
            </w:pPr>
            <w:r>
              <w:t>Multiplicitet</w:t>
            </w:r>
          </w:p>
        </w:tc>
        <w:tc>
          <w:tcPr>
            <w:tcW w:w="6372" w:type="dxa"/>
          </w:tcPr>
          <w:p w14:paraId="04CBC5CD" w14:textId="77777777" w:rsidR="00A35E52" w:rsidRPr="00C25D20" w:rsidRDefault="00A35E52" w:rsidP="00A35E52">
            <w:pPr>
              <w:ind w:left="0" w:firstLine="0"/>
              <w:rPr>
                <w:rFonts w:ascii="Arial" w:hAnsi="Arial" w:cs="Arial"/>
                <w:sz w:val="18"/>
                <w:szCs w:val="18"/>
              </w:rPr>
            </w:pPr>
            <w:r w:rsidRPr="00C25D20">
              <w:rPr>
                <w:rFonts w:ascii="Arial" w:hAnsi="Arial" w:cs="Arial"/>
                <w:sz w:val="18"/>
                <w:szCs w:val="18"/>
              </w:rPr>
              <w:t>0 - 1</w:t>
            </w:r>
          </w:p>
        </w:tc>
      </w:tr>
    </w:tbl>
    <w:p w14:paraId="1D3ED152" w14:textId="77777777" w:rsidR="00B60FAE" w:rsidRDefault="00B60FAE" w:rsidP="00B60FAE"/>
    <w:p w14:paraId="0DF0F189" w14:textId="6F3F119F" w:rsidR="00B60FAE" w:rsidRDefault="003C5050" w:rsidP="00B60FAE">
      <w:pPr>
        <w:pStyle w:val="Overskrift4"/>
      </w:pPr>
      <w:r>
        <w:t>sluttede</w:t>
      </w:r>
    </w:p>
    <w:p w14:paraId="6F6ED7D4" w14:textId="77777777" w:rsidR="00B60FAE" w:rsidRPr="003A5DAC" w:rsidRDefault="00B60FAE" w:rsidP="00B60FAE">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B60FAE" w:rsidRPr="007338FF" w14:paraId="3DBC46BF" w14:textId="77777777" w:rsidTr="00B60FAE">
        <w:tc>
          <w:tcPr>
            <w:tcW w:w="1793" w:type="dxa"/>
          </w:tcPr>
          <w:p w14:paraId="0A5ACFAA" w14:textId="77777777" w:rsidR="00B60FAE" w:rsidRPr="004E0787" w:rsidRDefault="00B60FAE" w:rsidP="00B60FAE">
            <w:pPr>
              <w:pStyle w:val="smt"/>
              <w:ind w:left="0" w:firstLine="0"/>
            </w:pPr>
            <w:r w:rsidRPr="004E0787">
              <w:t>URI</w:t>
            </w:r>
          </w:p>
        </w:tc>
        <w:tc>
          <w:tcPr>
            <w:tcW w:w="6372" w:type="dxa"/>
          </w:tcPr>
          <w:p w14:paraId="58DD52BF" w14:textId="27AF4033" w:rsidR="00B60FAE" w:rsidRPr="003C5050" w:rsidRDefault="00280917" w:rsidP="003C5050">
            <w:pPr>
              <w:pStyle w:val="smt"/>
              <w:ind w:left="0" w:firstLine="0"/>
            </w:pPr>
            <w:hyperlink r:id="rId59" w:anchor="endedAtTime" w:history="1">
              <w:r w:rsidR="003C5050" w:rsidRPr="003C5050">
                <w:t>http://www.w3.org/ns/prov#endedAtTime</w:t>
              </w:r>
            </w:hyperlink>
          </w:p>
        </w:tc>
      </w:tr>
      <w:tr w:rsidR="00B60FAE" w:rsidRPr="004E0787" w14:paraId="5B309543" w14:textId="77777777" w:rsidTr="00B60FAE">
        <w:tc>
          <w:tcPr>
            <w:tcW w:w="1793" w:type="dxa"/>
          </w:tcPr>
          <w:p w14:paraId="7AF2F3A9" w14:textId="77777777" w:rsidR="00B60FAE" w:rsidRPr="004E0787" w:rsidRDefault="00B60FAE" w:rsidP="00B60FAE">
            <w:pPr>
              <w:pStyle w:val="smt"/>
              <w:ind w:left="0" w:firstLine="0"/>
            </w:pPr>
            <w:r>
              <w:t>T</w:t>
            </w:r>
            <w:r w:rsidRPr="004E0787">
              <w:t>erm</w:t>
            </w:r>
          </w:p>
        </w:tc>
        <w:tc>
          <w:tcPr>
            <w:tcW w:w="6372" w:type="dxa"/>
          </w:tcPr>
          <w:p w14:paraId="557A9846" w14:textId="4972191B" w:rsidR="00B60FAE" w:rsidRPr="00C25D20" w:rsidRDefault="003C5050" w:rsidP="003C5050">
            <w:pPr>
              <w:pStyle w:val="smt"/>
              <w:ind w:left="0" w:firstLine="0"/>
            </w:pPr>
            <w:r>
              <w:t>sluttede</w:t>
            </w:r>
          </w:p>
        </w:tc>
      </w:tr>
      <w:tr w:rsidR="003C5050" w:rsidRPr="00FF1269" w14:paraId="4820A98D" w14:textId="77777777" w:rsidTr="00B60FAE">
        <w:tc>
          <w:tcPr>
            <w:tcW w:w="1793" w:type="dxa"/>
          </w:tcPr>
          <w:p w14:paraId="0E426249" w14:textId="5E28C72B" w:rsidR="003C5050" w:rsidRPr="004E0787" w:rsidRDefault="003C5050" w:rsidP="003C5050">
            <w:pPr>
              <w:pStyle w:val="smt"/>
              <w:ind w:left="0" w:firstLine="0"/>
            </w:pPr>
            <w:r>
              <w:t>Kommentar</w:t>
            </w:r>
          </w:p>
        </w:tc>
        <w:tc>
          <w:tcPr>
            <w:tcW w:w="6372" w:type="dxa"/>
          </w:tcPr>
          <w:p w14:paraId="23C1427E" w14:textId="50A4656B" w:rsidR="003C5050" w:rsidRPr="00C87BAE" w:rsidRDefault="003C5050" w:rsidP="003C5050">
            <w:pPr>
              <w:pStyle w:val="smt"/>
              <w:ind w:left="0" w:firstLine="0"/>
              <w:rPr>
                <w:lang w:val="da-DK"/>
              </w:rPr>
            </w:pPr>
            <w:r w:rsidRPr="003C5050">
              <w:rPr>
                <w:lang w:val="da-DK"/>
              </w:rPr>
              <w:t xml:space="preserve">Slut er, når en aktivitet anses for at være afsluttet af en enhed, kendt som trigger. </w:t>
            </w:r>
            <w:r w:rsidRPr="00C87BAE">
              <w:rPr>
                <w:lang w:val="da-DK"/>
              </w:rPr>
              <w:t>Aktiviteten eksisterer ikke længere efter dens afslutning. Enhver brug, generering eller ugyldiggørelse, der involverer en aktivitet, går forud for aktivitetens afslutning. En afslutning kan referere til en triggerenhed, der afsluttede aktiviteten, eller til en aktivitet, kendt som ender, der genererede triggeren.</w:t>
            </w:r>
          </w:p>
        </w:tc>
      </w:tr>
      <w:tr w:rsidR="00B60FAE" w:rsidRPr="00FF1269" w14:paraId="67C6003E" w14:textId="77777777" w:rsidTr="00B60FAE">
        <w:tc>
          <w:tcPr>
            <w:tcW w:w="1793" w:type="dxa"/>
          </w:tcPr>
          <w:p w14:paraId="71DB1164" w14:textId="77777777" w:rsidR="00B60FAE" w:rsidRPr="004E0787" w:rsidRDefault="00B60FAE" w:rsidP="00B60FAE">
            <w:pPr>
              <w:pStyle w:val="smt"/>
              <w:ind w:left="0" w:firstLine="0"/>
            </w:pPr>
            <w:r w:rsidRPr="004E0787">
              <w:t>Domæne</w:t>
            </w:r>
          </w:p>
        </w:tc>
        <w:tc>
          <w:tcPr>
            <w:tcW w:w="6372" w:type="dxa"/>
          </w:tcPr>
          <w:p w14:paraId="7C37124D" w14:textId="55E5353A" w:rsidR="00B60FAE" w:rsidRPr="00FD2535" w:rsidRDefault="003C5050" w:rsidP="003C5050">
            <w:pPr>
              <w:pStyle w:val="smt"/>
              <w:ind w:left="0" w:firstLine="0"/>
            </w:pPr>
            <w:r>
              <w:t>prov:Activity</w:t>
            </w:r>
          </w:p>
        </w:tc>
      </w:tr>
      <w:tr w:rsidR="00B60FAE" w:rsidRPr="004E0787" w14:paraId="5AE0DC6F" w14:textId="77777777" w:rsidTr="00B60FAE">
        <w:tc>
          <w:tcPr>
            <w:tcW w:w="1793" w:type="dxa"/>
          </w:tcPr>
          <w:p w14:paraId="3204367F" w14:textId="77777777" w:rsidR="00B60FAE" w:rsidRPr="004E0787" w:rsidRDefault="00B60FAE" w:rsidP="00B60FAE">
            <w:pPr>
              <w:pStyle w:val="smt"/>
              <w:ind w:left="0" w:firstLine="0"/>
            </w:pPr>
            <w:r w:rsidRPr="004E0787">
              <w:t>Udfaldsrum</w:t>
            </w:r>
          </w:p>
        </w:tc>
        <w:tc>
          <w:tcPr>
            <w:tcW w:w="6372" w:type="dxa"/>
          </w:tcPr>
          <w:p w14:paraId="66AB7628" w14:textId="2ACBCAEA" w:rsidR="00B60FAE" w:rsidRPr="00C25D20" w:rsidRDefault="003C5050" w:rsidP="003C5050">
            <w:pPr>
              <w:pStyle w:val="smt"/>
              <w:ind w:left="0" w:firstLine="0"/>
            </w:pPr>
            <w:r>
              <w:t>xsd:dateTime</w:t>
            </w:r>
          </w:p>
        </w:tc>
      </w:tr>
    </w:tbl>
    <w:p w14:paraId="7F756A7C" w14:textId="77777777" w:rsidR="00B60FAE" w:rsidRDefault="00B60FAE" w:rsidP="00B60FAE"/>
    <w:p w14:paraId="568300EB" w14:textId="77777777" w:rsidR="00B60FAE" w:rsidRDefault="00B60FAE" w:rsidP="00B60FAE">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B60FAE" w:rsidRPr="004E0787" w14:paraId="3217BD51" w14:textId="77777777" w:rsidTr="00B60FAE">
        <w:tc>
          <w:tcPr>
            <w:tcW w:w="1793" w:type="dxa"/>
          </w:tcPr>
          <w:p w14:paraId="7AC72A88" w14:textId="77777777" w:rsidR="00B60FAE" w:rsidRPr="0011183F" w:rsidRDefault="00B60FAE" w:rsidP="00B60FAE">
            <w:pPr>
              <w:pStyle w:val="smt"/>
              <w:ind w:left="0" w:firstLine="0"/>
            </w:pPr>
            <w:r w:rsidRPr="0011183F">
              <w:t>Foretrukken term</w:t>
            </w:r>
          </w:p>
        </w:tc>
        <w:tc>
          <w:tcPr>
            <w:tcW w:w="6372" w:type="dxa"/>
          </w:tcPr>
          <w:p w14:paraId="45B7AA94" w14:textId="48FB32BD" w:rsidR="00B60FAE" w:rsidRPr="004E0787" w:rsidRDefault="00D63E7D" w:rsidP="00B60FAE">
            <w:pPr>
              <w:pStyle w:val="smt"/>
              <w:ind w:left="357"/>
            </w:pPr>
            <w:r>
              <w:t>sluttede</w:t>
            </w:r>
          </w:p>
        </w:tc>
      </w:tr>
      <w:tr w:rsidR="00B60FAE" w:rsidRPr="0039357C" w14:paraId="3802E260" w14:textId="77777777" w:rsidTr="00B60FAE">
        <w:tc>
          <w:tcPr>
            <w:tcW w:w="1793" w:type="dxa"/>
          </w:tcPr>
          <w:p w14:paraId="53C6A630" w14:textId="77777777" w:rsidR="00B60FAE" w:rsidRDefault="00B60FAE" w:rsidP="00B60FAE">
            <w:pPr>
              <w:pStyle w:val="smt"/>
              <w:ind w:left="0" w:firstLine="0"/>
              <w:rPr>
                <w:lang w:val="da-DK"/>
              </w:rPr>
            </w:pPr>
            <w:r>
              <w:rPr>
                <w:lang w:val="da-DK"/>
              </w:rPr>
              <w:t>Definition</w:t>
            </w:r>
          </w:p>
        </w:tc>
        <w:tc>
          <w:tcPr>
            <w:tcW w:w="6372" w:type="dxa"/>
          </w:tcPr>
          <w:p w14:paraId="06E27082" w14:textId="4E82FCBE" w:rsidR="00B60FAE" w:rsidRPr="0039357C" w:rsidRDefault="00D63E7D" w:rsidP="00B60FAE">
            <w:pPr>
              <w:ind w:left="0" w:firstLine="0"/>
              <w:rPr>
                <w:rFonts w:ascii="Arial" w:hAnsi="Arial" w:cs="Arial"/>
                <w:sz w:val="18"/>
                <w:szCs w:val="18"/>
              </w:rPr>
            </w:pPr>
            <w:r w:rsidRPr="003C5050">
              <w:rPr>
                <w:rFonts w:ascii="Arial" w:hAnsi="Arial" w:cs="Arial"/>
                <w:sz w:val="18"/>
                <w:szCs w:val="18"/>
              </w:rPr>
              <w:t>Slut er, når en aktivitet anses for at være afsluttet af en enhed, kendt som trigger. Aktiviteten eksisterer ikke længere efter dens afslutning. Enhver brug, generering eller ugyldiggørelse, der involverer en aktivitet, går forud for aktivitetens afslutning. En afslutning kan referere til en triggerenhed, der afsluttede aktiviteten, eller til en aktivitet, kendt som ender, der genererede triggeren.</w:t>
            </w:r>
          </w:p>
        </w:tc>
      </w:tr>
      <w:tr w:rsidR="00A441F8" w:rsidRPr="004E0787" w14:paraId="0B5BEABB" w14:textId="77777777" w:rsidTr="00B60FAE">
        <w:tc>
          <w:tcPr>
            <w:tcW w:w="1793" w:type="dxa"/>
          </w:tcPr>
          <w:p w14:paraId="55DBFE53" w14:textId="067B10DC" w:rsidR="00A441F8" w:rsidRDefault="00A441F8" w:rsidP="00A441F8">
            <w:pPr>
              <w:pStyle w:val="smt"/>
              <w:ind w:left="0" w:firstLine="0"/>
            </w:pPr>
            <w:r>
              <w:t>Anvendelsesnote</w:t>
            </w:r>
          </w:p>
        </w:tc>
        <w:tc>
          <w:tcPr>
            <w:tcW w:w="6372" w:type="dxa"/>
          </w:tcPr>
          <w:p w14:paraId="73B895E8" w14:textId="7552DBF6" w:rsidR="00A441F8" w:rsidRDefault="00A441F8" w:rsidP="00A441F8">
            <w:pPr>
              <w:ind w:left="0" w:firstLine="0"/>
              <w:rPr>
                <w:rFonts w:ascii="Arial" w:hAnsi="Arial" w:cs="Arial"/>
                <w:sz w:val="18"/>
                <w:szCs w:val="18"/>
              </w:rPr>
            </w:pPr>
            <w:r>
              <w:rPr>
                <w:rFonts w:ascii="Arial" w:hAnsi="Arial" w:cs="Arial"/>
                <w:sz w:val="18"/>
                <w:szCs w:val="18"/>
              </w:rPr>
              <w:t>Angiver den dato en relation mellem to organisationer blev afsluttet.</w:t>
            </w:r>
          </w:p>
        </w:tc>
      </w:tr>
      <w:tr w:rsidR="00B60FAE" w:rsidRPr="004E0787" w14:paraId="2B89CF65" w14:textId="77777777" w:rsidTr="00B60FAE">
        <w:tc>
          <w:tcPr>
            <w:tcW w:w="1793" w:type="dxa"/>
          </w:tcPr>
          <w:p w14:paraId="578FC4BB" w14:textId="77777777" w:rsidR="00B60FAE" w:rsidRPr="004E0787" w:rsidRDefault="00B60FAE" w:rsidP="00B60FAE">
            <w:pPr>
              <w:pStyle w:val="smt"/>
              <w:ind w:left="0" w:firstLine="0"/>
            </w:pPr>
            <w:r>
              <w:t>Domæne</w:t>
            </w:r>
          </w:p>
        </w:tc>
        <w:tc>
          <w:tcPr>
            <w:tcW w:w="6372" w:type="dxa"/>
          </w:tcPr>
          <w:p w14:paraId="417B2010" w14:textId="0B759CA5" w:rsidR="00B60FAE" w:rsidRPr="00C25D20" w:rsidRDefault="00D63E7D" w:rsidP="00D63E7D">
            <w:pPr>
              <w:ind w:left="0" w:firstLine="0"/>
              <w:rPr>
                <w:rFonts w:ascii="Arial" w:hAnsi="Arial" w:cs="Arial"/>
                <w:sz w:val="18"/>
                <w:szCs w:val="18"/>
              </w:rPr>
            </w:pPr>
            <w:r>
              <w:rPr>
                <w:rFonts w:ascii="Arial" w:hAnsi="Arial" w:cs="Arial"/>
                <w:sz w:val="18"/>
                <w:szCs w:val="18"/>
              </w:rPr>
              <w:t>ovx:Relation</w:t>
            </w:r>
          </w:p>
        </w:tc>
      </w:tr>
      <w:tr w:rsidR="00B60FAE" w:rsidRPr="004E0787" w14:paraId="458E15DD" w14:textId="77777777" w:rsidTr="00B60FAE">
        <w:tc>
          <w:tcPr>
            <w:tcW w:w="1793" w:type="dxa"/>
          </w:tcPr>
          <w:p w14:paraId="60E61767" w14:textId="77777777" w:rsidR="00B60FAE" w:rsidRPr="004E0787" w:rsidRDefault="00B60FAE" w:rsidP="00B60FAE">
            <w:pPr>
              <w:pStyle w:val="smt"/>
              <w:ind w:left="0" w:firstLine="0"/>
            </w:pPr>
            <w:r w:rsidRPr="004E0787">
              <w:t>Udfaldsrum</w:t>
            </w:r>
          </w:p>
        </w:tc>
        <w:tc>
          <w:tcPr>
            <w:tcW w:w="6372" w:type="dxa"/>
          </w:tcPr>
          <w:p w14:paraId="761CAFB8" w14:textId="77777777" w:rsidR="00B60FAE" w:rsidRPr="00C25D20" w:rsidRDefault="00B60FAE" w:rsidP="00B60FAE">
            <w:pPr>
              <w:ind w:left="0" w:firstLine="0"/>
              <w:rPr>
                <w:rFonts w:ascii="Arial" w:hAnsi="Arial" w:cs="Arial"/>
                <w:sz w:val="18"/>
                <w:szCs w:val="18"/>
              </w:rPr>
            </w:pPr>
            <w:r w:rsidRPr="00C25D20">
              <w:rPr>
                <w:rFonts w:ascii="Arial" w:hAnsi="Arial" w:cs="Arial"/>
                <w:sz w:val="18"/>
                <w:szCs w:val="18"/>
              </w:rPr>
              <w:t>xsd:dateTime</w:t>
            </w:r>
          </w:p>
        </w:tc>
      </w:tr>
      <w:tr w:rsidR="00B60FAE" w:rsidRPr="004E0787" w14:paraId="51741814" w14:textId="77777777" w:rsidTr="00B60FAE">
        <w:tc>
          <w:tcPr>
            <w:tcW w:w="1793" w:type="dxa"/>
          </w:tcPr>
          <w:p w14:paraId="76E9880A" w14:textId="77777777" w:rsidR="00B60FAE" w:rsidRPr="004E0787" w:rsidRDefault="00B60FAE" w:rsidP="00B60FAE">
            <w:pPr>
              <w:pStyle w:val="smt"/>
              <w:ind w:left="0" w:firstLine="0"/>
            </w:pPr>
            <w:r>
              <w:t>Multiplicitet</w:t>
            </w:r>
          </w:p>
        </w:tc>
        <w:tc>
          <w:tcPr>
            <w:tcW w:w="6372" w:type="dxa"/>
          </w:tcPr>
          <w:p w14:paraId="7814CFC8" w14:textId="77777777" w:rsidR="00B60FAE" w:rsidRPr="00C25D20" w:rsidRDefault="00B60FAE" w:rsidP="00B60FAE">
            <w:pPr>
              <w:ind w:left="0" w:firstLine="0"/>
              <w:rPr>
                <w:rFonts w:ascii="Arial" w:hAnsi="Arial" w:cs="Arial"/>
                <w:sz w:val="18"/>
                <w:szCs w:val="18"/>
              </w:rPr>
            </w:pPr>
            <w:r w:rsidRPr="00C25D20">
              <w:rPr>
                <w:rFonts w:ascii="Arial" w:hAnsi="Arial" w:cs="Arial"/>
                <w:sz w:val="18"/>
                <w:szCs w:val="18"/>
              </w:rPr>
              <w:t>0 - 1</w:t>
            </w:r>
          </w:p>
        </w:tc>
      </w:tr>
    </w:tbl>
    <w:p w14:paraId="6DCC8ACF" w14:textId="7A50125B" w:rsidR="00B60FAE" w:rsidRDefault="00B60FAE" w:rsidP="00B60FAE"/>
    <w:p w14:paraId="025E4432" w14:textId="77777777" w:rsidR="000A00D3" w:rsidRDefault="000A00D3" w:rsidP="00D4066E">
      <w:pPr>
        <w:pStyle w:val="Overskrift4"/>
      </w:pPr>
      <w:r>
        <w:t>har relation</w:t>
      </w:r>
    </w:p>
    <w:tbl>
      <w:tblPr>
        <w:tblStyle w:val="Tabel-Gitter"/>
        <w:tblW w:w="0" w:type="auto"/>
        <w:tblInd w:w="45" w:type="dxa"/>
        <w:tblLook w:val="04A0" w:firstRow="1" w:lastRow="0" w:firstColumn="1" w:lastColumn="0" w:noHBand="0" w:noVBand="1"/>
      </w:tblPr>
      <w:tblGrid>
        <w:gridCol w:w="2077"/>
        <w:gridCol w:w="6088"/>
      </w:tblGrid>
      <w:tr w:rsidR="000A00D3" w:rsidRPr="002269D9" w14:paraId="1D738817" w14:textId="77777777" w:rsidTr="00AF43A2">
        <w:tc>
          <w:tcPr>
            <w:tcW w:w="2077" w:type="dxa"/>
          </w:tcPr>
          <w:p w14:paraId="756AD90D"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URI</w:t>
            </w:r>
          </w:p>
        </w:tc>
        <w:tc>
          <w:tcPr>
            <w:tcW w:w="6088" w:type="dxa"/>
          </w:tcPr>
          <w:p w14:paraId="1F15ABFB" w14:textId="77777777" w:rsidR="000A00D3" w:rsidRPr="003B717D" w:rsidRDefault="000A00D3" w:rsidP="00AF43A2">
            <w:pPr>
              <w:ind w:left="0" w:firstLine="0"/>
              <w:rPr>
                <w:rFonts w:ascii="Arial" w:hAnsi="Arial" w:cs="Arial"/>
                <w:sz w:val="18"/>
                <w:szCs w:val="18"/>
              </w:rPr>
            </w:pPr>
            <w:r w:rsidRPr="00D400EA">
              <w:rPr>
                <w:rFonts w:ascii="Arial" w:hAnsi="Arial" w:cs="Arial"/>
                <w:sz w:val="18"/>
                <w:szCs w:val="18"/>
              </w:rPr>
              <w:t>https://data.gov.dk/model/core/orgextension/hasR</w:t>
            </w:r>
            <w:r>
              <w:rPr>
                <w:rFonts w:ascii="Arial" w:hAnsi="Arial" w:cs="Arial"/>
                <w:sz w:val="18"/>
                <w:szCs w:val="18"/>
              </w:rPr>
              <w:t>elation</w:t>
            </w:r>
          </w:p>
        </w:tc>
      </w:tr>
      <w:tr w:rsidR="000A00D3" w:rsidRPr="002269D9" w14:paraId="40239414" w14:textId="77777777" w:rsidTr="00AF43A2">
        <w:tc>
          <w:tcPr>
            <w:tcW w:w="2077" w:type="dxa"/>
          </w:tcPr>
          <w:p w14:paraId="74388DE7"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Term</w:t>
            </w:r>
          </w:p>
        </w:tc>
        <w:tc>
          <w:tcPr>
            <w:tcW w:w="6088" w:type="dxa"/>
          </w:tcPr>
          <w:p w14:paraId="38A8D5EC" w14:textId="77777777" w:rsidR="000A00D3" w:rsidRPr="003B717D" w:rsidRDefault="000A00D3" w:rsidP="00AF43A2">
            <w:pPr>
              <w:ind w:left="0" w:firstLine="0"/>
              <w:rPr>
                <w:rFonts w:ascii="Arial" w:hAnsi="Arial" w:cs="Arial"/>
                <w:sz w:val="18"/>
                <w:szCs w:val="18"/>
              </w:rPr>
            </w:pPr>
            <w:r>
              <w:rPr>
                <w:rFonts w:ascii="Arial" w:hAnsi="Arial" w:cs="Arial"/>
                <w:sz w:val="18"/>
                <w:szCs w:val="18"/>
              </w:rPr>
              <w:t>has relation</w:t>
            </w:r>
          </w:p>
        </w:tc>
      </w:tr>
      <w:tr w:rsidR="000A00D3" w:rsidRPr="002269D9" w14:paraId="4558424E" w14:textId="77777777" w:rsidTr="00AF43A2">
        <w:tc>
          <w:tcPr>
            <w:tcW w:w="2077" w:type="dxa"/>
          </w:tcPr>
          <w:p w14:paraId="2FF498D6" w14:textId="77777777" w:rsidR="000A00D3" w:rsidRPr="00A05776" w:rsidRDefault="000A00D3" w:rsidP="00AF43A2">
            <w:pPr>
              <w:ind w:left="0" w:firstLine="0"/>
              <w:rPr>
                <w:rFonts w:ascii="Arial" w:hAnsi="Arial" w:cs="Arial"/>
                <w:sz w:val="18"/>
                <w:szCs w:val="18"/>
              </w:rPr>
            </w:pPr>
            <w:r>
              <w:rPr>
                <w:rFonts w:ascii="Arial" w:hAnsi="Arial" w:cs="Arial"/>
                <w:sz w:val="18"/>
                <w:szCs w:val="18"/>
              </w:rPr>
              <w:t>Foretrukken t</w:t>
            </w:r>
            <w:r w:rsidRPr="00A05776">
              <w:rPr>
                <w:rFonts w:ascii="Arial" w:hAnsi="Arial" w:cs="Arial"/>
                <w:sz w:val="18"/>
                <w:szCs w:val="18"/>
              </w:rPr>
              <w:t>erm</w:t>
            </w:r>
            <w:r>
              <w:rPr>
                <w:rFonts w:ascii="Arial" w:hAnsi="Arial" w:cs="Arial"/>
                <w:sz w:val="18"/>
                <w:szCs w:val="18"/>
              </w:rPr>
              <w:t xml:space="preserve"> (da)</w:t>
            </w:r>
          </w:p>
        </w:tc>
        <w:tc>
          <w:tcPr>
            <w:tcW w:w="6088" w:type="dxa"/>
          </w:tcPr>
          <w:p w14:paraId="55980DDA" w14:textId="77777777" w:rsidR="000A00D3" w:rsidRPr="003B717D" w:rsidRDefault="000A00D3" w:rsidP="00AF43A2">
            <w:pPr>
              <w:ind w:left="0" w:firstLine="0"/>
              <w:rPr>
                <w:rFonts w:ascii="Arial" w:hAnsi="Arial" w:cs="Arial"/>
                <w:sz w:val="18"/>
                <w:szCs w:val="18"/>
              </w:rPr>
            </w:pPr>
            <w:r>
              <w:rPr>
                <w:rFonts w:ascii="Arial" w:hAnsi="Arial" w:cs="Arial"/>
                <w:sz w:val="18"/>
                <w:szCs w:val="18"/>
              </w:rPr>
              <w:t>har relation</w:t>
            </w:r>
          </w:p>
        </w:tc>
      </w:tr>
      <w:tr w:rsidR="000A00D3" w:rsidRPr="002269D9" w14:paraId="6AC65555" w14:textId="77777777" w:rsidTr="00AF43A2">
        <w:tc>
          <w:tcPr>
            <w:tcW w:w="2077" w:type="dxa"/>
          </w:tcPr>
          <w:p w14:paraId="65F48991"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Definition</w:t>
            </w:r>
          </w:p>
        </w:tc>
        <w:tc>
          <w:tcPr>
            <w:tcW w:w="6088" w:type="dxa"/>
          </w:tcPr>
          <w:p w14:paraId="714E7AB5" w14:textId="77777777" w:rsidR="000A00D3" w:rsidRPr="003B717D" w:rsidRDefault="000A00D3" w:rsidP="00AF43A2">
            <w:pPr>
              <w:ind w:left="0" w:firstLine="0"/>
              <w:rPr>
                <w:rFonts w:ascii="Arial" w:hAnsi="Arial" w:cs="Arial"/>
                <w:sz w:val="18"/>
                <w:szCs w:val="18"/>
              </w:rPr>
            </w:pPr>
            <w:r>
              <w:rPr>
                <w:rFonts w:ascii="Arial" w:hAnsi="Arial" w:cs="Arial"/>
                <w:sz w:val="18"/>
                <w:szCs w:val="18"/>
              </w:rPr>
              <w:t>angiver en relation en organisation har til en anden organisation</w:t>
            </w:r>
          </w:p>
        </w:tc>
      </w:tr>
      <w:tr w:rsidR="000A00D3" w:rsidRPr="002269D9" w14:paraId="606D79B0" w14:textId="77777777" w:rsidTr="00AF43A2">
        <w:tc>
          <w:tcPr>
            <w:tcW w:w="2077" w:type="dxa"/>
          </w:tcPr>
          <w:p w14:paraId="55C48727"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Domæne</w:t>
            </w:r>
          </w:p>
        </w:tc>
        <w:tc>
          <w:tcPr>
            <w:tcW w:w="6088" w:type="dxa"/>
          </w:tcPr>
          <w:p w14:paraId="6F81C4F2" w14:textId="77777777" w:rsidR="000A00D3" w:rsidRPr="003B717D" w:rsidRDefault="000A00D3" w:rsidP="00AF43A2">
            <w:pPr>
              <w:ind w:left="0" w:firstLine="0"/>
              <w:rPr>
                <w:rFonts w:ascii="Arial" w:hAnsi="Arial" w:cs="Arial"/>
                <w:sz w:val="18"/>
                <w:szCs w:val="18"/>
              </w:rPr>
            </w:pPr>
            <w:r>
              <w:rPr>
                <w:rFonts w:ascii="Arial" w:hAnsi="Arial" w:cs="Arial"/>
                <w:sz w:val="18"/>
                <w:szCs w:val="18"/>
              </w:rPr>
              <w:t>org:FormalOrganization</w:t>
            </w:r>
          </w:p>
        </w:tc>
      </w:tr>
      <w:tr w:rsidR="000A00D3" w:rsidRPr="002269D9" w14:paraId="6C249871" w14:textId="77777777" w:rsidTr="00AF43A2">
        <w:tc>
          <w:tcPr>
            <w:tcW w:w="2077" w:type="dxa"/>
          </w:tcPr>
          <w:p w14:paraId="62E245DA"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lastRenderedPageBreak/>
              <w:t>Udfaldsrum</w:t>
            </w:r>
          </w:p>
        </w:tc>
        <w:tc>
          <w:tcPr>
            <w:tcW w:w="6088" w:type="dxa"/>
          </w:tcPr>
          <w:p w14:paraId="1D9EB223" w14:textId="77777777" w:rsidR="000A00D3" w:rsidRPr="003B717D" w:rsidRDefault="000A00D3" w:rsidP="00AF43A2">
            <w:pPr>
              <w:ind w:left="0" w:firstLine="0"/>
              <w:rPr>
                <w:rFonts w:ascii="Arial" w:hAnsi="Arial" w:cs="Arial"/>
                <w:sz w:val="18"/>
                <w:szCs w:val="18"/>
              </w:rPr>
            </w:pPr>
            <w:r>
              <w:rPr>
                <w:rFonts w:ascii="Arial" w:hAnsi="Arial" w:cs="Arial"/>
                <w:sz w:val="18"/>
                <w:szCs w:val="18"/>
              </w:rPr>
              <w:t>ovx:Relation</w:t>
            </w:r>
          </w:p>
        </w:tc>
      </w:tr>
    </w:tbl>
    <w:p w14:paraId="52F91BF0" w14:textId="77777777" w:rsidR="000A00D3" w:rsidRDefault="000A00D3" w:rsidP="000A00D3"/>
    <w:p w14:paraId="39B1ADD0" w14:textId="77777777" w:rsidR="000A00D3" w:rsidRDefault="000A00D3" w:rsidP="00D4066E">
      <w:pPr>
        <w:pStyle w:val="Overskrift4"/>
      </w:pPr>
      <w:r>
        <w:t>relation til</w:t>
      </w:r>
    </w:p>
    <w:tbl>
      <w:tblPr>
        <w:tblStyle w:val="Tabel-Gitter"/>
        <w:tblW w:w="0" w:type="auto"/>
        <w:tblInd w:w="45" w:type="dxa"/>
        <w:tblLook w:val="04A0" w:firstRow="1" w:lastRow="0" w:firstColumn="1" w:lastColumn="0" w:noHBand="0" w:noVBand="1"/>
      </w:tblPr>
      <w:tblGrid>
        <w:gridCol w:w="2077"/>
        <w:gridCol w:w="6088"/>
      </w:tblGrid>
      <w:tr w:rsidR="000A00D3" w:rsidRPr="002269D9" w14:paraId="5449791F" w14:textId="77777777" w:rsidTr="00AF43A2">
        <w:tc>
          <w:tcPr>
            <w:tcW w:w="2077" w:type="dxa"/>
          </w:tcPr>
          <w:p w14:paraId="7065E66B"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URI</w:t>
            </w:r>
          </w:p>
        </w:tc>
        <w:tc>
          <w:tcPr>
            <w:tcW w:w="6088" w:type="dxa"/>
          </w:tcPr>
          <w:p w14:paraId="10457941" w14:textId="77777777" w:rsidR="000A00D3" w:rsidRPr="003B717D" w:rsidRDefault="000A00D3" w:rsidP="00AF43A2">
            <w:pPr>
              <w:ind w:left="0" w:firstLine="0"/>
              <w:rPr>
                <w:rFonts w:ascii="Arial" w:hAnsi="Arial" w:cs="Arial"/>
                <w:sz w:val="18"/>
                <w:szCs w:val="18"/>
              </w:rPr>
            </w:pPr>
            <w:r w:rsidRPr="00D57B03">
              <w:rPr>
                <w:rFonts w:ascii="Arial" w:hAnsi="Arial" w:cs="Arial"/>
                <w:sz w:val="18"/>
                <w:szCs w:val="18"/>
              </w:rPr>
              <w:t>https://data.gov.dk/model/core/orgextension/</w:t>
            </w:r>
            <w:r>
              <w:rPr>
                <w:rFonts w:ascii="Arial" w:hAnsi="Arial" w:cs="Arial"/>
                <w:sz w:val="18"/>
                <w:szCs w:val="18"/>
              </w:rPr>
              <w:t>relationTo</w:t>
            </w:r>
          </w:p>
        </w:tc>
      </w:tr>
      <w:tr w:rsidR="000A00D3" w:rsidRPr="002269D9" w14:paraId="520AC58D" w14:textId="77777777" w:rsidTr="00AF43A2">
        <w:tc>
          <w:tcPr>
            <w:tcW w:w="2077" w:type="dxa"/>
          </w:tcPr>
          <w:p w14:paraId="21B8712E"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Term</w:t>
            </w:r>
          </w:p>
        </w:tc>
        <w:tc>
          <w:tcPr>
            <w:tcW w:w="6088" w:type="dxa"/>
          </w:tcPr>
          <w:p w14:paraId="3BDAC029" w14:textId="77777777" w:rsidR="000A00D3" w:rsidRPr="003B717D" w:rsidRDefault="000A00D3" w:rsidP="00AF43A2">
            <w:pPr>
              <w:ind w:left="0" w:firstLine="0"/>
              <w:rPr>
                <w:rFonts w:ascii="Arial" w:hAnsi="Arial" w:cs="Arial"/>
                <w:sz w:val="18"/>
                <w:szCs w:val="18"/>
              </w:rPr>
            </w:pPr>
            <w:r>
              <w:rPr>
                <w:rFonts w:ascii="Arial" w:hAnsi="Arial" w:cs="Arial"/>
                <w:sz w:val="18"/>
                <w:szCs w:val="18"/>
              </w:rPr>
              <w:t>relationTo</w:t>
            </w:r>
          </w:p>
        </w:tc>
      </w:tr>
      <w:tr w:rsidR="000A00D3" w:rsidRPr="002269D9" w14:paraId="067A57BB" w14:textId="77777777" w:rsidTr="00AF43A2">
        <w:tc>
          <w:tcPr>
            <w:tcW w:w="2077" w:type="dxa"/>
          </w:tcPr>
          <w:p w14:paraId="02499834" w14:textId="77777777" w:rsidR="000A00D3" w:rsidRPr="00A05776" w:rsidRDefault="000A00D3" w:rsidP="00AF43A2">
            <w:pPr>
              <w:ind w:left="0" w:firstLine="0"/>
              <w:rPr>
                <w:rFonts w:ascii="Arial" w:hAnsi="Arial" w:cs="Arial"/>
                <w:sz w:val="18"/>
                <w:szCs w:val="18"/>
              </w:rPr>
            </w:pPr>
            <w:r>
              <w:rPr>
                <w:rFonts w:ascii="Arial" w:hAnsi="Arial" w:cs="Arial"/>
                <w:sz w:val="18"/>
                <w:szCs w:val="18"/>
              </w:rPr>
              <w:t>Foretrukken t</w:t>
            </w:r>
            <w:r w:rsidRPr="00A05776">
              <w:rPr>
                <w:rFonts w:ascii="Arial" w:hAnsi="Arial" w:cs="Arial"/>
                <w:sz w:val="18"/>
                <w:szCs w:val="18"/>
              </w:rPr>
              <w:t>erm</w:t>
            </w:r>
            <w:r>
              <w:rPr>
                <w:rFonts w:ascii="Arial" w:hAnsi="Arial" w:cs="Arial"/>
                <w:sz w:val="18"/>
                <w:szCs w:val="18"/>
              </w:rPr>
              <w:t xml:space="preserve"> (da)</w:t>
            </w:r>
          </w:p>
        </w:tc>
        <w:tc>
          <w:tcPr>
            <w:tcW w:w="6088" w:type="dxa"/>
          </w:tcPr>
          <w:p w14:paraId="5C60BE88" w14:textId="77777777" w:rsidR="000A00D3" w:rsidRPr="003B717D" w:rsidRDefault="000A00D3" w:rsidP="00AF43A2">
            <w:pPr>
              <w:ind w:left="0" w:firstLine="0"/>
              <w:rPr>
                <w:rFonts w:ascii="Arial" w:hAnsi="Arial" w:cs="Arial"/>
                <w:sz w:val="18"/>
                <w:szCs w:val="18"/>
              </w:rPr>
            </w:pPr>
            <w:r>
              <w:rPr>
                <w:rFonts w:ascii="Arial" w:hAnsi="Arial" w:cs="Arial"/>
                <w:sz w:val="18"/>
                <w:szCs w:val="18"/>
              </w:rPr>
              <w:t>relation til</w:t>
            </w:r>
          </w:p>
        </w:tc>
      </w:tr>
      <w:tr w:rsidR="000A00D3" w:rsidRPr="002269D9" w14:paraId="5055B318" w14:textId="77777777" w:rsidTr="00AF43A2">
        <w:tc>
          <w:tcPr>
            <w:tcW w:w="2077" w:type="dxa"/>
          </w:tcPr>
          <w:p w14:paraId="1E844FC4"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Definition</w:t>
            </w:r>
          </w:p>
        </w:tc>
        <w:tc>
          <w:tcPr>
            <w:tcW w:w="6088" w:type="dxa"/>
          </w:tcPr>
          <w:p w14:paraId="54F4D9D5" w14:textId="77777777" w:rsidR="000A00D3" w:rsidRPr="003B717D" w:rsidRDefault="000A00D3" w:rsidP="00AF43A2">
            <w:pPr>
              <w:ind w:left="0" w:firstLine="0"/>
              <w:rPr>
                <w:rFonts w:ascii="Arial" w:hAnsi="Arial" w:cs="Arial"/>
                <w:sz w:val="18"/>
                <w:szCs w:val="18"/>
              </w:rPr>
            </w:pPr>
            <w:r>
              <w:rPr>
                <w:rFonts w:ascii="Arial" w:hAnsi="Arial" w:cs="Arial"/>
                <w:sz w:val="18"/>
                <w:szCs w:val="18"/>
              </w:rPr>
              <w:t>angiver en organisation der er ’modtager’ i en relation til en anden organisation</w:t>
            </w:r>
          </w:p>
        </w:tc>
      </w:tr>
      <w:tr w:rsidR="000A00D3" w:rsidRPr="002269D9" w14:paraId="4B750204" w14:textId="77777777" w:rsidTr="00AF43A2">
        <w:tc>
          <w:tcPr>
            <w:tcW w:w="2077" w:type="dxa"/>
          </w:tcPr>
          <w:p w14:paraId="02C47D15"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Domæne</w:t>
            </w:r>
          </w:p>
        </w:tc>
        <w:tc>
          <w:tcPr>
            <w:tcW w:w="6088" w:type="dxa"/>
          </w:tcPr>
          <w:p w14:paraId="46FF4E8B" w14:textId="77777777" w:rsidR="000A00D3" w:rsidRPr="003B717D" w:rsidRDefault="000A00D3" w:rsidP="00AF43A2">
            <w:pPr>
              <w:ind w:left="0" w:firstLine="0"/>
              <w:rPr>
                <w:rFonts w:ascii="Arial" w:hAnsi="Arial" w:cs="Arial"/>
                <w:sz w:val="18"/>
                <w:szCs w:val="18"/>
              </w:rPr>
            </w:pPr>
            <w:r>
              <w:rPr>
                <w:rFonts w:ascii="Arial" w:hAnsi="Arial" w:cs="Arial"/>
                <w:sz w:val="18"/>
                <w:szCs w:val="18"/>
              </w:rPr>
              <w:t>ovx:Relation</w:t>
            </w:r>
          </w:p>
        </w:tc>
      </w:tr>
      <w:tr w:rsidR="000A00D3" w:rsidRPr="002269D9" w14:paraId="2DEEC76E" w14:textId="77777777" w:rsidTr="00AF43A2">
        <w:tc>
          <w:tcPr>
            <w:tcW w:w="2077" w:type="dxa"/>
          </w:tcPr>
          <w:p w14:paraId="62DB23ED" w14:textId="77777777" w:rsidR="000A00D3" w:rsidRPr="00A05776" w:rsidRDefault="000A00D3" w:rsidP="00AF43A2">
            <w:pPr>
              <w:ind w:left="0" w:firstLine="0"/>
              <w:rPr>
                <w:rFonts w:ascii="Arial" w:hAnsi="Arial" w:cs="Arial"/>
                <w:sz w:val="18"/>
                <w:szCs w:val="18"/>
              </w:rPr>
            </w:pPr>
            <w:r w:rsidRPr="00A05776">
              <w:rPr>
                <w:rFonts w:ascii="Arial" w:hAnsi="Arial" w:cs="Arial"/>
                <w:sz w:val="18"/>
                <w:szCs w:val="18"/>
              </w:rPr>
              <w:t>Udfaldsrum</w:t>
            </w:r>
          </w:p>
        </w:tc>
        <w:tc>
          <w:tcPr>
            <w:tcW w:w="6088" w:type="dxa"/>
          </w:tcPr>
          <w:p w14:paraId="0BFE1816" w14:textId="77777777" w:rsidR="000A00D3" w:rsidRPr="003B717D" w:rsidRDefault="000A00D3" w:rsidP="00AF43A2">
            <w:pPr>
              <w:ind w:left="0" w:firstLine="0"/>
              <w:rPr>
                <w:rFonts w:ascii="Arial" w:hAnsi="Arial" w:cs="Arial"/>
                <w:sz w:val="18"/>
                <w:szCs w:val="18"/>
              </w:rPr>
            </w:pPr>
            <w:r>
              <w:rPr>
                <w:rFonts w:ascii="Arial" w:hAnsi="Arial" w:cs="Arial"/>
                <w:sz w:val="18"/>
                <w:szCs w:val="18"/>
              </w:rPr>
              <w:t>org:FormalOrganization</w:t>
            </w:r>
          </w:p>
        </w:tc>
      </w:tr>
    </w:tbl>
    <w:p w14:paraId="3C658CB8" w14:textId="77777777" w:rsidR="000A00D3" w:rsidRDefault="000A00D3" w:rsidP="000A00D3"/>
    <w:p w14:paraId="78676E5C" w14:textId="51674B37" w:rsidR="00B60FAE" w:rsidRDefault="00EA06E4" w:rsidP="00EA06E4">
      <w:pPr>
        <w:pStyle w:val="Overskrift4"/>
        <w:rPr>
          <w:rStyle w:val="Fremhv"/>
          <w:i w:val="0"/>
          <w:iCs/>
        </w:rPr>
      </w:pPr>
      <w:r>
        <w:rPr>
          <w:rStyle w:val="Fremhv"/>
          <w:i w:val="0"/>
          <w:iCs/>
        </w:rPr>
        <w:t>type</w:t>
      </w:r>
    </w:p>
    <w:p w14:paraId="28DA4DFA" w14:textId="208D9B3C" w:rsidR="00E862FD" w:rsidRPr="00526268" w:rsidRDefault="00F2339F" w:rsidP="00526268">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544"/>
        <w:gridCol w:w="6621"/>
      </w:tblGrid>
      <w:tr w:rsidR="002D1C8B" w:rsidRPr="002D1C8B" w14:paraId="3822366B" w14:textId="77777777" w:rsidTr="002D1C8B">
        <w:tc>
          <w:tcPr>
            <w:tcW w:w="1548" w:type="dxa"/>
          </w:tcPr>
          <w:p w14:paraId="59EE3B7F"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URI</w:t>
            </w:r>
          </w:p>
        </w:tc>
        <w:tc>
          <w:tcPr>
            <w:tcW w:w="6662" w:type="dxa"/>
          </w:tcPr>
          <w:p w14:paraId="236D6E03" w14:textId="76528EBF" w:rsidR="002D1C8B" w:rsidRPr="003B717D" w:rsidRDefault="00EA06E4" w:rsidP="001C1DC0">
            <w:pPr>
              <w:ind w:left="0" w:firstLine="0"/>
              <w:rPr>
                <w:rFonts w:ascii="Arial" w:hAnsi="Arial" w:cs="Arial"/>
                <w:sz w:val="18"/>
                <w:szCs w:val="18"/>
              </w:rPr>
            </w:pPr>
            <w:r w:rsidRPr="00EA06E4">
              <w:rPr>
                <w:rFonts w:ascii="Arial" w:hAnsi="Arial" w:cs="Arial"/>
                <w:sz w:val="18"/>
                <w:szCs w:val="18"/>
              </w:rPr>
              <w:t>http://purl.org/dc/terms/type</w:t>
            </w:r>
          </w:p>
        </w:tc>
      </w:tr>
      <w:tr w:rsidR="002D1C8B" w:rsidRPr="002D1C8B" w14:paraId="5E842863" w14:textId="77777777" w:rsidTr="002D1C8B">
        <w:tc>
          <w:tcPr>
            <w:tcW w:w="1548" w:type="dxa"/>
          </w:tcPr>
          <w:p w14:paraId="138E6BBC"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Term</w:t>
            </w:r>
          </w:p>
        </w:tc>
        <w:tc>
          <w:tcPr>
            <w:tcW w:w="6662" w:type="dxa"/>
          </w:tcPr>
          <w:p w14:paraId="59C7BC00" w14:textId="44564F52" w:rsidR="002D1C8B" w:rsidRPr="003B717D" w:rsidRDefault="00EA06E4" w:rsidP="001C1DC0">
            <w:pPr>
              <w:ind w:left="0" w:firstLine="0"/>
              <w:rPr>
                <w:rFonts w:ascii="Arial" w:hAnsi="Arial" w:cs="Arial"/>
                <w:sz w:val="18"/>
                <w:szCs w:val="18"/>
              </w:rPr>
            </w:pPr>
            <w:r>
              <w:rPr>
                <w:rFonts w:ascii="Arial" w:hAnsi="Arial" w:cs="Arial"/>
                <w:sz w:val="18"/>
                <w:szCs w:val="18"/>
              </w:rPr>
              <w:t>type</w:t>
            </w:r>
          </w:p>
        </w:tc>
      </w:tr>
      <w:tr w:rsidR="002D1C8B" w:rsidRPr="002D1C8B" w14:paraId="20A997B2" w14:textId="77777777" w:rsidTr="002D1C8B">
        <w:tc>
          <w:tcPr>
            <w:tcW w:w="1548" w:type="dxa"/>
          </w:tcPr>
          <w:p w14:paraId="0F0E3662"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662" w:type="dxa"/>
          </w:tcPr>
          <w:p w14:paraId="2F490DF7" w14:textId="09A068BC" w:rsidR="002D1C8B" w:rsidRPr="003B717D" w:rsidRDefault="00EA06E4" w:rsidP="00EA06E4">
            <w:pPr>
              <w:ind w:left="0" w:firstLine="0"/>
              <w:rPr>
                <w:rFonts w:ascii="Arial" w:hAnsi="Arial" w:cs="Arial"/>
                <w:sz w:val="18"/>
                <w:szCs w:val="18"/>
              </w:rPr>
            </w:pPr>
            <w:r w:rsidRPr="00EA06E4">
              <w:rPr>
                <w:rFonts w:ascii="Arial" w:hAnsi="Arial" w:cs="Arial"/>
                <w:sz w:val="18"/>
                <w:szCs w:val="18"/>
              </w:rPr>
              <w:t>Ressourcens art eller genre.</w:t>
            </w:r>
          </w:p>
        </w:tc>
      </w:tr>
      <w:tr w:rsidR="002D1C8B" w:rsidRPr="002D1C8B" w14:paraId="1AEDEF7F" w14:textId="77777777" w:rsidTr="002D1C8B">
        <w:tc>
          <w:tcPr>
            <w:tcW w:w="1548" w:type="dxa"/>
          </w:tcPr>
          <w:p w14:paraId="252D4EC6" w14:textId="75A7067F" w:rsidR="002D1C8B" w:rsidRPr="00A05776" w:rsidRDefault="00EA06E4" w:rsidP="001C1DC0">
            <w:pPr>
              <w:ind w:left="0" w:firstLine="0"/>
              <w:rPr>
                <w:rFonts w:ascii="Arial" w:hAnsi="Arial" w:cs="Arial"/>
                <w:sz w:val="18"/>
                <w:szCs w:val="18"/>
              </w:rPr>
            </w:pPr>
            <w:r>
              <w:rPr>
                <w:rFonts w:ascii="Arial" w:hAnsi="Arial" w:cs="Arial"/>
                <w:sz w:val="18"/>
                <w:szCs w:val="18"/>
              </w:rPr>
              <w:t>Beskrivelse</w:t>
            </w:r>
          </w:p>
        </w:tc>
        <w:tc>
          <w:tcPr>
            <w:tcW w:w="6662" w:type="dxa"/>
          </w:tcPr>
          <w:p w14:paraId="5633C3DE" w14:textId="36D2DAAD" w:rsidR="002D1C8B" w:rsidRPr="003B717D" w:rsidRDefault="00EA06E4" w:rsidP="00EA06E4">
            <w:pPr>
              <w:ind w:left="0" w:firstLine="0"/>
              <w:rPr>
                <w:rFonts w:ascii="Arial" w:hAnsi="Arial" w:cs="Arial"/>
                <w:sz w:val="18"/>
                <w:szCs w:val="18"/>
              </w:rPr>
            </w:pPr>
            <w:r w:rsidRPr="00EA06E4">
              <w:rPr>
                <w:rFonts w:ascii="Arial" w:hAnsi="Arial" w:cs="Arial"/>
                <w:sz w:val="18"/>
                <w:szCs w:val="18"/>
              </w:rPr>
              <w:t>Anbefalet bedste praksis er at bruge et kontrolleret ordforråd, såsom DCMI Type Vocabulary [DCMITYPE]. For at beskrive ressourcens filformat, fysiske medium eller dimensioner skal du bruge Format-elementet.</w:t>
            </w:r>
          </w:p>
        </w:tc>
      </w:tr>
      <w:tr w:rsidR="002D1C8B" w:rsidRPr="002D1C8B" w14:paraId="6ECA9ED1" w14:textId="77777777" w:rsidTr="002D1C8B">
        <w:tc>
          <w:tcPr>
            <w:tcW w:w="1548" w:type="dxa"/>
          </w:tcPr>
          <w:p w14:paraId="3509986E"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662" w:type="dxa"/>
          </w:tcPr>
          <w:p w14:paraId="4C297DC4" w14:textId="43CBD88B" w:rsidR="002D1C8B" w:rsidRPr="003B717D" w:rsidRDefault="00EA06E4" w:rsidP="00EA06E4">
            <w:pPr>
              <w:ind w:left="0" w:firstLine="0"/>
              <w:rPr>
                <w:rFonts w:ascii="Arial" w:hAnsi="Arial" w:cs="Arial"/>
                <w:sz w:val="18"/>
                <w:szCs w:val="18"/>
              </w:rPr>
            </w:pPr>
            <w:r>
              <w:rPr>
                <w:rFonts w:ascii="Arial" w:hAnsi="Arial" w:cs="Arial"/>
                <w:sz w:val="18"/>
                <w:szCs w:val="18"/>
              </w:rPr>
              <w:t>rdfs:Resource</w:t>
            </w:r>
          </w:p>
        </w:tc>
      </w:tr>
      <w:tr w:rsidR="002D1C8B" w:rsidRPr="002D1C8B" w14:paraId="53FD650A" w14:textId="77777777" w:rsidTr="002D1C8B">
        <w:tc>
          <w:tcPr>
            <w:tcW w:w="1548" w:type="dxa"/>
          </w:tcPr>
          <w:p w14:paraId="6E3BB73A"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662" w:type="dxa"/>
          </w:tcPr>
          <w:p w14:paraId="03F11D4A" w14:textId="66F5FE4F" w:rsidR="002D1C8B" w:rsidRPr="003B717D" w:rsidRDefault="00EA06E4" w:rsidP="001C1DC0">
            <w:pPr>
              <w:ind w:left="0" w:firstLine="0"/>
              <w:rPr>
                <w:rFonts w:ascii="Arial" w:hAnsi="Arial" w:cs="Arial"/>
                <w:sz w:val="18"/>
                <w:szCs w:val="18"/>
              </w:rPr>
            </w:pPr>
            <w:r w:rsidRPr="00EA06E4">
              <w:rPr>
                <w:rFonts w:ascii="Arial" w:hAnsi="Arial" w:cs="Arial"/>
                <w:sz w:val="18"/>
                <w:szCs w:val="18"/>
              </w:rPr>
              <w:t>rdfs:Class</w:t>
            </w:r>
          </w:p>
        </w:tc>
      </w:tr>
    </w:tbl>
    <w:p w14:paraId="3B1A2393" w14:textId="77777777" w:rsidR="00526268" w:rsidRDefault="00526268" w:rsidP="00E4675B">
      <w:pPr>
        <w:rPr>
          <w:rStyle w:val="Fremhv"/>
        </w:rPr>
      </w:pPr>
    </w:p>
    <w:p w14:paraId="74D38A4D" w14:textId="60C441DE" w:rsidR="00E862FD" w:rsidRPr="00526268" w:rsidRDefault="00854658" w:rsidP="00526268">
      <w:pPr>
        <w:pStyle w:val="Overskrift5"/>
      </w:pPr>
      <w:r w:rsidRPr="00854658">
        <w:t xml:space="preserve"> </w:t>
      </w:r>
      <w:r w:rsidRPr="00376D46">
        <w:t>Profilens restriktioner og beskrivelser</w:t>
      </w:r>
    </w:p>
    <w:tbl>
      <w:tblPr>
        <w:tblStyle w:val="Tabel-Gitter"/>
        <w:tblW w:w="0" w:type="auto"/>
        <w:tblInd w:w="45" w:type="dxa"/>
        <w:tblLook w:val="04A0" w:firstRow="1" w:lastRow="0" w:firstColumn="1" w:lastColumn="0" w:noHBand="0" w:noVBand="1"/>
      </w:tblPr>
      <w:tblGrid>
        <w:gridCol w:w="1598"/>
        <w:gridCol w:w="6567"/>
      </w:tblGrid>
      <w:tr w:rsidR="00E4675B" w:rsidRPr="004E0787" w14:paraId="6AE75F2B" w14:textId="77777777" w:rsidTr="006C127B">
        <w:tc>
          <w:tcPr>
            <w:tcW w:w="1598" w:type="dxa"/>
          </w:tcPr>
          <w:p w14:paraId="726DAC3F" w14:textId="77777777" w:rsidR="00E4675B" w:rsidRPr="0011183F" w:rsidRDefault="00E4675B" w:rsidP="006C127B">
            <w:pPr>
              <w:pStyle w:val="smt"/>
              <w:ind w:left="0" w:firstLine="0"/>
            </w:pPr>
            <w:r w:rsidRPr="0011183F">
              <w:t>Foretrukken term</w:t>
            </w:r>
          </w:p>
        </w:tc>
        <w:tc>
          <w:tcPr>
            <w:tcW w:w="6567" w:type="dxa"/>
          </w:tcPr>
          <w:p w14:paraId="7475EBE3" w14:textId="067FD418" w:rsidR="00E4675B" w:rsidRPr="004E0787" w:rsidRDefault="00E6229D" w:rsidP="00D34F11">
            <w:pPr>
              <w:pStyle w:val="smt"/>
              <w:ind w:left="0" w:firstLine="0"/>
            </w:pPr>
            <w:r>
              <w:t>type</w:t>
            </w:r>
          </w:p>
        </w:tc>
      </w:tr>
      <w:tr w:rsidR="00E4675B" w:rsidRPr="004E0787" w14:paraId="04E7438A" w14:textId="77777777" w:rsidTr="006C127B">
        <w:tc>
          <w:tcPr>
            <w:tcW w:w="1598" w:type="dxa"/>
          </w:tcPr>
          <w:p w14:paraId="493AF0A1" w14:textId="77777777" w:rsidR="00E4675B" w:rsidRPr="0011183F" w:rsidRDefault="00E4675B" w:rsidP="006C127B">
            <w:pPr>
              <w:pStyle w:val="smt"/>
              <w:ind w:left="0" w:firstLine="0"/>
            </w:pPr>
            <w:r w:rsidRPr="0011183F">
              <w:t>Definition</w:t>
            </w:r>
          </w:p>
        </w:tc>
        <w:tc>
          <w:tcPr>
            <w:tcW w:w="6567" w:type="dxa"/>
          </w:tcPr>
          <w:p w14:paraId="752E1BA3" w14:textId="2DBC9550" w:rsidR="00E4675B" w:rsidRPr="004E0787" w:rsidRDefault="00E6229D" w:rsidP="00D34F11">
            <w:pPr>
              <w:pStyle w:val="smt"/>
              <w:ind w:left="0" w:firstLine="0"/>
            </w:pPr>
            <w:r w:rsidRPr="00EA06E4">
              <w:t>Ressourcens art eller genre.</w:t>
            </w:r>
          </w:p>
        </w:tc>
      </w:tr>
      <w:tr w:rsidR="002D1C8B" w:rsidRPr="002D1C8B" w14:paraId="7BF498BB" w14:textId="77777777" w:rsidTr="00526268">
        <w:tc>
          <w:tcPr>
            <w:tcW w:w="1598" w:type="dxa"/>
          </w:tcPr>
          <w:p w14:paraId="3716BA68"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Anvendelsesnote</w:t>
            </w:r>
          </w:p>
        </w:tc>
        <w:tc>
          <w:tcPr>
            <w:tcW w:w="6567" w:type="dxa"/>
          </w:tcPr>
          <w:p w14:paraId="7DFA073D" w14:textId="49624ACB" w:rsidR="002D1C8B" w:rsidRPr="00D34F11" w:rsidRDefault="00E6229D" w:rsidP="00D34F11">
            <w:pPr>
              <w:pStyle w:val="smt"/>
              <w:ind w:left="0" w:firstLine="0"/>
              <w:rPr>
                <w:lang w:val="da-DK"/>
              </w:rPr>
            </w:pPr>
            <w:r w:rsidRPr="00D34F11">
              <w:rPr>
                <w:lang w:val="da-DK"/>
              </w:rPr>
              <w:t xml:space="preserve">Angiver den type af relation </w:t>
            </w:r>
            <w:r w:rsidR="004B5D0A" w:rsidRPr="00D34F11">
              <w:rPr>
                <w:lang w:val="da-DK"/>
              </w:rPr>
              <w:t>der er tale om</w:t>
            </w:r>
          </w:p>
        </w:tc>
      </w:tr>
      <w:tr w:rsidR="002D1C8B" w:rsidRPr="002D1C8B" w14:paraId="5ADEFD04" w14:textId="77777777" w:rsidTr="00526268">
        <w:tc>
          <w:tcPr>
            <w:tcW w:w="1598" w:type="dxa"/>
          </w:tcPr>
          <w:p w14:paraId="71943B96"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567" w:type="dxa"/>
          </w:tcPr>
          <w:p w14:paraId="5EBEDADB" w14:textId="22F42B88" w:rsidR="002D1C8B" w:rsidRPr="003B717D" w:rsidRDefault="004B5D0A" w:rsidP="00D34F11">
            <w:pPr>
              <w:pStyle w:val="smt"/>
              <w:ind w:left="0" w:firstLine="0"/>
            </w:pPr>
            <w:r>
              <w:t>ovx:Relation</w:t>
            </w:r>
          </w:p>
        </w:tc>
      </w:tr>
      <w:tr w:rsidR="002D1C8B" w:rsidRPr="002D1C8B" w14:paraId="6C5D7428" w14:textId="77777777" w:rsidTr="00526268">
        <w:tc>
          <w:tcPr>
            <w:tcW w:w="1598" w:type="dxa"/>
          </w:tcPr>
          <w:p w14:paraId="379D6D27"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567" w:type="dxa"/>
          </w:tcPr>
          <w:p w14:paraId="2D713DD2" w14:textId="62B09AAC" w:rsidR="002D1C8B" w:rsidRPr="003B717D" w:rsidRDefault="00D34F11" w:rsidP="00C87BAE">
            <w:pPr>
              <w:pStyle w:val="smt"/>
              <w:ind w:left="0" w:firstLine="0"/>
            </w:pPr>
            <w:r>
              <w:t>o</w:t>
            </w:r>
            <w:r w:rsidR="00C87BAE">
              <w:t>rt</w:t>
            </w:r>
            <w:r w:rsidR="004B5D0A">
              <w:t>:OrganizationalRelationType</w:t>
            </w:r>
          </w:p>
        </w:tc>
      </w:tr>
      <w:tr w:rsidR="002D1C8B" w:rsidRPr="002D1C8B" w14:paraId="51AF2842" w14:textId="77777777" w:rsidTr="00526268">
        <w:tc>
          <w:tcPr>
            <w:tcW w:w="1598" w:type="dxa"/>
          </w:tcPr>
          <w:p w14:paraId="583E1EB0"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Multiplicitet</w:t>
            </w:r>
          </w:p>
        </w:tc>
        <w:tc>
          <w:tcPr>
            <w:tcW w:w="6567" w:type="dxa"/>
          </w:tcPr>
          <w:p w14:paraId="622C1F07" w14:textId="19AAD693" w:rsidR="002D1C8B" w:rsidRPr="003B717D" w:rsidRDefault="004B5D0A" w:rsidP="00D34F11">
            <w:pPr>
              <w:pStyle w:val="smt"/>
              <w:ind w:left="0" w:firstLine="0"/>
            </w:pPr>
            <w:r>
              <w:t>1</w:t>
            </w:r>
          </w:p>
        </w:tc>
      </w:tr>
    </w:tbl>
    <w:p w14:paraId="2BA26EDB" w14:textId="2BC77231" w:rsidR="00B2491F" w:rsidRDefault="00B2491F" w:rsidP="00E862FD"/>
    <w:p w14:paraId="6F2E6716" w14:textId="35AB054D" w:rsidR="00B2491F" w:rsidRDefault="00562584" w:rsidP="00562584">
      <w:pPr>
        <w:pStyle w:val="Overskrift3"/>
        <w:rPr>
          <w:rStyle w:val="Fremhv"/>
          <w:i w:val="0"/>
          <w:iCs w:val="0"/>
        </w:rPr>
      </w:pPr>
      <w:bookmarkStart w:id="22" w:name="_Toc193101208"/>
      <w:r>
        <w:rPr>
          <w:rStyle w:val="Fremhv"/>
          <w:i w:val="0"/>
          <w:iCs w:val="0"/>
        </w:rPr>
        <w:t>Type af organisatorisk relation</w:t>
      </w:r>
      <w:r w:rsidR="00227955">
        <w:rPr>
          <w:rStyle w:val="Fremhv"/>
          <w:i w:val="0"/>
          <w:iCs w:val="0"/>
        </w:rPr>
        <w:t xml:space="preserve"> (klasse)</w:t>
      </w:r>
      <w:bookmarkEnd w:id="22"/>
    </w:p>
    <w:p w14:paraId="7CF7296B" w14:textId="478E5E07" w:rsidR="00227955" w:rsidRPr="00227955" w:rsidRDefault="00227955" w:rsidP="00227955">
      <w:pPr>
        <w:jc w:val="center"/>
      </w:pPr>
      <w:r w:rsidRPr="00227955">
        <w:rPr>
          <w:noProof/>
        </w:rPr>
        <w:drawing>
          <wp:inline distT="0" distB="0" distL="0" distR="0" wp14:anchorId="1441F1AD" wp14:editId="25223AF3">
            <wp:extent cx="3042751" cy="1288111"/>
            <wp:effectExtent l="0" t="0" r="5715"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0">
                      <a:extLst>
                        <a:ext uri="{28A0092B-C50C-407E-A947-70E740481C1C}">
                          <a14:useLocalDpi xmlns:a14="http://schemas.microsoft.com/office/drawing/2010/main" val="0"/>
                        </a:ext>
                      </a:extLst>
                    </a:blip>
                    <a:srcRect l="7146" t="19203" r="7359" b="12902"/>
                    <a:stretch/>
                  </pic:blipFill>
                  <pic:spPr bwMode="auto">
                    <a:xfrm>
                      <a:off x="0" y="0"/>
                      <a:ext cx="3058950" cy="1294969"/>
                    </a:xfrm>
                    <a:prstGeom prst="rect">
                      <a:avLst/>
                    </a:prstGeom>
                    <a:noFill/>
                    <a:ln>
                      <a:noFill/>
                    </a:ln>
                    <a:extLst>
                      <a:ext uri="{53640926-AAD7-44D8-BBD7-CCE9431645EC}">
                        <a14:shadowObscured xmlns:a14="http://schemas.microsoft.com/office/drawing/2010/main"/>
                      </a:ext>
                    </a:extLst>
                  </pic:spPr>
                </pic:pic>
              </a:graphicData>
            </a:graphic>
          </wp:inline>
        </w:drawing>
      </w:r>
    </w:p>
    <w:p w14:paraId="6235A908" w14:textId="77777777" w:rsidR="00B2491F" w:rsidRPr="00526268" w:rsidRDefault="00B2491F" w:rsidP="00B2491F">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598"/>
        <w:gridCol w:w="6567"/>
      </w:tblGrid>
      <w:tr w:rsidR="00B2491F" w:rsidRPr="002D1C8B" w14:paraId="7BC47D08" w14:textId="77777777" w:rsidTr="00562584">
        <w:tc>
          <w:tcPr>
            <w:tcW w:w="1598" w:type="dxa"/>
          </w:tcPr>
          <w:p w14:paraId="3FA2836E" w14:textId="77777777" w:rsidR="00B2491F" w:rsidRPr="00A05776" w:rsidRDefault="00B2491F" w:rsidP="00B60FAE">
            <w:pPr>
              <w:ind w:left="0" w:firstLine="0"/>
              <w:rPr>
                <w:rFonts w:ascii="Arial" w:hAnsi="Arial" w:cs="Arial"/>
                <w:sz w:val="18"/>
                <w:szCs w:val="18"/>
              </w:rPr>
            </w:pPr>
            <w:r w:rsidRPr="00A05776">
              <w:rPr>
                <w:rFonts w:ascii="Arial" w:hAnsi="Arial" w:cs="Arial"/>
                <w:sz w:val="18"/>
                <w:szCs w:val="18"/>
              </w:rPr>
              <w:t>URI</w:t>
            </w:r>
          </w:p>
        </w:tc>
        <w:tc>
          <w:tcPr>
            <w:tcW w:w="6567" w:type="dxa"/>
          </w:tcPr>
          <w:p w14:paraId="5898DF89" w14:textId="4F414FDC" w:rsidR="00B2491F" w:rsidRPr="003B717D" w:rsidRDefault="00562584" w:rsidP="00562584">
            <w:pPr>
              <w:ind w:left="0" w:firstLine="0"/>
              <w:rPr>
                <w:rFonts w:ascii="Arial" w:hAnsi="Arial" w:cs="Arial"/>
                <w:sz w:val="18"/>
                <w:szCs w:val="18"/>
              </w:rPr>
            </w:pPr>
            <w:r w:rsidRPr="001B6902">
              <w:rPr>
                <w:rFonts w:ascii="Arial" w:hAnsi="Arial" w:cs="Arial"/>
                <w:sz w:val="18"/>
                <w:szCs w:val="18"/>
              </w:rPr>
              <w:t>https://data.gov.dk/</w:t>
            </w:r>
            <w:r>
              <w:rPr>
                <w:rFonts w:ascii="Arial" w:hAnsi="Arial" w:cs="Arial"/>
                <w:sz w:val="18"/>
                <w:szCs w:val="18"/>
              </w:rPr>
              <w:t>concept</w:t>
            </w:r>
            <w:r w:rsidRPr="001B6902">
              <w:rPr>
                <w:rFonts w:ascii="Arial" w:hAnsi="Arial" w:cs="Arial"/>
                <w:sz w:val="18"/>
                <w:szCs w:val="18"/>
              </w:rPr>
              <w:t>/core/org</w:t>
            </w:r>
            <w:r>
              <w:rPr>
                <w:rFonts w:ascii="Arial" w:hAnsi="Arial" w:cs="Arial"/>
                <w:sz w:val="18"/>
                <w:szCs w:val="18"/>
              </w:rPr>
              <w:t>relation</w:t>
            </w:r>
            <w:r w:rsidRPr="001B6902">
              <w:rPr>
                <w:rFonts w:ascii="Arial" w:hAnsi="Arial" w:cs="Arial"/>
                <w:sz w:val="18"/>
                <w:szCs w:val="18"/>
              </w:rPr>
              <w:t>/</w:t>
            </w:r>
            <w:r>
              <w:rPr>
                <w:rFonts w:ascii="Arial" w:hAnsi="Arial" w:cs="Arial"/>
                <w:sz w:val="18"/>
                <w:szCs w:val="18"/>
              </w:rPr>
              <w:t>OrganizationalRelationType</w:t>
            </w:r>
          </w:p>
        </w:tc>
      </w:tr>
      <w:tr w:rsidR="00B2491F" w:rsidRPr="002D1C8B" w14:paraId="1F5F34C0" w14:textId="77777777" w:rsidTr="00562584">
        <w:tc>
          <w:tcPr>
            <w:tcW w:w="1598" w:type="dxa"/>
          </w:tcPr>
          <w:p w14:paraId="3BFD9C2F" w14:textId="77777777" w:rsidR="00B2491F" w:rsidRPr="00A05776" w:rsidRDefault="00B2491F" w:rsidP="00B60FAE">
            <w:pPr>
              <w:ind w:left="0" w:firstLine="0"/>
              <w:rPr>
                <w:rFonts w:ascii="Arial" w:hAnsi="Arial" w:cs="Arial"/>
                <w:sz w:val="18"/>
                <w:szCs w:val="18"/>
              </w:rPr>
            </w:pPr>
            <w:r w:rsidRPr="00A05776">
              <w:rPr>
                <w:rFonts w:ascii="Arial" w:hAnsi="Arial" w:cs="Arial"/>
                <w:sz w:val="18"/>
                <w:szCs w:val="18"/>
              </w:rPr>
              <w:t>Term</w:t>
            </w:r>
          </w:p>
        </w:tc>
        <w:tc>
          <w:tcPr>
            <w:tcW w:w="6567" w:type="dxa"/>
          </w:tcPr>
          <w:p w14:paraId="0B5D8FB8" w14:textId="6CAB1C7B" w:rsidR="00B2491F" w:rsidRPr="003B717D" w:rsidRDefault="00562584" w:rsidP="00B60FAE">
            <w:pPr>
              <w:ind w:left="0" w:firstLine="0"/>
              <w:rPr>
                <w:rFonts w:ascii="Arial" w:hAnsi="Arial" w:cs="Arial"/>
                <w:sz w:val="18"/>
                <w:szCs w:val="18"/>
              </w:rPr>
            </w:pPr>
            <w:r>
              <w:rPr>
                <w:rFonts w:ascii="Arial" w:hAnsi="Arial" w:cs="Arial"/>
                <w:sz w:val="18"/>
                <w:szCs w:val="18"/>
              </w:rPr>
              <w:t>Type af organisatorisk relation</w:t>
            </w:r>
          </w:p>
        </w:tc>
      </w:tr>
      <w:tr w:rsidR="00562584" w:rsidRPr="002D1C8B" w14:paraId="2DB24A7C" w14:textId="77777777" w:rsidTr="00562584">
        <w:tc>
          <w:tcPr>
            <w:tcW w:w="1598" w:type="dxa"/>
          </w:tcPr>
          <w:p w14:paraId="789E49BF" w14:textId="3DB88399" w:rsidR="00562584" w:rsidRDefault="00562584" w:rsidP="00562584">
            <w:pPr>
              <w:ind w:left="0" w:firstLine="0"/>
              <w:rPr>
                <w:rFonts w:ascii="Arial" w:hAnsi="Arial" w:cs="Arial"/>
                <w:sz w:val="18"/>
                <w:szCs w:val="18"/>
              </w:rPr>
            </w:pPr>
            <w:r>
              <w:rPr>
                <w:rFonts w:ascii="Arial" w:hAnsi="Arial" w:cs="Arial"/>
                <w:sz w:val="18"/>
                <w:szCs w:val="18"/>
              </w:rPr>
              <w:t>Foretrukken term</w:t>
            </w:r>
          </w:p>
        </w:tc>
        <w:tc>
          <w:tcPr>
            <w:tcW w:w="6567" w:type="dxa"/>
          </w:tcPr>
          <w:p w14:paraId="6B802257" w14:textId="39D5C4C9" w:rsidR="00562584" w:rsidRDefault="00562584" w:rsidP="00562584">
            <w:pPr>
              <w:ind w:left="0" w:firstLine="0"/>
              <w:rPr>
                <w:rFonts w:ascii="Arial" w:hAnsi="Arial" w:cs="Arial"/>
                <w:sz w:val="18"/>
                <w:szCs w:val="18"/>
              </w:rPr>
            </w:pPr>
            <w:r>
              <w:rPr>
                <w:rFonts w:ascii="Arial" w:hAnsi="Arial" w:cs="Arial"/>
                <w:sz w:val="18"/>
                <w:szCs w:val="18"/>
              </w:rPr>
              <w:t>Type af organisatorisk relation</w:t>
            </w:r>
          </w:p>
        </w:tc>
      </w:tr>
      <w:tr w:rsidR="00B2491F" w:rsidRPr="002D1C8B" w14:paraId="25384DD6" w14:textId="77777777" w:rsidTr="00562584">
        <w:tc>
          <w:tcPr>
            <w:tcW w:w="1598" w:type="dxa"/>
          </w:tcPr>
          <w:p w14:paraId="2277785A" w14:textId="7B6516C0" w:rsidR="00B2491F" w:rsidRPr="00A05776" w:rsidRDefault="00562584" w:rsidP="00B60FAE">
            <w:pPr>
              <w:ind w:left="0" w:firstLine="0"/>
              <w:rPr>
                <w:rFonts w:ascii="Arial" w:hAnsi="Arial" w:cs="Arial"/>
                <w:sz w:val="18"/>
                <w:szCs w:val="18"/>
              </w:rPr>
            </w:pPr>
            <w:r>
              <w:rPr>
                <w:rFonts w:ascii="Arial" w:hAnsi="Arial" w:cs="Arial"/>
                <w:sz w:val="18"/>
                <w:szCs w:val="18"/>
              </w:rPr>
              <w:lastRenderedPageBreak/>
              <w:t>Definition</w:t>
            </w:r>
          </w:p>
        </w:tc>
        <w:tc>
          <w:tcPr>
            <w:tcW w:w="6567" w:type="dxa"/>
          </w:tcPr>
          <w:p w14:paraId="5C50DCED" w14:textId="412174A1" w:rsidR="00B2491F" w:rsidRPr="003B717D" w:rsidRDefault="00562584" w:rsidP="00B60FAE">
            <w:pPr>
              <w:ind w:left="0" w:firstLine="0"/>
              <w:rPr>
                <w:rFonts w:ascii="Arial" w:hAnsi="Arial" w:cs="Arial"/>
                <w:sz w:val="18"/>
                <w:szCs w:val="18"/>
              </w:rPr>
            </w:pPr>
            <w:r>
              <w:rPr>
                <w:rFonts w:ascii="Arial" w:hAnsi="Arial" w:cs="Arial"/>
                <w:sz w:val="18"/>
                <w:szCs w:val="18"/>
              </w:rPr>
              <w:t>Klassen af organisatoriske relationstyper</w:t>
            </w:r>
          </w:p>
        </w:tc>
      </w:tr>
      <w:tr w:rsidR="00B2491F" w:rsidRPr="002D1C8B" w14:paraId="379898EB" w14:textId="77777777" w:rsidTr="00562584">
        <w:tc>
          <w:tcPr>
            <w:tcW w:w="1598" w:type="dxa"/>
          </w:tcPr>
          <w:p w14:paraId="37B6DAB2" w14:textId="1B031092" w:rsidR="00B2491F" w:rsidRPr="00A05776" w:rsidRDefault="00562584" w:rsidP="00B60FAE">
            <w:pPr>
              <w:ind w:left="0" w:firstLine="0"/>
              <w:rPr>
                <w:rFonts w:ascii="Arial" w:hAnsi="Arial" w:cs="Arial"/>
                <w:sz w:val="18"/>
                <w:szCs w:val="18"/>
              </w:rPr>
            </w:pPr>
            <w:r>
              <w:rPr>
                <w:rFonts w:ascii="Arial" w:hAnsi="Arial" w:cs="Arial"/>
                <w:sz w:val="18"/>
                <w:szCs w:val="18"/>
              </w:rPr>
              <w:t>Underklasse af</w:t>
            </w:r>
          </w:p>
        </w:tc>
        <w:tc>
          <w:tcPr>
            <w:tcW w:w="6567" w:type="dxa"/>
          </w:tcPr>
          <w:p w14:paraId="7CF0A937" w14:textId="2FBEA463" w:rsidR="00B2491F" w:rsidRPr="003B717D" w:rsidRDefault="00562584" w:rsidP="00562584">
            <w:pPr>
              <w:ind w:left="0" w:firstLine="0"/>
              <w:rPr>
                <w:rFonts w:ascii="Arial" w:hAnsi="Arial" w:cs="Arial"/>
                <w:sz w:val="18"/>
                <w:szCs w:val="18"/>
              </w:rPr>
            </w:pPr>
            <w:r>
              <w:rPr>
                <w:rFonts w:ascii="Arial" w:hAnsi="Arial" w:cs="Arial"/>
                <w:sz w:val="18"/>
                <w:szCs w:val="18"/>
              </w:rPr>
              <w:t>skos:Concept</w:t>
            </w:r>
          </w:p>
        </w:tc>
      </w:tr>
    </w:tbl>
    <w:p w14:paraId="4D848FAA" w14:textId="77777777" w:rsidR="00B2491F" w:rsidRDefault="00B2491F" w:rsidP="00B2491F">
      <w:pPr>
        <w:rPr>
          <w:rStyle w:val="Fremhv"/>
        </w:rPr>
      </w:pPr>
    </w:p>
    <w:p w14:paraId="59FD3CCB" w14:textId="77777777" w:rsidR="004502FC" w:rsidRDefault="004502FC" w:rsidP="004502FC">
      <w:pPr>
        <w:pStyle w:val="Overskrift4"/>
      </w:pPr>
      <w:r>
        <w:t>foretrukken term</w:t>
      </w:r>
    </w:p>
    <w:p w14:paraId="63121481" w14:textId="77777777" w:rsidR="004502FC" w:rsidRPr="00702374" w:rsidRDefault="004502FC" w:rsidP="004502FC">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502FC" w:rsidRPr="002D1C8B" w14:paraId="6A86FB6F" w14:textId="77777777" w:rsidTr="00BF462E">
        <w:tc>
          <w:tcPr>
            <w:tcW w:w="1793" w:type="dxa"/>
          </w:tcPr>
          <w:p w14:paraId="47A9941F"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URI</w:t>
            </w:r>
          </w:p>
        </w:tc>
        <w:tc>
          <w:tcPr>
            <w:tcW w:w="6372" w:type="dxa"/>
          </w:tcPr>
          <w:p w14:paraId="4FA43B62" w14:textId="77777777" w:rsidR="004502FC" w:rsidRPr="003B717D" w:rsidRDefault="00280917" w:rsidP="00BF462E">
            <w:pPr>
              <w:ind w:left="0" w:firstLine="0"/>
              <w:rPr>
                <w:rFonts w:ascii="Arial" w:hAnsi="Arial" w:cs="Arial"/>
                <w:sz w:val="18"/>
                <w:szCs w:val="18"/>
              </w:rPr>
            </w:pPr>
            <w:hyperlink r:id="rId61" w:anchor="prefLabel" w:history="1">
              <w:r w:rsidR="004502FC" w:rsidRPr="003B717D">
                <w:rPr>
                  <w:rFonts w:ascii="Arial" w:hAnsi="Arial" w:cs="Arial"/>
                  <w:sz w:val="18"/>
                  <w:szCs w:val="18"/>
                </w:rPr>
                <w:t>http://www.w3.org/2004/02/skos/core#prefLabel</w:t>
              </w:r>
            </w:hyperlink>
          </w:p>
        </w:tc>
      </w:tr>
      <w:tr w:rsidR="004502FC" w:rsidRPr="002D1C8B" w14:paraId="71F7E5EA" w14:textId="77777777" w:rsidTr="00BF462E">
        <w:tc>
          <w:tcPr>
            <w:tcW w:w="1793" w:type="dxa"/>
          </w:tcPr>
          <w:p w14:paraId="5768D38C"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Term</w:t>
            </w:r>
          </w:p>
        </w:tc>
        <w:tc>
          <w:tcPr>
            <w:tcW w:w="6372" w:type="dxa"/>
          </w:tcPr>
          <w:p w14:paraId="6B889638"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foretrukken term</w:t>
            </w:r>
          </w:p>
        </w:tc>
      </w:tr>
      <w:tr w:rsidR="004502FC" w:rsidRPr="002D1C8B" w14:paraId="16D30155" w14:textId="77777777" w:rsidTr="00BF462E">
        <w:tc>
          <w:tcPr>
            <w:tcW w:w="1793" w:type="dxa"/>
          </w:tcPr>
          <w:p w14:paraId="4E3C40B6"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Definition</w:t>
            </w:r>
          </w:p>
        </w:tc>
        <w:tc>
          <w:tcPr>
            <w:tcW w:w="6372" w:type="dxa"/>
          </w:tcPr>
          <w:p w14:paraId="788B65F3"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Den foretrukne leksikalske betegnelse for en ressource på et givet sprog.</w:t>
            </w:r>
          </w:p>
        </w:tc>
      </w:tr>
      <w:tr w:rsidR="004502FC" w:rsidRPr="002D1C8B" w14:paraId="496D3244" w14:textId="77777777" w:rsidTr="00BF462E">
        <w:tc>
          <w:tcPr>
            <w:tcW w:w="1793" w:type="dxa"/>
          </w:tcPr>
          <w:p w14:paraId="37E6DCA4"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Kommentar</w:t>
            </w:r>
          </w:p>
        </w:tc>
        <w:tc>
          <w:tcPr>
            <w:tcW w:w="6372" w:type="dxa"/>
          </w:tcPr>
          <w:p w14:paraId="2EAB5359"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 xml:space="preserve">En ressource har ikke mere end én værdi af skos:prefLabel pr. sprogtag. </w:t>
            </w:r>
          </w:p>
          <w:p w14:paraId="7DA95A04"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Range for skos:prefLabel er klassen af RDF ’plain literals’.</w:t>
            </w:r>
          </w:p>
          <w:p w14:paraId="64EF3FBD"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skos:prefLabel, skos:altLabel og skos:hiddenLabel er parvis disjunkte egenskaber.</w:t>
            </w:r>
          </w:p>
        </w:tc>
      </w:tr>
      <w:tr w:rsidR="004502FC" w:rsidRPr="002D1C8B" w14:paraId="3A3BE742" w14:textId="77777777" w:rsidTr="00BF462E">
        <w:tc>
          <w:tcPr>
            <w:tcW w:w="1793" w:type="dxa"/>
          </w:tcPr>
          <w:p w14:paraId="7D2E3729"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Domæne</w:t>
            </w:r>
          </w:p>
        </w:tc>
        <w:tc>
          <w:tcPr>
            <w:tcW w:w="6372" w:type="dxa"/>
          </w:tcPr>
          <w:p w14:paraId="710725A4"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rdfs:Resource</w:t>
            </w:r>
          </w:p>
        </w:tc>
      </w:tr>
      <w:tr w:rsidR="004502FC" w:rsidRPr="002D1C8B" w14:paraId="08C08D83" w14:textId="77777777" w:rsidTr="00BF462E">
        <w:tc>
          <w:tcPr>
            <w:tcW w:w="1793" w:type="dxa"/>
          </w:tcPr>
          <w:p w14:paraId="2723B15C"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Udfaldsrum</w:t>
            </w:r>
          </w:p>
        </w:tc>
        <w:tc>
          <w:tcPr>
            <w:tcW w:w="6372" w:type="dxa"/>
          </w:tcPr>
          <w:p w14:paraId="1F57DCDB"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xsd:string eller rdf:langString (tidligere angivet som rdf:PlainLiteral)</w:t>
            </w:r>
          </w:p>
        </w:tc>
      </w:tr>
      <w:tr w:rsidR="004502FC" w:rsidRPr="002D1C8B" w14:paraId="55F085D3" w14:textId="77777777" w:rsidTr="00BF462E">
        <w:tc>
          <w:tcPr>
            <w:tcW w:w="1793" w:type="dxa"/>
          </w:tcPr>
          <w:p w14:paraId="5E0186CC"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7B9D2064"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rdfs:label</w:t>
            </w:r>
          </w:p>
        </w:tc>
      </w:tr>
    </w:tbl>
    <w:p w14:paraId="074AE645" w14:textId="77777777" w:rsidR="004502FC" w:rsidRDefault="004502FC" w:rsidP="004502FC">
      <w:pPr>
        <w:rPr>
          <w:rStyle w:val="Fremhv"/>
        </w:rPr>
      </w:pPr>
    </w:p>
    <w:p w14:paraId="5F7086C8" w14:textId="77777777" w:rsidR="004502FC" w:rsidRPr="00526268" w:rsidRDefault="004502FC" w:rsidP="004502FC">
      <w:pPr>
        <w:pStyle w:val="Overskrift5"/>
      </w:pPr>
      <w:r w:rsidRPr="00376D46">
        <w:t>Profilens restriktioner og beskrivelser</w:t>
      </w:r>
      <w:r w:rsidRPr="00526268">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4502FC" w:rsidRPr="004E0787" w14:paraId="5B778E42" w14:textId="77777777" w:rsidTr="00BF462E">
        <w:tc>
          <w:tcPr>
            <w:tcW w:w="1793" w:type="dxa"/>
          </w:tcPr>
          <w:p w14:paraId="7AEF9CD1" w14:textId="77777777" w:rsidR="004502FC" w:rsidRPr="0011183F" w:rsidRDefault="004502FC" w:rsidP="00BF462E">
            <w:pPr>
              <w:pStyle w:val="smt"/>
              <w:ind w:left="0" w:firstLine="0"/>
            </w:pPr>
            <w:r w:rsidRPr="0011183F">
              <w:t>Foretrukken term</w:t>
            </w:r>
          </w:p>
        </w:tc>
        <w:tc>
          <w:tcPr>
            <w:tcW w:w="6372" w:type="dxa"/>
          </w:tcPr>
          <w:p w14:paraId="555FE8EC" w14:textId="77777777" w:rsidR="004502FC" w:rsidRPr="004E0787" w:rsidRDefault="004502FC" w:rsidP="00BF462E">
            <w:pPr>
              <w:ind w:left="0" w:firstLine="0"/>
            </w:pPr>
            <w:r w:rsidRPr="003B717D">
              <w:rPr>
                <w:rFonts w:ascii="Arial" w:hAnsi="Arial" w:cs="Arial"/>
                <w:sz w:val="18"/>
                <w:szCs w:val="18"/>
              </w:rPr>
              <w:t>foretrukken term</w:t>
            </w:r>
          </w:p>
        </w:tc>
      </w:tr>
      <w:tr w:rsidR="004502FC" w:rsidRPr="002D1C8B" w14:paraId="6259DD8F" w14:textId="77777777" w:rsidTr="00BF462E">
        <w:tc>
          <w:tcPr>
            <w:tcW w:w="1793" w:type="dxa"/>
          </w:tcPr>
          <w:p w14:paraId="13F62997" w14:textId="41143AF0" w:rsidR="004502FC" w:rsidRPr="00A05776" w:rsidRDefault="004502FC" w:rsidP="00BF462E">
            <w:pPr>
              <w:ind w:left="0" w:firstLine="0"/>
              <w:rPr>
                <w:rFonts w:ascii="Arial" w:hAnsi="Arial" w:cs="Arial"/>
                <w:sz w:val="18"/>
                <w:szCs w:val="18"/>
              </w:rPr>
            </w:pPr>
            <w:r>
              <w:rPr>
                <w:rFonts w:ascii="Arial" w:hAnsi="Arial" w:cs="Arial"/>
                <w:sz w:val="18"/>
                <w:szCs w:val="18"/>
              </w:rPr>
              <w:t>Domæne</w:t>
            </w:r>
          </w:p>
        </w:tc>
        <w:tc>
          <w:tcPr>
            <w:tcW w:w="6372" w:type="dxa"/>
          </w:tcPr>
          <w:p w14:paraId="728E90E7" w14:textId="22DC3F03" w:rsidR="004502FC" w:rsidRPr="003B717D" w:rsidRDefault="004502FC" w:rsidP="004502FC">
            <w:pPr>
              <w:ind w:left="0" w:firstLine="0"/>
              <w:rPr>
                <w:rFonts w:ascii="Arial" w:hAnsi="Arial" w:cs="Arial"/>
                <w:sz w:val="18"/>
                <w:szCs w:val="18"/>
              </w:rPr>
            </w:pPr>
            <w:r>
              <w:rPr>
                <w:rFonts w:ascii="Arial" w:hAnsi="Arial" w:cs="Arial"/>
                <w:sz w:val="18"/>
                <w:szCs w:val="18"/>
              </w:rPr>
              <w:t>ort:OrganizationalRelationType</w:t>
            </w:r>
          </w:p>
        </w:tc>
      </w:tr>
      <w:tr w:rsidR="004502FC" w:rsidRPr="002D1C8B" w14:paraId="3F2FB12D" w14:textId="77777777" w:rsidTr="00BF462E">
        <w:tc>
          <w:tcPr>
            <w:tcW w:w="1793" w:type="dxa"/>
          </w:tcPr>
          <w:p w14:paraId="2C95A9AA"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Udfaldsrum</w:t>
            </w:r>
          </w:p>
        </w:tc>
        <w:tc>
          <w:tcPr>
            <w:tcW w:w="6372" w:type="dxa"/>
          </w:tcPr>
          <w:p w14:paraId="049ABC1F"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rdf:langString</w:t>
            </w:r>
          </w:p>
        </w:tc>
      </w:tr>
      <w:tr w:rsidR="004502FC" w:rsidRPr="002D1C8B" w14:paraId="12121CF4" w14:textId="77777777" w:rsidTr="00BF462E">
        <w:tc>
          <w:tcPr>
            <w:tcW w:w="1793" w:type="dxa"/>
          </w:tcPr>
          <w:p w14:paraId="23ACE2DE" w14:textId="77777777" w:rsidR="004502FC" w:rsidRPr="00A05776" w:rsidRDefault="004502FC" w:rsidP="00BF462E">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3A88181E" w14:textId="77777777" w:rsidR="004502FC" w:rsidRPr="003B717D" w:rsidRDefault="004502FC" w:rsidP="00BF462E">
            <w:pPr>
              <w:ind w:left="0" w:firstLine="0"/>
              <w:rPr>
                <w:rFonts w:ascii="Arial" w:hAnsi="Arial" w:cs="Arial"/>
                <w:sz w:val="18"/>
                <w:szCs w:val="18"/>
              </w:rPr>
            </w:pPr>
            <w:r w:rsidRPr="003B717D">
              <w:rPr>
                <w:rFonts w:ascii="Arial" w:hAnsi="Arial" w:cs="Arial"/>
                <w:sz w:val="18"/>
                <w:szCs w:val="18"/>
              </w:rPr>
              <w:t>1 - *</w:t>
            </w:r>
          </w:p>
        </w:tc>
      </w:tr>
    </w:tbl>
    <w:p w14:paraId="5BED7F40" w14:textId="77777777" w:rsidR="004502FC" w:rsidRDefault="004502FC" w:rsidP="004502FC"/>
    <w:p w14:paraId="64FA52FE" w14:textId="77777777" w:rsidR="004502FC" w:rsidRDefault="004502FC" w:rsidP="004502FC">
      <w:pPr>
        <w:pStyle w:val="Overskrift4"/>
      </w:pPr>
      <w:r>
        <w:t>definition</w:t>
      </w:r>
    </w:p>
    <w:p w14:paraId="724ECB43" w14:textId="77777777" w:rsidR="004502FC" w:rsidRPr="003B717D" w:rsidRDefault="004502FC" w:rsidP="004502FC">
      <w:pPr>
        <w:pStyle w:val="Overskrift5"/>
        <w:rPr>
          <w:rStyle w:val="Fremhv"/>
          <w:i/>
          <w:iCs w:val="0"/>
        </w:rPr>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502FC" w:rsidRPr="007338FF" w14:paraId="597416B1" w14:textId="77777777" w:rsidTr="00BF462E">
        <w:tc>
          <w:tcPr>
            <w:tcW w:w="1793" w:type="dxa"/>
          </w:tcPr>
          <w:p w14:paraId="53D8C63F" w14:textId="77777777" w:rsidR="004502FC" w:rsidRPr="004E0787" w:rsidRDefault="004502FC" w:rsidP="00BF462E">
            <w:pPr>
              <w:pStyle w:val="smt"/>
              <w:ind w:left="0" w:firstLine="0"/>
            </w:pPr>
            <w:r w:rsidRPr="004E0787">
              <w:t>URI</w:t>
            </w:r>
          </w:p>
        </w:tc>
        <w:tc>
          <w:tcPr>
            <w:tcW w:w="6372" w:type="dxa"/>
          </w:tcPr>
          <w:p w14:paraId="3E3A30EF" w14:textId="6AFBFE24" w:rsidR="004502FC" w:rsidRPr="00FD2535" w:rsidRDefault="004502FC" w:rsidP="00BF462E">
            <w:pPr>
              <w:ind w:left="0" w:firstLine="0"/>
              <w:rPr>
                <w:rFonts w:ascii="Arial" w:hAnsi="Arial" w:cs="Arial"/>
                <w:sz w:val="18"/>
                <w:szCs w:val="18"/>
                <w:lang w:val="en-US"/>
              </w:rPr>
            </w:pPr>
            <w:r w:rsidRPr="00FD2535">
              <w:rPr>
                <w:rFonts w:ascii="Arial" w:hAnsi="Arial" w:cs="Arial"/>
                <w:sz w:val="18"/>
                <w:szCs w:val="18"/>
                <w:lang w:val="en-US"/>
              </w:rPr>
              <w:t>http://www.w3.org/2004/02/skos/core#definition</w:t>
            </w:r>
          </w:p>
        </w:tc>
      </w:tr>
      <w:tr w:rsidR="004502FC" w:rsidRPr="004E0787" w14:paraId="0D97F62D" w14:textId="77777777" w:rsidTr="00BF462E">
        <w:tc>
          <w:tcPr>
            <w:tcW w:w="1793" w:type="dxa"/>
          </w:tcPr>
          <w:p w14:paraId="55976448" w14:textId="77777777" w:rsidR="004502FC" w:rsidRPr="004E0787" w:rsidRDefault="004502FC" w:rsidP="00BF462E">
            <w:pPr>
              <w:pStyle w:val="smt"/>
              <w:ind w:left="0" w:firstLine="0"/>
            </w:pPr>
            <w:r>
              <w:t>T</w:t>
            </w:r>
            <w:r w:rsidRPr="004E0787">
              <w:t>erm</w:t>
            </w:r>
          </w:p>
        </w:tc>
        <w:tc>
          <w:tcPr>
            <w:tcW w:w="6372" w:type="dxa"/>
          </w:tcPr>
          <w:p w14:paraId="2BEF1226"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definition</w:t>
            </w:r>
          </w:p>
        </w:tc>
      </w:tr>
      <w:tr w:rsidR="004502FC" w:rsidRPr="004E0787" w14:paraId="14D9FAAA" w14:textId="77777777" w:rsidTr="00BF462E">
        <w:tc>
          <w:tcPr>
            <w:tcW w:w="1793" w:type="dxa"/>
          </w:tcPr>
          <w:p w14:paraId="19CBE2EF" w14:textId="77777777" w:rsidR="004502FC" w:rsidRPr="004E0787" w:rsidRDefault="004502FC" w:rsidP="00BF462E">
            <w:pPr>
              <w:pStyle w:val="smt"/>
              <w:ind w:left="0" w:firstLine="0"/>
            </w:pPr>
            <w:r w:rsidRPr="004E0787">
              <w:t>Definition</w:t>
            </w:r>
          </w:p>
        </w:tc>
        <w:tc>
          <w:tcPr>
            <w:tcW w:w="6372" w:type="dxa"/>
          </w:tcPr>
          <w:p w14:paraId="3DCDA259"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En erklæring eller formel forklaring af betydningen af et begreb.</w:t>
            </w:r>
          </w:p>
        </w:tc>
      </w:tr>
      <w:tr w:rsidR="004502FC" w:rsidRPr="004E0787" w14:paraId="5DF0F47C" w14:textId="77777777" w:rsidTr="00BF462E">
        <w:tc>
          <w:tcPr>
            <w:tcW w:w="1793" w:type="dxa"/>
          </w:tcPr>
          <w:p w14:paraId="0972066E" w14:textId="77777777" w:rsidR="004502FC" w:rsidRPr="004E0787" w:rsidRDefault="004502FC" w:rsidP="00BF462E">
            <w:pPr>
              <w:pStyle w:val="smt"/>
              <w:ind w:left="0" w:firstLine="0"/>
            </w:pPr>
            <w:r w:rsidRPr="004E0787">
              <w:t>Underegenskab af</w:t>
            </w:r>
          </w:p>
        </w:tc>
        <w:tc>
          <w:tcPr>
            <w:tcW w:w="6372" w:type="dxa"/>
          </w:tcPr>
          <w:p w14:paraId="766D660D"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skos:note</w:t>
            </w:r>
          </w:p>
        </w:tc>
      </w:tr>
      <w:tr w:rsidR="004502FC" w:rsidRPr="004E0787" w14:paraId="1EBCD076" w14:textId="77777777" w:rsidTr="00BF462E">
        <w:tc>
          <w:tcPr>
            <w:tcW w:w="1793" w:type="dxa"/>
          </w:tcPr>
          <w:p w14:paraId="7FE02B4F" w14:textId="77777777" w:rsidR="004502FC" w:rsidRPr="004E0787" w:rsidRDefault="004502FC" w:rsidP="00BF462E">
            <w:pPr>
              <w:pStyle w:val="smt"/>
              <w:ind w:left="0" w:firstLine="0"/>
            </w:pPr>
            <w:r w:rsidRPr="004E0787">
              <w:t>Domæne</w:t>
            </w:r>
          </w:p>
        </w:tc>
        <w:tc>
          <w:tcPr>
            <w:tcW w:w="6372" w:type="dxa"/>
          </w:tcPr>
          <w:p w14:paraId="55EA75FA"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rdfs:Resource</w:t>
            </w:r>
          </w:p>
        </w:tc>
      </w:tr>
      <w:tr w:rsidR="004502FC" w:rsidRPr="004E0787" w14:paraId="792F58A7" w14:textId="77777777" w:rsidTr="00BF462E">
        <w:tc>
          <w:tcPr>
            <w:tcW w:w="1793" w:type="dxa"/>
          </w:tcPr>
          <w:p w14:paraId="4C961423" w14:textId="77777777" w:rsidR="004502FC" w:rsidRPr="004E0787" w:rsidRDefault="004502FC" w:rsidP="00BF462E">
            <w:pPr>
              <w:pStyle w:val="smt"/>
              <w:ind w:left="0" w:firstLine="0"/>
            </w:pPr>
            <w:r w:rsidRPr="004E0787">
              <w:t>Udfaldsrum</w:t>
            </w:r>
          </w:p>
        </w:tc>
        <w:tc>
          <w:tcPr>
            <w:tcW w:w="6372" w:type="dxa"/>
          </w:tcPr>
          <w:p w14:paraId="348F5151"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rdfs:Resource</w:t>
            </w:r>
          </w:p>
        </w:tc>
      </w:tr>
    </w:tbl>
    <w:p w14:paraId="286902C5" w14:textId="77777777" w:rsidR="004502FC" w:rsidRDefault="004502FC" w:rsidP="004502FC"/>
    <w:p w14:paraId="5F9BFC08" w14:textId="77777777" w:rsidR="004502FC" w:rsidRDefault="004502FC" w:rsidP="004502FC">
      <w:pPr>
        <w:pStyle w:val="Overskrift5"/>
      </w:pPr>
      <w:r w:rsidRPr="00376D46">
        <w:t>Profilens restriktioner og beskrivelser</w:t>
      </w:r>
      <w:r>
        <w:t xml:space="preserve"> </w:t>
      </w:r>
    </w:p>
    <w:tbl>
      <w:tblPr>
        <w:tblStyle w:val="Tabel-Gitter"/>
        <w:tblW w:w="0" w:type="auto"/>
        <w:tblInd w:w="45" w:type="dxa"/>
        <w:tblLook w:val="04A0" w:firstRow="1" w:lastRow="0" w:firstColumn="1" w:lastColumn="0" w:noHBand="0" w:noVBand="1"/>
      </w:tblPr>
      <w:tblGrid>
        <w:gridCol w:w="1793"/>
        <w:gridCol w:w="6372"/>
      </w:tblGrid>
      <w:tr w:rsidR="004502FC" w:rsidRPr="004E0787" w14:paraId="6BF02B38" w14:textId="77777777" w:rsidTr="00BF462E">
        <w:tc>
          <w:tcPr>
            <w:tcW w:w="1793" w:type="dxa"/>
          </w:tcPr>
          <w:p w14:paraId="7E20AF25" w14:textId="77777777" w:rsidR="004502FC" w:rsidRPr="0011183F" w:rsidRDefault="004502FC" w:rsidP="00BF462E">
            <w:pPr>
              <w:pStyle w:val="smt"/>
              <w:ind w:left="0" w:firstLine="0"/>
            </w:pPr>
            <w:r w:rsidRPr="0011183F">
              <w:t>Foretrukken term</w:t>
            </w:r>
          </w:p>
        </w:tc>
        <w:tc>
          <w:tcPr>
            <w:tcW w:w="6372" w:type="dxa"/>
          </w:tcPr>
          <w:p w14:paraId="46EC2264" w14:textId="77777777" w:rsidR="004502FC" w:rsidRPr="004E0787" w:rsidRDefault="004502FC" w:rsidP="00BF462E">
            <w:pPr>
              <w:ind w:left="0" w:firstLine="0"/>
            </w:pPr>
            <w:r w:rsidRPr="009C3464">
              <w:rPr>
                <w:rFonts w:ascii="Arial" w:hAnsi="Arial" w:cs="Arial"/>
                <w:sz w:val="18"/>
                <w:szCs w:val="18"/>
              </w:rPr>
              <w:t>definition</w:t>
            </w:r>
          </w:p>
        </w:tc>
      </w:tr>
      <w:tr w:rsidR="004502FC" w:rsidRPr="004E0787" w14:paraId="75441721" w14:textId="77777777" w:rsidTr="00BF462E">
        <w:tc>
          <w:tcPr>
            <w:tcW w:w="1793" w:type="dxa"/>
          </w:tcPr>
          <w:p w14:paraId="77B6FBD3" w14:textId="31DD97D6" w:rsidR="004502FC" w:rsidRPr="0011183F" w:rsidRDefault="004502FC" w:rsidP="00BF462E">
            <w:pPr>
              <w:pStyle w:val="smt"/>
              <w:ind w:left="0" w:firstLine="0"/>
            </w:pPr>
            <w:r>
              <w:t>Anvendelsesnote</w:t>
            </w:r>
          </w:p>
        </w:tc>
        <w:tc>
          <w:tcPr>
            <w:tcW w:w="6372" w:type="dxa"/>
          </w:tcPr>
          <w:p w14:paraId="41E7D0DA" w14:textId="67EB3874" w:rsidR="004502FC" w:rsidRPr="004E0787" w:rsidRDefault="004502FC" w:rsidP="00BF462E">
            <w:pPr>
              <w:ind w:left="0" w:firstLine="0"/>
            </w:pPr>
            <w:r>
              <w:rPr>
                <w:rFonts w:ascii="Arial" w:hAnsi="Arial" w:cs="Arial"/>
                <w:sz w:val="18"/>
                <w:szCs w:val="18"/>
              </w:rPr>
              <w:t>Beskrivelse af relationstypen</w:t>
            </w:r>
            <w:r w:rsidRPr="009C3464">
              <w:rPr>
                <w:rFonts w:ascii="Arial" w:hAnsi="Arial" w:cs="Arial"/>
                <w:sz w:val="18"/>
                <w:szCs w:val="18"/>
              </w:rPr>
              <w:t>.</w:t>
            </w:r>
          </w:p>
        </w:tc>
      </w:tr>
      <w:tr w:rsidR="004502FC" w:rsidRPr="004E0787" w14:paraId="6FBA3231" w14:textId="77777777" w:rsidTr="00BF462E">
        <w:tc>
          <w:tcPr>
            <w:tcW w:w="1793" w:type="dxa"/>
          </w:tcPr>
          <w:p w14:paraId="50384852" w14:textId="77777777" w:rsidR="004502FC" w:rsidRPr="004E0787" w:rsidRDefault="004502FC" w:rsidP="00BF462E">
            <w:pPr>
              <w:pStyle w:val="smt"/>
              <w:ind w:left="0" w:firstLine="0"/>
            </w:pPr>
            <w:r w:rsidRPr="004E0787">
              <w:t>Domæne</w:t>
            </w:r>
          </w:p>
        </w:tc>
        <w:tc>
          <w:tcPr>
            <w:tcW w:w="6372" w:type="dxa"/>
          </w:tcPr>
          <w:p w14:paraId="1A3B4B08" w14:textId="691532BF" w:rsidR="004502FC" w:rsidRPr="009C3464" w:rsidRDefault="004502FC" w:rsidP="00BF462E">
            <w:pPr>
              <w:ind w:left="0" w:firstLine="0"/>
              <w:rPr>
                <w:rFonts w:ascii="Arial" w:hAnsi="Arial" w:cs="Arial"/>
                <w:sz w:val="18"/>
                <w:szCs w:val="18"/>
              </w:rPr>
            </w:pPr>
            <w:r>
              <w:rPr>
                <w:rFonts w:ascii="Arial" w:hAnsi="Arial" w:cs="Arial"/>
                <w:sz w:val="18"/>
                <w:szCs w:val="18"/>
              </w:rPr>
              <w:t>ort:OrganizationalRelationType</w:t>
            </w:r>
          </w:p>
        </w:tc>
      </w:tr>
      <w:tr w:rsidR="004502FC" w:rsidRPr="004E0787" w14:paraId="0DC6F910" w14:textId="77777777" w:rsidTr="00BF462E">
        <w:tc>
          <w:tcPr>
            <w:tcW w:w="1793" w:type="dxa"/>
          </w:tcPr>
          <w:p w14:paraId="55247C28" w14:textId="77777777" w:rsidR="004502FC" w:rsidRPr="004E0787" w:rsidRDefault="004502FC" w:rsidP="00BF462E">
            <w:pPr>
              <w:pStyle w:val="smt"/>
              <w:ind w:left="0" w:firstLine="0"/>
            </w:pPr>
            <w:r w:rsidRPr="004E0787">
              <w:t>Udfaldsrum</w:t>
            </w:r>
          </w:p>
        </w:tc>
        <w:tc>
          <w:tcPr>
            <w:tcW w:w="6372" w:type="dxa"/>
          </w:tcPr>
          <w:p w14:paraId="73BBFC32"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rdf:langString</w:t>
            </w:r>
          </w:p>
        </w:tc>
      </w:tr>
      <w:tr w:rsidR="004502FC" w:rsidRPr="004E0787" w14:paraId="14C7809A" w14:textId="77777777" w:rsidTr="00BF462E">
        <w:tc>
          <w:tcPr>
            <w:tcW w:w="1793" w:type="dxa"/>
          </w:tcPr>
          <w:p w14:paraId="254D87B2" w14:textId="77777777" w:rsidR="004502FC" w:rsidRPr="004E0787" w:rsidRDefault="004502FC" w:rsidP="00BF462E">
            <w:pPr>
              <w:pStyle w:val="smt"/>
              <w:ind w:left="0" w:firstLine="0"/>
            </w:pPr>
            <w:r>
              <w:t>Multiplicitet</w:t>
            </w:r>
          </w:p>
        </w:tc>
        <w:tc>
          <w:tcPr>
            <w:tcW w:w="6372" w:type="dxa"/>
          </w:tcPr>
          <w:p w14:paraId="2A5B89F0"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0 - *</w:t>
            </w:r>
          </w:p>
        </w:tc>
      </w:tr>
    </w:tbl>
    <w:p w14:paraId="449D4134" w14:textId="77777777" w:rsidR="004502FC" w:rsidRDefault="004502FC" w:rsidP="004502FC"/>
    <w:p w14:paraId="5D9DE5E0" w14:textId="495380B7" w:rsidR="004502FC" w:rsidRDefault="004502FC" w:rsidP="004502FC">
      <w:pPr>
        <w:pStyle w:val="Overskrift4"/>
      </w:pPr>
      <w:r>
        <w:t>eksempel</w:t>
      </w:r>
    </w:p>
    <w:p w14:paraId="0D88AD87" w14:textId="77777777" w:rsidR="004502FC" w:rsidRPr="003B717D" w:rsidRDefault="004502FC" w:rsidP="004502FC">
      <w:pPr>
        <w:pStyle w:val="Overskrift5"/>
        <w:rPr>
          <w:rStyle w:val="Fremhv"/>
          <w:i/>
          <w:iCs w:val="0"/>
        </w:rPr>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502FC" w:rsidRPr="007338FF" w14:paraId="23149F84" w14:textId="77777777" w:rsidTr="00BF462E">
        <w:tc>
          <w:tcPr>
            <w:tcW w:w="1793" w:type="dxa"/>
          </w:tcPr>
          <w:p w14:paraId="4F75BDC7" w14:textId="77777777" w:rsidR="004502FC" w:rsidRPr="004E0787" w:rsidRDefault="004502FC" w:rsidP="00BF462E">
            <w:pPr>
              <w:pStyle w:val="smt"/>
              <w:ind w:left="0" w:firstLine="0"/>
            </w:pPr>
            <w:r w:rsidRPr="004E0787">
              <w:t>URI</w:t>
            </w:r>
          </w:p>
        </w:tc>
        <w:tc>
          <w:tcPr>
            <w:tcW w:w="6372" w:type="dxa"/>
          </w:tcPr>
          <w:p w14:paraId="72FE5BCC" w14:textId="603CFD27" w:rsidR="004502FC" w:rsidRPr="00FD2535" w:rsidRDefault="004502FC" w:rsidP="004502FC">
            <w:pPr>
              <w:ind w:left="0" w:firstLine="0"/>
              <w:rPr>
                <w:rFonts w:ascii="Arial" w:hAnsi="Arial" w:cs="Arial"/>
                <w:sz w:val="18"/>
                <w:szCs w:val="18"/>
                <w:lang w:val="en-US"/>
              </w:rPr>
            </w:pPr>
            <w:r w:rsidRPr="00FD2535">
              <w:rPr>
                <w:rFonts w:ascii="Arial" w:hAnsi="Arial" w:cs="Arial"/>
                <w:sz w:val="18"/>
                <w:szCs w:val="18"/>
                <w:lang w:val="en-US"/>
              </w:rPr>
              <w:t>http://www.w3.org/2004/02/skos/core#</w:t>
            </w:r>
            <w:r>
              <w:rPr>
                <w:rFonts w:ascii="Arial" w:hAnsi="Arial" w:cs="Arial"/>
                <w:sz w:val="18"/>
                <w:szCs w:val="18"/>
                <w:lang w:val="en-US"/>
              </w:rPr>
              <w:t>example</w:t>
            </w:r>
          </w:p>
        </w:tc>
      </w:tr>
      <w:tr w:rsidR="004502FC" w:rsidRPr="004E0787" w14:paraId="77A9C72F" w14:textId="77777777" w:rsidTr="00BF462E">
        <w:tc>
          <w:tcPr>
            <w:tcW w:w="1793" w:type="dxa"/>
          </w:tcPr>
          <w:p w14:paraId="69384EE9" w14:textId="77777777" w:rsidR="004502FC" w:rsidRPr="004E0787" w:rsidRDefault="004502FC" w:rsidP="00BF462E">
            <w:pPr>
              <w:pStyle w:val="smt"/>
              <w:ind w:left="0" w:firstLine="0"/>
            </w:pPr>
            <w:r>
              <w:lastRenderedPageBreak/>
              <w:t>T</w:t>
            </w:r>
            <w:r w:rsidRPr="004E0787">
              <w:t>erm</w:t>
            </w:r>
          </w:p>
        </w:tc>
        <w:tc>
          <w:tcPr>
            <w:tcW w:w="6372" w:type="dxa"/>
          </w:tcPr>
          <w:p w14:paraId="3038372F" w14:textId="2CAA068C" w:rsidR="004502FC" w:rsidRPr="009C3464" w:rsidRDefault="004502FC" w:rsidP="004502FC">
            <w:pPr>
              <w:ind w:left="0" w:firstLine="0"/>
              <w:rPr>
                <w:rFonts w:ascii="Arial" w:hAnsi="Arial" w:cs="Arial"/>
                <w:sz w:val="18"/>
                <w:szCs w:val="18"/>
              </w:rPr>
            </w:pPr>
            <w:r>
              <w:rPr>
                <w:rFonts w:ascii="Arial" w:hAnsi="Arial" w:cs="Arial"/>
                <w:sz w:val="18"/>
                <w:szCs w:val="18"/>
              </w:rPr>
              <w:t>eksempel</w:t>
            </w:r>
          </w:p>
        </w:tc>
      </w:tr>
      <w:tr w:rsidR="004502FC" w:rsidRPr="004E0787" w14:paraId="28EC0842" w14:textId="77777777" w:rsidTr="00BF462E">
        <w:tc>
          <w:tcPr>
            <w:tcW w:w="1793" w:type="dxa"/>
          </w:tcPr>
          <w:p w14:paraId="474B505B" w14:textId="77777777" w:rsidR="004502FC" w:rsidRPr="004E0787" w:rsidRDefault="004502FC" w:rsidP="00BF462E">
            <w:pPr>
              <w:pStyle w:val="smt"/>
              <w:ind w:left="0" w:firstLine="0"/>
            </w:pPr>
            <w:r w:rsidRPr="004E0787">
              <w:t>Definition</w:t>
            </w:r>
          </w:p>
        </w:tc>
        <w:tc>
          <w:tcPr>
            <w:tcW w:w="6372" w:type="dxa"/>
          </w:tcPr>
          <w:p w14:paraId="2F569DAF" w14:textId="3083DC9E" w:rsidR="004502FC" w:rsidRPr="009C3464" w:rsidRDefault="004502FC" w:rsidP="004502FC">
            <w:pPr>
              <w:ind w:left="0" w:firstLine="0"/>
              <w:rPr>
                <w:rFonts w:ascii="Arial" w:hAnsi="Arial" w:cs="Arial"/>
                <w:sz w:val="18"/>
                <w:szCs w:val="18"/>
              </w:rPr>
            </w:pPr>
            <w:r w:rsidRPr="004502FC">
              <w:rPr>
                <w:rFonts w:ascii="Arial" w:hAnsi="Arial" w:cs="Arial"/>
                <w:sz w:val="18"/>
                <w:szCs w:val="18"/>
              </w:rPr>
              <w:t>Et eksempel på brugen af et begreb.</w:t>
            </w:r>
          </w:p>
        </w:tc>
      </w:tr>
      <w:tr w:rsidR="004502FC" w:rsidRPr="004E0787" w14:paraId="052A5322" w14:textId="77777777" w:rsidTr="00BF462E">
        <w:tc>
          <w:tcPr>
            <w:tcW w:w="1793" w:type="dxa"/>
          </w:tcPr>
          <w:p w14:paraId="0205A2F9" w14:textId="77777777" w:rsidR="004502FC" w:rsidRPr="004E0787" w:rsidRDefault="004502FC" w:rsidP="00BF462E">
            <w:pPr>
              <w:pStyle w:val="smt"/>
              <w:ind w:left="0" w:firstLine="0"/>
            </w:pPr>
            <w:r w:rsidRPr="004E0787">
              <w:t>Underegenskab af</w:t>
            </w:r>
          </w:p>
        </w:tc>
        <w:tc>
          <w:tcPr>
            <w:tcW w:w="6372" w:type="dxa"/>
          </w:tcPr>
          <w:p w14:paraId="2D49D983"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skos:note</w:t>
            </w:r>
          </w:p>
        </w:tc>
      </w:tr>
      <w:tr w:rsidR="004502FC" w:rsidRPr="004E0787" w14:paraId="26AD017C" w14:textId="77777777" w:rsidTr="00BF462E">
        <w:tc>
          <w:tcPr>
            <w:tcW w:w="1793" w:type="dxa"/>
          </w:tcPr>
          <w:p w14:paraId="43C3EFFB" w14:textId="77777777" w:rsidR="004502FC" w:rsidRPr="004E0787" w:rsidRDefault="004502FC" w:rsidP="00BF462E">
            <w:pPr>
              <w:pStyle w:val="smt"/>
              <w:ind w:left="0" w:firstLine="0"/>
            </w:pPr>
            <w:r w:rsidRPr="004E0787">
              <w:t>Domæne</w:t>
            </w:r>
          </w:p>
        </w:tc>
        <w:tc>
          <w:tcPr>
            <w:tcW w:w="6372" w:type="dxa"/>
          </w:tcPr>
          <w:p w14:paraId="4EDA459A"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rdfs:Resource</w:t>
            </w:r>
          </w:p>
        </w:tc>
      </w:tr>
      <w:tr w:rsidR="004502FC" w:rsidRPr="004E0787" w14:paraId="210184D4" w14:textId="77777777" w:rsidTr="00BF462E">
        <w:tc>
          <w:tcPr>
            <w:tcW w:w="1793" w:type="dxa"/>
          </w:tcPr>
          <w:p w14:paraId="561EB209" w14:textId="77777777" w:rsidR="004502FC" w:rsidRPr="004E0787" w:rsidRDefault="004502FC" w:rsidP="00BF462E">
            <w:pPr>
              <w:pStyle w:val="smt"/>
              <w:ind w:left="0" w:firstLine="0"/>
            </w:pPr>
            <w:r w:rsidRPr="004E0787">
              <w:t>Udfaldsrum</w:t>
            </w:r>
          </w:p>
        </w:tc>
        <w:tc>
          <w:tcPr>
            <w:tcW w:w="6372" w:type="dxa"/>
          </w:tcPr>
          <w:p w14:paraId="72A0E1C0"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rdfs:Resource</w:t>
            </w:r>
          </w:p>
        </w:tc>
      </w:tr>
    </w:tbl>
    <w:p w14:paraId="52517914" w14:textId="77777777" w:rsidR="004502FC" w:rsidRDefault="004502FC" w:rsidP="004502FC"/>
    <w:p w14:paraId="1A9ED9B9" w14:textId="77777777" w:rsidR="004502FC" w:rsidRDefault="004502FC" w:rsidP="004502FC">
      <w:pPr>
        <w:pStyle w:val="Overskrift5"/>
      </w:pPr>
      <w:r w:rsidRPr="00376D46">
        <w:t>Profilens restriktioner og beskrivelser</w:t>
      </w:r>
      <w:r>
        <w:t xml:space="preserve"> </w:t>
      </w:r>
    </w:p>
    <w:tbl>
      <w:tblPr>
        <w:tblStyle w:val="Tabel-Gitter"/>
        <w:tblW w:w="0" w:type="auto"/>
        <w:tblInd w:w="45" w:type="dxa"/>
        <w:tblLook w:val="04A0" w:firstRow="1" w:lastRow="0" w:firstColumn="1" w:lastColumn="0" w:noHBand="0" w:noVBand="1"/>
      </w:tblPr>
      <w:tblGrid>
        <w:gridCol w:w="1793"/>
        <w:gridCol w:w="6372"/>
      </w:tblGrid>
      <w:tr w:rsidR="004502FC" w:rsidRPr="004E0787" w14:paraId="0FC1E98F" w14:textId="77777777" w:rsidTr="00BF462E">
        <w:tc>
          <w:tcPr>
            <w:tcW w:w="1793" w:type="dxa"/>
          </w:tcPr>
          <w:p w14:paraId="5B133F6F" w14:textId="77777777" w:rsidR="004502FC" w:rsidRPr="0011183F" w:rsidRDefault="004502FC" w:rsidP="00BF462E">
            <w:pPr>
              <w:pStyle w:val="smt"/>
              <w:ind w:left="0" w:firstLine="0"/>
            </w:pPr>
            <w:r w:rsidRPr="0011183F">
              <w:t>Foretrukken term</w:t>
            </w:r>
          </w:p>
        </w:tc>
        <w:tc>
          <w:tcPr>
            <w:tcW w:w="6372" w:type="dxa"/>
          </w:tcPr>
          <w:p w14:paraId="0C756C21" w14:textId="2BC95D57" w:rsidR="004502FC" w:rsidRPr="004E0787" w:rsidRDefault="004502FC" w:rsidP="004502FC">
            <w:pPr>
              <w:ind w:left="0" w:firstLine="0"/>
            </w:pPr>
            <w:r>
              <w:rPr>
                <w:rFonts w:ascii="Arial" w:hAnsi="Arial" w:cs="Arial"/>
                <w:sz w:val="18"/>
                <w:szCs w:val="18"/>
              </w:rPr>
              <w:t>eksempel</w:t>
            </w:r>
          </w:p>
        </w:tc>
      </w:tr>
      <w:tr w:rsidR="004502FC" w:rsidRPr="004E0787" w14:paraId="6A6270D2" w14:textId="77777777" w:rsidTr="00BF462E">
        <w:tc>
          <w:tcPr>
            <w:tcW w:w="1793" w:type="dxa"/>
          </w:tcPr>
          <w:p w14:paraId="1D29D5F0" w14:textId="77777777" w:rsidR="004502FC" w:rsidRPr="0011183F" w:rsidRDefault="004502FC" w:rsidP="00BF462E">
            <w:pPr>
              <w:pStyle w:val="smt"/>
              <w:ind w:left="0" w:firstLine="0"/>
            </w:pPr>
            <w:r w:rsidRPr="0011183F">
              <w:t>Definition</w:t>
            </w:r>
          </w:p>
        </w:tc>
        <w:tc>
          <w:tcPr>
            <w:tcW w:w="6372" w:type="dxa"/>
          </w:tcPr>
          <w:p w14:paraId="69011A7F" w14:textId="082DB82A" w:rsidR="004502FC" w:rsidRPr="004E0787" w:rsidRDefault="004502FC" w:rsidP="004502FC">
            <w:pPr>
              <w:ind w:left="0" w:firstLine="0"/>
            </w:pPr>
            <w:r w:rsidRPr="009C3464">
              <w:rPr>
                <w:rFonts w:ascii="Arial" w:hAnsi="Arial" w:cs="Arial"/>
                <w:sz w:val="18"/>
                <w:szCs w:val="18"/>
              </w:rPr>
              <w:t xml:space="preserve">En </w:t>
            </w:r>
            <w:r>
              <w:rPr>
                <w:rFonts w:ascii="Arial" w:hAnsi="Arial" w:cs="Arial"/>
                <w:sz w:val="18"/>
                <w:szCs w:val="18"/>
              </w:rPr>
              <w:t>der illustrere typen af relation</w:t>
            </w:r>
          </w:p>
        </w:tc>
      </w:tr>
      <w:tr w:rsidR="004502FC" w:rsidRPr="004E0787" w14:paraId="2086CD8D" w14:textId="77777777" w:rsidTr="00BF462E">
        <w:tc>
          <w:tcPr>
            <w:tcW w:w="1793" w:type="dxa"/>
          </w:tcPr>
          <w:p w14:paraId="5D8F1DB3" w14:textId="77777777" w:rsidR="004502FC" w:rsidRPr="004E0787" w:rsidRDefault="004502FC" w:rsidP="00BF462E">
            <w:pPr>
              <w:pStyle w:val="smt"/>
              <w:ind w:left="0" w:firstLine="0"/>
            </w:pPr>
            <w:r w:rsidRPr="004E0787">
              <w:t>Domæne</w:t>
            </w:r>
          </w:p>
        </w:tc>
        <w:tc>
          <w:tcPr>
            <w:tcW w:w="6372" w:type="dxa"/>
          </w:tcPr>
          <w:p w14:paraId="56734E11" w14:textId="6BC7A5A2" w:rsidR="004502FC" w:rsidRPr="009C3464" w:rsidRDefault="004502FC" w:rsidP="004502FC">
            <w:pPr>
              <w:ind w:left="0" w:firstLine="0"/>
              <w:rPr>
                <w:rFonts w:ascii="Arial" w:hAnsi="Arial" w:cs="Arial"/>
                <w:sz w:val="18"/>
                <w:szCs w:val="18"/>
              </w:rPr>
            </w:pPr>
            <w:r>
              <w:rPr>
                <w:rFonts w:ascii="Arial" w:hAnsi="Arial" w:cs="Arial"/>
                <w:sz w:val="18"/>
                <w:szCs w:val="18"/>
              </w:rPr>
              <w:t>ort:OrganizationalRelationType</w:t>
            </w:r>
          </w:p>
        </w:tc>
      </w:tr>
      <w:tr w:rsidR="004502FC" w:rsidRPr="004E0787" w14:paraId="66BF5733" w14:textId="77777777" w:rsidTr="00BF462E">
        <w:tc>
          <w:tcPr>
            <w:tcW w:w="1793" w:type="dxa"/>
          </w:tcPr>
          <w:p w14:paraId="6E8858DC" w14:textId="77777777" w:rsidR="004502FC" w:rsidRPr="004E0787" w:rsidRDefault="004502FC" w:rsidP="00BF462E">
            <w:pPr>
              <w:pStyle w:val="smt"/>
              <w:ind w:left="0" w:firstLine="0"/>
            </w:pPr>
            <w:r w:rsidRPr="004E0787">
              <w:t>Udfaldsrum</w:t>
            </w:r>
          </w:p>
        </w:tc>
        <w:tc>
          <w:tcPr>
            <w:tcW w:w="6372" w:type="dxa"/>
          </w:tcPr>
          <w:p w14:paraId="7FC5EA6D"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rdf:langString</w:t>
            </w:r>
          </w:p>
        </w:tc>
      </w:tr>
      <w:tr w:rsidR="004502FC" w:rsidRPr="004E0787" w14:paraId="225D02E0" w14:textId="77777777" w:rsidTr="00BF462E">
        <w:tc>
          <w:tcPr>
            <w:tcW w:w="1793" w:type="dxa"/>
          </w:tcPr>
          <w:p w14:paraId="55812641" w14:textId="77777777" w:rsidR="004502FC" w:rsidRPr="004E0787" w:rsidRDefault="004502FC" w:rsidP="00BF462E">
            <w:pPr>
              <w:pStyle w:val="smt"/>
              <w:ind w:left="0" w:firstLine="0"/>
            </w:pPr>
            <w:r>
              <w:t>Multiplicitet</w:t>
            </w:r>
          </w:p>
        </w:tc>
        <w:tc>
          <w:tcPr>
            <w:tcW w:w="6372" w:type="dxa"/>
          </w:tcPr>
          <w:p w14:paraId="56A56693" w14:textId="77777777" w:rsidR="004502FC" w:rsidRPr="009C3464" w:rsidRDefault="004502FC" w:rsidP="00BF462E">
            <w:pPr>
              <w:ind w:left="0" w:firstLine="0"/>
              <w:rPr>
                <w:rFonts w:ascii="Arial" w:hAnsi="Arial" w:cs="Arial"/>
                <w:sz w:val="18"/>
                <w:szCs w:val="18"/>
              </w:rPr>
            </w:pPr>
            <w:r w:rsidRPr="009C3464">
              <w:rPr>
                <w:rFonts w:ascii="Arial" w:hAnsi="Arial" w:cs="Arial"/>
                <w:sz w:val="18"/>
                <w:szCs w:val="18"/>
              </w:rPr>
              <w:t>0 - *</w:t>
            </w:r>
          </w:p>
        </w:tc>
      </w:tr>
    </w:tbl>
    <w:p w14:paraId="047B5D9A" w14:textId="77777777" w:rsidR="004F5040" w:rsidRDefault="004F5040" w:rsidP="004F5040"/>
    <w:p w14:paraId="0BC28DE1" w14:textId="167E0FA2" w:rsidR="004F5040" w:rsidRDefault="004F5040" w:rsidP="00AC28E8">
      <w:pPr>
        <w:pStyle w:val="Overskrift2"/>
      </w:pPr>
      <w:bookmarkStart w:id="23" w:name="_Toc193101209"/>
      <w:r w:rsidRPr="006A1AD1">
        <w:t>Eksempel</w:t>
      </w:r>
      <w:r w:rsidR="00AC28E8">
        <w:t xml:space="preserve"> på en organisations relation til en anden</w:t>
      </w:r>
      <w:bookmarkEnd w:id="23"/>
    </w:p>
    <w:p w14:paraId="7D2A7A83" w14:textId="07B69CCE" w:rsidR="006A1AD1" w:rsidRDefault="006A1AD1" w:rsidP="006A1AD1">
      <w:r>
        <w:object w:dxaOrig="9061" w:dyaOrig="3721" w14:anchorId="335CC89A">
          <v:shape id="_x0000_i1027" type="#_x0000_t75" style="width:410.7pt;height:169.05pt" o:ole="">
            <v:imagedata r:id="rId62" o:title=""/>
          </v:shape>
          <o:OLEObject Type="Embed" ProgID="Visio.Drawing.15" ShapeID="_x0000_i1027" DrawAspect="Content" ObjectID="_1803714008" r:id="rId63"/>
        </w:object>
      </w:r>
    </w:p>
    <w:p w14:paraId="03AA4DAD" w14:textId="77777777" w:rsidR="006A1AD1" w:rsidRDefault="006A1AD1" w:rsidP="006A1AD1"/>
    <w:p w14:paraId="3D78591C" w14:textId="75DB23CA" w:rsidR="006A1AD1" w:rsidRPr="006A1AD1" w:rsidRDefault="006A1AD1" w:rsidP="006A1AD1">
      <w:pPr>
        <w:pStyle w:val="Overskrift5"/>
      </w:pPr>
      <w:r>
        <w:t>JSON-LD-kode (uden context)</w:t>
      </w:r>
    </w:p>
    <w:p w14:paraId="41C9954E" w14:textId="789B1224" w:rsidR="004F5040" w:rsidRPr="006A1AD1" w:rsidRDefault="006A1AD1" w:rsidP="006A1AD1">
      <w:pPr>
        <w:pStyle w:val="Kode"/>
        <w:rPr>
          <w:lang w:val="en-US"/>
        </w:rPr>
      </w:pPr>
      <w:r w:rsidRPr="006A1AD1">
        <w:rPr>
          <w:lang w:val="en-US"/>
        </w:rPr>
        <w:t>{</w:t>
      </w:r>
    </w:p>
    <w:p w14:paraId="2A2CA5AC" w14:textId="6E7A6EA9" w:rsidR="006A1AD1" w:rsidRPr="006A1AD1" w:rsidRDefault="006A1AD1" w:rsidP="006A1AD1">
      <w:pPr>
        <w:pStyle w:val="Kode"/>
        <w:rPr>
          <w:lang w:val="en-US"/>
        </w:rPr>
      </w:pPr>
      <w:r w:rsidRPr="006A1AD1">
        <w:rPr>
          <w:lang w:val="en-US"/>
        </w:rPr>
        <w:t xml:space="preserve">  {</w:t>
      </w:r>
    </w:p>
    <w:p w14:paraId="0DDC7168" w14:textId="4B6EDC89" w:rsidR="006A1AD1" w:rsidRPr="006A1AD1" w:rsidRDefault="006A1AD1" w:rsidP="006A1AD1">
      <w:pPr>
        <w:pStyle w:val="Kode"/>
        <w:rPr>
          <w:lang w:val="en-US"/>
        </w:rPr>
      </w:pPr>
      <w:r w:rsidRPr="006A1AD1">
        <w:rPr>
          <w:lang w:val="en-US"/>
        </w:rPr>
        <w:t xml:space="preserve">    "@id</w:t>
      </w:r>
      <w:proofErr w:type="gramStart"/>
      <w:r w:rsidRPr="006A1AD1">
        <w:rPr>
          <w:lang w:val="en-US"/>
        </w:rPr>
        <w:t>" :</w:t>
      </w:r>
      <w:proofErr w:type="gramEnd"/>
      <w:r w:rsidRPr="006A1AD1">
        <w:rPr>
          <w:lang w:val="en-US"/>
        </w:rPr>
        <w:t xml:space="preserve"> "xorg:org-844",</w:t>
      </w:r>
    </w:p>
    <w:p w14:paraId="5CF765EA" w14:textId="3736D6D1" w:rsidR="006A1AD1" w:rsidRPr="006A1AD1" w:rsidRDefault="006A1AD1" w:rsidP="006A1AD1">
      <w:pPr>
        <w:pStyle w:val="Kode"/>
        <w:rPr>
          <w:lang w:val="en-US"/>
        </w:rPr>
      </w:pPr>
      <w:r w:rsidRPr="006A1AD1">
        <w:rPr>
          <w:lang w:val="en-US"/>
        </w:rPr>
        <w:t xml:space="preserve">    "@type</w:t>
      </w:r>
      <w:proofErr w:type="gramStart"/>
      <w:r w:rsidRPr="006A1AD1">
        <w:rPr>
          <w:lang w:val="en-US"/>
        </w:rPr>
        <w:t>" :</w:t>
      </w:r>
      <w:proofErr w:type="gramEnd"/>
      <w:r w:rsidRPr="006A1AD1">
        <w:rPr>
          <w:lang w:val="en-US"/>
        </w:rPr>
        <w:t xml:space="preserve"> "org:FormalOrganization",</w:t>
      </w:r>
    </w:p>
    <w:p w14:paraId="79C8486F" w14:textId="6EFD01E0" w:rsidR="006A1AD1" w:rsidRPr="006A1AD1" w:rsidRDefault="006A1AD1" w:rsidP="006A1AD1">
      <w:pPr>
        <w:pStyle w:val="Kode"/>
        <w:rPr>
          <w:lang w:val="en-US"/>
        </w:rPr>
      </w:pPr>
      <w:r w:rsidRPr="006A1AD1">
        <w:rPr>
          <w:lang w:val="en-US"/>
        </w:rPr>
        <w:t xml:space="preserve">    "</w:t>
      </w:r>
      <w:proofErr w:type="gramStart"/>
      <w:r w:rsidRPr="006A1AD1">
        <w:rPr>
          <w:lang w:val="en-US"/>
        </w:rPr>
        <w:t>hasRelation</w:t>
      </w:r>
      <w:proofErr w:type="gramEnd"/>
      <w:r w:rsidRPr="006A1AD1">
        <w:rPr>
          <w:lang w:val="en-US"/>
        </w:rPr>
        <w:t>" : "xorg:rel-314",</w:t>
      </w:r>
    </w:p>
    <w:p w14:paraId="3736DE30" w14:textId="3CDF2905" w:rsidR="006A1AD1" w:rsidRPr="006A1AD1" w:rsidRDefault="006A1AD1" w:rsidP="006A1AD1">
      <w:pPr>
        <w:pStyle w:val="Kode"/>
        <w:rPr>
          <w:lang w:val="en-US"/>
        </w:rPr>
      </w:pPr>
      <w:r w:rsidRPr="006A1AD1">
        <w:rPr>
          <w:lang w:val="en-US"/>
        </w:rPr>
        <w:t xml:space="preserve">  }</w:t>
      </w:r>
    </w:p>
    <w:p w14:paraId="649D0769" w14:textId="1C858589" w:rsidR="006A1AD1" w:rsidRPr="006A1AD1" w:rsidRDefault="006A1AD1" w:rsidP="006A1AD1">
      <w:pPr>
        <w:pStyle w:val="Kode"/>
        <w:rPr>
          <w:lang w:val="en-US"/>
        </w:rPr>
      </w:pPr>
      <w:r w:rsidRPr="006A1AD1">
        <w:rPr>
          <w:lang w:val="en-US"/>
        </w:rPr>
        <w:t xml:space="preserve">  {</w:t>
      </w:r>
    </w:p>
    <w:p w14:paraId="77323C54" w14:textId="50A46200" w:rsidR="006A1AD1" w:rsidRPr="006A1AD1" w:rsidRDefault="006A1AD1" w:rsidP="006A1AD1">
      <w:pPr>
        <w:pStyle w:val="Kode"/>
        <w:rPr>
          <w:lang w:val="en-US"/>
        </w:rPr>
      </w:pPr>
      <w:r w:rsidRPr="006A1AD1">
        <w:rPr>
          <w:lang w:val="en-US"/>
        </w:rPr>
        <w:t xml:space="preserve">    "@id</w:t>
      </w:r>
      <w:proofErr w:type="gramStart"/>
      <w:r w:rsidRPr="006A1AD1">
        <w:rPr>
          <w:lang w:val="en-US"/>
        </w:rPr>
        <w:t>" :</w:t>
      </w:r>
      <w:proofErr w:type="gramEnd"/>
      <w:r w:rsidRPr="006A1AD1">
        <w:rPr>
          <w:lang w:val="en-US"/>
        </w:rPr>
        <w:t xml:space="preserve"> "xorg:rel-314",</w:t>
      </w:r>
    </w:p>
    <w:p w14:paraId="5D416603" w14:textId="69325DD8" w:rsidR="006A1AD1" w:rsidRPr="006A1AD1" w:rsidRDefault="006A1AD1" w:rsidP="006A1AD1">
      <w:pPr>
        <w:pStyle w:val="Kode"/>
        <w:rPr>
          <w:lang w:val="en-US"/>
        </w:rPr>
      </w:pPr>
      <w:r w:rsidRPr="006A1AD1">
        <w:rPr>
          <w:lang w:val="en-US"/>
        </w:rPr>
        <w:t xml:space="preserve">    "@type</w:t>
      </w:r>
      <w:proofErr w:type="gramStart"/>
      <w:r w:rsidRPr="006A1AD1">
        <w:rPr>
          <w:lang w:val="en-US"/>
        </w:rPr>
        <w:t>" :</w:t>
      </w:r>
      <w:proofErr w:type="gramEnd"/>
      <w:r w:rsidRPr="006A1AD1">
        <w:rPr>
          <w:lang w:val="en-US"/>
        </w:rPr>
        <w:t xml:space="preserve"> "ovx:Relation",</w:t>
      </w:r>
    </w:p>
    <w:p w14:paraId="30F378E7" w14:textId="1849AA24" w:rsidR="006A1AD1" w:rsidRPr="006A1AD1" w:rsidRDefault="006A1AD1" w:rsidP="006A1AD1">
      <w:pPr>
        <w:pStyle w:val="Kode"/>
        <w:rPr>
          <w:lang w:val="en-US"/>
        </w:rPr>
      </w:pPr>
      <w:r w:rsidRPr="006A1AD1">
        <w:rPr>
          <w:lang w:val="en-US"/>
        </w:rPr>
        <w:t xml:space="preserve">    "</w:t>
      </w:r>
      <w:proofErr w:type="gramStart"/>
      <w:r w:rsidRPr="006A1AD1">
        <w:rPr>
          <w:lang w:val="en-US"/>
        </w:rPr>
        <w:t>type</w:t>
      </w:r>
      <w:proofErr w:type="gramEnd"/>
      <w:r w:rsidRPr="006A1AD1">
        <w:rPr>
          <w:lang w:val="en-US"/>
        </w:rPr>
        <w:t>" : "orl:memberOfInterestOrganization",</w:t>
      </w:r>
    </w:p>
    <w:p w14:paraId="0771FA68" w14:textId="2010F9A6" w:rsidR="006A1AD1" w:rsidRPr="006A1AD1" w:rsidRDefault="006A1AD1" w:rsidP="006A1AD1">
      <w:pPr>
        <w:pStyle w:val="Kode"/>
      </w:pPr>
      <w:r w:rsidRPr="007338FF">
        <w:rPr>
          <w:lang w:val="en-US"/>
        </w:rPr>
        <w:t xml:space="preserve">    </w:t>
      </w:r>
      <w:r w:rsidRPr="006A1AD1">
        <w:t>"prefLabel</w:t>
      </w:r>
      <w:proofErr w:type="gramStart"/>
      <w:r w:rsidRPr="006A1AD1">
        <w:t>" :</w:t>
      </w:r>
      <w:proofErr w:type="gramEnd"/>
      <w:r w:rsidRPr="006A1AD1">
        <w:t xml:space="preserve"> {</w:t>
      </w:r>
    </w:p>
    <w:p w14:paraId="3AA01C02" w14:textId="719E6717" w:rsidR="006A1AD1" w:rsidRPr="006A1AD1" w:rsidRDefault="006A1AD1" w:rsidP="006A1AD1">
      <w:pPr>
        <w:pStyle w:val="Kode"/>
      </w:pPr>
      <w:r w:rsidRPr="006A1AD1">
        <w:t xml:space="preserve">      "@language</w:t>
      </w:r>
      <w:proofErr w:type="gramStart"/>
      <w:r w:rsidRPr="006A1AD1">
        <w:t>" :</w:t>
      </w:r>
      <w:proofErr w:type="gramEnd"/>
      <w:r w:rsidRPr="006A1AD1">
        <w:t xml:space="preserve"> "da",</w:t>
      </w:r>
    </w:p>
    <w:p w14:paraId="2B5F435B" w14:textId="35385D61" w:rsidR="006A1AD1" w:rsidRPr="006A1AD1" w:rsidRDefault="006A1AD1" w:rsidP="006A1AD1">
      <w:pPr>
        <w:pStyle w:val="Kode"/>
      </w:pPr>
      <w:r w:rsidRPr="006A1AD1">
        <w:t xml:space="preserve">      "@value</w:t>
      </w:r>
      <w:proofErr w:type="gramStart"/>
      <w:r w:rsidRPr="006A1AD1">
        <w:t>" :</w:t>
      </w:r>
      <w:proofErr w:type="gramEnd"/>
      <w:r w:rsidRPr="006A1AD1">
        <w:t xml:space="preserve"> "Medlemskab af KL"</w:t>
      </w:r>
    </w:p>
    <w:p w14:paraId="00A7D09B" w14:textId="1C4D6D40" w:rsidR="006A1AD1" w:rsidRPr="006A1AD1" w:rsidRDefault="006A1AD1" w:rsidP="006A1AD1">
      <w:pPr>
        <w:pStyle w:val="Kode"/>
      </w:pPr>
      <w:r w:rsidRPr="006A1AD1">
        <w:t xml:space="preserve">    },</w:t>
      </w:r>
    </w:p>
    <w:p w14:paraId="40FA75EB" w14:textId="7A665155" w:rsidR="006A1AD1" w:rsidRPr="006A1AD1" w:rsidRDefault="006A1AD1" w:rsidP="006A1AD1">
      <w:pPr>
        <w:pStyle w:val="Kode"/>
      </w:pPr>
      <w:r w:rsidRPr="006A1AD1">
        <w:t xml:space="preserve">    "startedAtTime</w:t>
      </w:r>
      <w:proofErr w:type="gramStart"/>
      <w:r w:rsidRPr="006A1AD1">
        <w:t>" :</w:t>
      </w:r>
      <w:proofErr w:type="gramEnd"/>
      <w:r w:rsidRPr="006A1AD1">
        <w:t xml:space="preserve"> "2007-01-01T00:00:00.00",</w:t>
      </w:r>
    </w:p>
    <w:p w14:paraId="6998F52C" w14:textId="56C217F7" w:rsidR="006A1AD1" w:rsidRPr="006A1AD1" w:rsidRDefault="006A1AD1" w:rsidP="006A1AD1">
      <w:pPr>
        <w:pStyle w:val="Kode"/>
      </w:pPr>
      <w:r w:rsidRPr="006A1AD1">
        <w:t xml:space="preserve">    "relationTo</w:t>
      </w:r>
      <w:proofErr w:type="gramStart"/>
      <w:r w:rsidRPr="006A1AD1">
        <w:t>" :</w:t>
      </w:r>
      <w:proofErr w:type="gramEnd"/>
      <w:r w:rsidRPr="006A1AD1">
        <w:t xml:space="preserve"> "xorg:org-552"</w:t>
      </w:r>
    </w:p>
    <w:p w14:paraId="64754503" w14:textId="2F85AE25" w:rsidR="006A1AD1" w:rsidRPr="006A1AD1" w:rsidRDefault="006A1AD1" w:rsidP="006A1AD1">
      <w:pPr>
        <w:pStyle w:val="Kode"/>
      </w:pPr>
      <w:r w:rsidRPr="006A1AD1">
        <w:lastRenderedPageBreak/>
        <w:t xml:space="preserve">  }</w:t>
      </w:r>
    </w:p>
    <w:p w14:paraId="50F980D8" w14:textId="0E8063F6" w:rsidR="006A1AD1" w:rsidRPr="006A1AD1" w:rsidRDefault="006A1AD1" w:rsidP="006A1AD1">
      <w:pPr>
        <w:pStyle w:val="Kode"/>
      </w:pPr>
      <w:r w:rsidRPr="006A1AD1">
        <w:t xml:space="preserve">  {</w:t>
      </w:r>
    </w:p>
    <w:p w14:paraId="0ED0B9CF" w14:textId="18BD9F55" w:rsidR="006A1AD1" w:rsidRPr="006A1AD1" w:rsidRDefault="006A1AD1" w:rsidP="006A1AD1">
      <w:pPr>
        <w:pStyle w:val="Kode"/>
      </w:pPr>
      <w:r w:rsidRPr="006A1AD1">
        <w:t xml:space="preserve">    "@id</w:t>
      </w:r>
      <w:proofErr w:type="gramStart"/>
      <w:r w:rsidRPr="006A1AD1">
        <w:t>" :</w:t>
      </w:r>
      <w:proofErr w:type="gramEnd"/>
      <w:r w:rsidRPr="006A1AD1">
        <w:t xml:space="preserve"> "xorg:org-552",</w:t>
      </w:r>
    </w:p>
    <w:p w14:paraId="7874FDC8" w14:textId="6A6B0A47" w:rsidR="006A1AD1" w:rsidRPr="006A1AD1" w:rsidRDefault="006A1AD1" w:rsidP="006A1AD1">
      <w:pPr>
        <w:pStyle w:val="Kode"/>
      </w:pPr>
      <w:r w:rsidRPr="006A1AD1">
        <w:t xml:space="preserve">    "@type</w:t>
      </w:r>
      <w:proofErr w:type="gramStart"/>
      <w:r w:rsidRPr="006A1AD1">
        <w:t>" :</w:t>
      </w:r>
      <w:proofErr w:type="gramEnd"/>
      <w:r w:rsidRPr="006A1AD1">
        <w:t xml:space="preserve"> "org:FormalOrganization",</w:t>
      </w:r>
    </w:p>
    <w:p w14:paraId="3B38DBB7" w14:textId="70E3511C" w:rsidR="006A1AD1" w:rsidRPr="006A1AD1" w:rsidRDefault="006A1AD1" w:rsidP="006A1AD1">
      <w:pPr>
        <w:pStyle w:val="Kode"/>
      </w:pPr>
      <w:r w:rsidRPr="006A1AD1">
        <w:t xml:space="preserve">    "altLabel</w:t>
      </w:r>
      <w:proofErr w:type="gramStart"/>
      <w:r w:rsidRPr="006A1AD1">
        <w:t>" :</w:t>
      </w:r>
      <w:proofErr w:type="gramEnd"/>
      <w:r w:rsidRPr="006A1AD1">
        <w:t xml:space="preserve"> "KL",</w:t>
      </w:r>
    </w:p>
    <w:p w14:paraId="0F51D147" w14:textId="2D5FFAA8" w:rsidR="006A1AD1" w:rsidRPr="006A1AD1" w:rsidRDefault="006A1AD1" w:rsidP="006A1AD1">
      <w:pPr>
        <w:pStyle w:val="Kode"/>
      </w:pPr>
      <w:r w:rsidRPr="006A1AD1">
        <w:t xml:space="preserve">    "prefLabel</w:t>
      </w:r>
      <w:proofErr w:type="gramStart"/>
      <w:r w:rsidRPr="006A1AD1">
        <w:t>" :</w:t>
      </w:r>
      <w:proofErr w:type="gramEnd"/>
      <w:r w:rsidRPr="006A1AD1">
        <w:t xml:space="preserve"> [ {</w:t>
      </w:r>
    </w:p>
    <w:p w14:paraId="50D64372" w14:textId="0F75688B" w:rsidR="006A1AD1" w:rsidRPr="006A1AD1" w:rsidRDefault="006A1AD1" w:rsidP="006A1AD1">
      <w:pPr>
        <w:pStyle w:val="Kode"/>
      </w:pPr>
      <w:r w:rsidRPr="006A1AD1">
        <w:t xml:space="preserve">      "@language</w:t>
      </w:r>
      <w:proofErr w:type="gramStart"/>
      <w:r w:rsidRPr="006A1AD1">
        <w:t>" :</w:t>
      </w:r>
      <w:proofErr w:type="gramEnd"/>
      <w:r w:rsidRPr="006A1AD1">
        <w:t xml:space="preserve"> "da",</w:t>
      </w:r>
    </w:p>
    <w:p w14:paraId="46E63E29" w14:textId="552DB56E" w:rsidR="006A1AD1" w:rsidRPr="006A1AD1" w:rsidRDefault="006A1AD1" w:rsidP="006A1AD1">
      <w:pPr>
        <w:pStyle w:val="Kode"/>
      </w:pPr>
      <w:r w:rsidRPr="006A1AD1">
        <w:t xml:space="preserve">      "@value</w:t>
      </w:r>
      <w:proofErr w:type="gramStart"/>
      <w:r w:rsidRPr="006A1AD1">
        <w:t>" :</w:t>
      </w:r>
      <w:proofErr w:type="gramEnd"/>
      <w:r w:rsidRPr="006A1AD1">
        <w:t xml:space="preserve"> "Kommunernes Landsforening"</w:t>
      </w:r>
    </w:p>
    <w:p w14:paraId="09EB8B42" w14:textId="3D50F164" w:rsidR="006A1AD1" w:rsidRPr="006A1AD1" w:rsidRDefault="006A1AD1" w:rsidP="006A1AD1">
      <w:pPr>
        <w:pStyle w:val="Kode"/>
        <w:rPr>
          <w:lang w:val="en-US"/>
        </w:rPr>
      </w:pPr>
      <w:r w:rsidRPr="007338FF">
        <w:t xml:space="preserve">    </w:t>
      </w:r>
      <w:r w:rsidRPr="006A1AD1">
        <w:rPr>
          <w:lang w:val="en-US"/>
        </w:rPr>
        <w:t>}, {</w:t>
      </w:r>
    </w:p>
    <w:p w14:paraId="2C4A06B8" w14:textId="59DF8DF3" w:rsidR="006A1AD1" w:rsidRPr="006A1AD1" w:rsidRDefault="006A1AD1" w:rsidP="006A1AD1">
      <w:pPr>
        <w:pStyle w:val="Kode"/>
        <w:rPr>
          <w:lang w:val="en-US"/>
        </w:rPr>
      </w:pPr>
      <w:r w:rsidRPr="006A1AD1">
        <w:rPr>
          <w:lang w:val="en-US"/>
        </w:rPr>
        <w:t xml:space="preserve">      "@language</w:t>
      </w:r>
      <w:proofErr w:type="gramStart"/>
      <w:r w:rsidRPr="006A1AD1">
        <w:rPr>
          <w:lang w:val="en-US"/>
        </w:rPr>
        <w:t>" :</w:t>
      </w:r>
      <w:proofErr w:type="gramEnd"/>
      <w:r w:rsidRPr="006A1AD1">
        <w:rPr>
          <w:lang w:val="en-US"/>
        </w:rPr>
        <w:t xml:space="preserve"> "en",</w:t>
      </w:r>
    </w:p>
    <w:p w14:paraId="2EF08CF9" w14:textId="3BF26C82" w:rsidR="006A1AD1" w:rsidRPr="006A1AD1" w:rsidRDefault="006A1AD1" w:rsidP="006A1AD1">
      <w:pPr>
        <w:pStyle w:val="Kode"/>
        <w:rPr>
          <w:lang w:val="en-US"/>
        </w:rPr>
      </w:pPr>
      <w:r w:rsidRPr="006A1AD1">
        <w:rPr>
          <w:lang w:val="en-US"/>
        </w:rPr>
        <w:t xml:space="preserve">      "@value</w:t>
      </w:r>
      <w:proofErr w:type="gramStart"/>
      <w:r w:rsidRPr="006A1AD1">
        <w:rPr>
          <w:lang w:val="en-US"/>
        </w:rPr>
        <w:t>" :</w:t>
      </w:r>
      <w:proofErr w:type="gramEnd"/>
      <w:r w:rsidRPr="006A1AD1">
        <w:rPr>
          <w:lang w:val="en-US"/>
        </w:rPr>
        <w:t xml:space="preserve"> "Local Government Denmark"</w:t>
      </w:r>
    </w:p>
    <w:p w14:paraId="656DE0C6" w14:textId="216361AC" w:rsidR="006A1AD1" w:rsidRPr="006A1AD1" w:rsidRDefault="006A1AD1" w:rsidP="006A1AD1">
      <w:pPr>
        <w:pStyle w:val="Kode"/>
      </w:pPr>
      <w:r w:rsidRPr="007338FF">
        <w:rPr>
          <w:lang w:val="en-US"/>
        </w:rPr>
        <w:t xml:space="preserve">  </w:t>
      </w:r>
      <w:r w:rsidRPr="006A1AD1">
        <w:rPr>
          <w:lang w:val="en-US"/>
        </w:rPr>
        <w:t xml:space="preserve">  </w:t>
      </w:r>
      <w:r w:rsidRPr="006A1AD1">
        <w:t>} ]</w:t>
      </w:r>
    </w:p>
    <w:p w14:paraId="013768B2" w14:textId="6BA7AB31" w:rsidR="006A1AD1" w:rsidRPr="006A1AD1" w:rsidRDefault="006A1AD1" w:rsidP="006A1AD1">
      <w:pPr>
        <w:pStyle w:val="Kode"/>
      </w:pPr>
      <w:r w:rsidRPr="006A1AD1">
        <w:t xml:space="preserve">  }</w:t>
      </w:r>
    </w:p>
    <w:p w14:paraId="45C26007" w14:textId="5443F3EE" w:rsidR="006A1AD1" w:rsidRPr="006A1AD1" w:rsidRDefault="006A1AD1" w:rsidP="006A1AD1">
      <w:pPr>
        <w:pStyle w:val="Kode"/>
      </w:pPr>
      <w:r w:rsidRPr="006A1AD1">
        <w:t>}</w:t>
      </w:r>
    </w:p>
    <w:p w14:paraId="04E17726" w14:textId="77777777" w:rsidR="009C52DB" w:rsidRDefault="009C52DB">
      <w:pPr>
        <w:spacing w:before="0" w:after="160" w:line="259" w:lineRule="auto"/>
        <w:rPr>
          <w:rFonts w:ascii="Arial" w:eastAsiaTheme="majorEastAsia" w:hAnsi="Arial" w:cstheme="majorBidi"/>
          <w:b/>
          <w:sz w:val="40"/>
          <w:szCs w:val="32"/>
        </w:rPr>
      </w:pPr>
      <w:r>
        <w:br w:type="page"/>
      </w:r>
    </w:p>
    <w:p w14:paraId="1DE73076" w14:textId="0A1D34BF" w:rsidR="00E862FD" w:rsidRPr="00A35F18" w:rsidRDefault="00CA2262" w:rsidP="00E862FD">
      <w:pPr>
        <w:pStyle w:val="Overskrift1"/>
        <w:rPr>
          <w:rFonts w:cs="Times New Roman"/>
          <w:szCs w:val="48"/>
        </w:rPr>
      </w:pPr>
      <w:bookmarkStart w:id="24" w:name="_Toc193101210"/>
      <w:r>
        <w:lastRenderedPageBreak/>
        <w:t>O</w:t>
      </w:r>
      <w:r w:rsidR="00E862FD" w:rsidRPr="00A35F18">
        <w:t>rganisation</w:t>
      </w:r>
      <w:r>
        <w:t xml:space="preserve"> og dens</w:t>
      </w:r>
      <w:r w:rsidR="00E862FD" w:rsidRPr="00A35F18">
        <w:t xml:space="preserve"> egenskaber</w:t>
      </w:r>
      <w:bookmarkEnd w:id="24"/>
    </w:p>
    <w:p w14:paraId="74D9CC1C" w14:textId="77777777" w:rsidR="00021A2B" w:rsidRDefault="00021A2B" w:rsidP="002D1C8B">
      <w:pPr>
        <w:pStyle w:val="Udryk"/>
      </w:pPr>
    </w:p>
    <w:p w14:paraId="63875122" w14:textId="2965AA1F" w:rsidR="00526268" w:rsidRDefault="00621393" w:rsidP="00621393">
      <w:pPr>
        <w:pStyle w:val="Udryk"/>
      </w:pPr>
      <w:r w:rsidRPr="00621393">
        <w:rPr>
          <w:noProof/>
        </w:rPr>
        <w:drawing>
          <wp:inline distT="0" distB="0" distL="0" distR="0" wp14:anchorId="3CE2B7AD" wp14:editId="54A1A643">
            <wp:extent cx="6120712" cy="252056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4">
                      <a:extLst>
                        <a:ext uri="{28A0092B-C50C-407E-A947-70E740481C1C}">
                          <a14:useLocalDpi xmlns:a14="http://schemas.microsoft.com/office/drawing/2010/main" val="0"/>
                        </a:ext>
                      </a:extLst>
                    </a:blip>
                    <a:srcRect l="2607" t="9779" r="3422" b="7231"/>
                    <a:stretch/>
                  </pic:blipFill>
                  <pic:spPr bwMode="auto">
                    <a:xfrm>
                      <a:off x="0" y="0"/>
                      <a:ext cx="6152354" cy="2533593"/>
                    </a:xfrm>
                    <a:prstGeom prst="rect">
                      <a:avLst/>
                    </a:prstGeom>
                    <a:noFill/>
                    <a:ln>
                      <a:noFill/>
                    </a:ln>
                    <a:extLst>
                      <a:ext uri="{53640926-AAD7-44D8-BBD7-CCE9431645EC}">
                        <a14:shadowObscured xmlns:a14="http://schemas.microsoft.com/office/drawing/2010/main"/>
                      </a:ext>
                    </a:extLst>
                  </pic:spPr>
                </pic:pic>
              </a:graphicData>
            </a:graphic>
          </wp:inline>
        </w:drawing>
      </w:r>
    </w:p>
    <w:p w14:paraId="3E2FF343" w14:textId="277A521C" w:rsidR="00FB0D3B" w:rsidRDefault="00FB0D3B" w:rsidP="00FB0D3B"/>
    <w:p w14:paraId="59AF0E76" w14:textId="70F00C9C" w:rsidR="00FB0D3B" w:rsidRDefault="00AE2117" w:rsidP="00AE2117">
      <w:pPr>
        <w:pStyle w:val="Overskrift2"/>
      </w:pPr>
      <w:bookmarkStart w:id="25" w:name="_Toc193101211"/>
      <w:r>
        <w:t xml:space="preserve">Klassen </w:t>
      </w:r>
      <w:r w:rsidR="00FB0D3B">
        <w:t>Organisation</w:t>
      </w:r>
      <w:bookmarkEnd w:id="25"/>
    </w:p>
    <w:p w14:paraId="18092DFD" w14:textId="77777777" w:rsidR="00FB0D3B" w:rsidRDefault="00FB0D3B" w:rsidP="00FB0D3B">
      <w:pPr>
        <w:jc w:val="center"/>
      </w:pPr>
      <w:r w:rsidRPr="00A90470">
        <w:rPr>
          <w:noProof/>
        </w:rPr>
        <w:drawing>
          <wp:inline distT="0" distB="0" distL="0" distR="0" wp14:anchorId="3D976C0F" wp14:editId="75194387">
            <wp:extent cx="2162755" cy="754982"/>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5">
                      <a:extLst>
                        <a:ext uri="{28A0092B-C50C-407E-A947-70E740481C1C}">
                          <a14:useLocalDpi xmlns:a14="http://schemas.microsoft.com/office/drawing/2010/main" val="0"/>
                        </a:ext>
                      </a:extLst>
                    </a:blip>
                    <a:srcRect l="9224" t="28663" r="9839" b="17932"/>
                    <a:stretch/>
                  </pic:blipFill>
                  <pic:spPr bwMode="auto">
                    <a:xfrm>
                      <a:off x="0" y="0"/>
                      <a:ext cx="2176166" cy="759664"/>
                    </a:xfrm>
                    <a:prstGeom prst="rect">
                      <a:avLst/>
                    </a:prstGeom>
                    <a:noFill/>
                    <a:ln>
                      <a:noFill/>
                    </a:ln>
                    <a:extLst>
                      <a:ext uri="{53640926-AAD7-44D8-BBD7-CCE9431645EC}">
                        <a14:shadowObscured xmlns:a14="http://schemas.microsoft.com/office/drawing/2010/main"/>
                      </a:ext>
                    </a:extLst>
                  </pic:spPr>
                </pic:pic>
              </a:graphicData>
            </a:graphic>
          </wp:inline>
        </w:drawing>
      </w:r>
    </w:p>
    <w:p w14:paraId="3335FC02" w14:textId="77777777" w:rsidR="00FB0D3B" w:rsidRPr="00526268" w:rsidRDefault="00FB0D3B" w:rsidP="00FB0D3B">
      <w:pPr>
        <w:jc w:val="center"/>
      </w:pPr>
    </w:p>
    <w:p w14:paraId="39119BF0" w14:textId="77777777" w:rsidR="00FB0D3B" w:rsidRPr="00526268" w:rsidRDefault="00FB0D3B" w:rsidP="00FB0D3B">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FB0D3B" w:rsidRPr="00623FA8" w14:paraId="5C836345" w14:textId="77777777" w:rsidTr="00CC036B">
        <w:tc>
          <w:tcPr>
            <w:tcW w:w="1793" w:type="dxa"/>
          </w:tcPr>
          <w:p w14:paraId="73981D67"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URI</w:t>
            </w:r>
          </w:p>
        </w:tc>
        <w:tc>
          <w:tcPr>
            <w:tcW w:w="6372" w:type="dxa"/>
          </w:tcPr>
          <w:p w14:paraId="2DACE2BE" w14:textId="77777777" w:rsidR="00FB0D3B" w:rsidRPr="003B717D" w:rsidRDefault="00280917" w:rsidP="00CC036B">
            <w:pPr>
              <w:ind w:left="0" w:firstLine="0"/>
              <w:rPr>
                <w:rFonts w:ascii="Arial" w:hAnsi="Arial" w:cs="Arial"/>
                <w:sz w:val="18"/>
                <w:szCs w:val="18"/>
              </w:rPr>
            </w:pPr>
            <w:hyperlink r:id="rId66" w:anchor="FormalOrganization" w:history="1">
              <w:r w:rsidR="00FB0D3B" w:rsidRPr="003B717D">
                <w:rPr>
                  <w:rFonts w:ascii="Arial" w:hAnsi="Arial" w:cs="Arial"/>
                  <w:sz w:val="18"/>
                  <w:szCs w:val="18"/>
                </w:rPr>
                <w:t>http://www.w3.org/ns/org#FormalOrganization</w:t>
              </w:r>
            </w:hyperlink>
          </w:p>
        </w:tc>
      </w:tr>
      <w:tr w:rsidR="00FB0D3B" w:rsidRPr="00623FA8" w14:paraId="41C9E9F6" w14:textId="77777777" w:rsidTr="00CC036B">
        <w:tc>
          <w:tcPr>
            <w:tcW w:w="1793" w:type="dxa"/>
          </w:tcPr>
          <w:p w14:paraId="37843C83"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Term</w:t>
            </w:r>
          </w:p>
        </w:tc>
        <w:tc>
          <w:tcPr>
            <w:tcW w:w="6372" w:type="dxa"/>
          </w:tcPr>
          <w:p w14:paraId="67123D63"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Formel organisation</w:t>
            </w:r>
          </w:p>
        </w:tc>
      </w:tr>
      <w:tr w:rsidR="00FB0D3B" w:rsidRPr="00623FA8" w14:paraId="1D8D2636" w14:textId="77777777" w:rsidTr="00CC036B">
        <w:tc>
          <w:tcPr>
            <w:tcW w:w="1793" w:type="dxa"/>
          </w:tcPr>
          <w:p w14:paraId="7A216AE4"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Kommentar</w:t>
            </w:r>
          </w:p>
        </w:tc>
        <w:tc>
          <w:tcPr>
            <w:tcW w:w="6372" w:type="dxa"/>
          </w:tcPr>
          <w:p w14:paraId="6F0E9593"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En organisation, der er anerkendt i verden bredt set, især i juridiske jurisdiktioner, med tilhørende rettigheder og ansvar. Eksempler inkluderer et selskab, velgørenhed, regering eller kirke.</w:t>
            </w:r>
          </w:p>
        </w:tc>
      </w:tr>
      <w:tr w:rsidR="00FB0D3B" w:rsidRPr="00623FA8" w14:paraId="72258207" w14:textId="77777777" w:rsidTr="00CC036B">
        <w:tc>
          <w:tcPr>
            <w:tcW w:w="1793" w:type="dxa"/>
          </w:tcPr>
          <w:p w14:paraId="4AFF9832"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4A7E80F1"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Bemærk, at dette er en superklasse af `gr:BusinessEntity`, og det anbefales at bruge GoodRelations-v</w:t>
            </w:r>
            <w:r>
              <w:rPr>
                <w:rFonts w:ascii="Arial" w:hAnsi="Arial" w:cs="Arial"/>
                <w:sz w:val="18"/>
                <w:szCs w:val="18"/>
              </w:rPr>
              <w:t>o</w:t>
            </w:r>
            <w:r w:rsidRPr="003B717D">
              <w:rPr>
                <w:rFonts w:ascii="Arial" w:hAnsi="Arial" w:cs="Arial"/>
                <w:sz w:val="18"/>
                <w:szCs w:val="18"/>
              </w:rPr>
              <w:t>kabularet til at betegne Business-klassifikationer såsom DUNS eller NAICS.</w:t>
            </w:r>
          </w:p>
        </w:tc>
      </w:tr>
      <w:tr w:rsidR="00FB0D3B" w:rsidRPr="00623FA8" w14:paraId="0FAB79BD" w14:textId="77777777" w:rsidTr="00CC036B">
        <w:tc>
          <w:tcPr>
            <w:tcW w:w="1793" w:type="dxa"/>
          </w:tcPr>
          <w:p w14:paraId="23FA36A3"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Underklasse af</w:t>
            </w:r>
          </w:p>
        </w:tc>
        <w:tc>
          <w:tcPr>
            <w:tcW w:w="6372" w:type="dxa"/>
          </w:tcPr>
          <w:p w14:paraId="510EDADD"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 xml:space="preserve">foaf:Organization </w:t>
            </w:r>
          </w:p>
          <w:p w14:paraId="41EF2D59"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org:Organization</w:t>
            </w:r>
          </w:p>
        </w:tc>
      </w:tr>
    </w:tbl>
    <w:p w14:paraId="406A094C" w14:textId="77777777" w:rsidR="00FB0D3B" w:rsidRDefault="00FB0D3B" w:rsidP="00FB0D3B">
      <w:pPr>
        <w:rPr>
          <w:rStyle w:val="Fremhv"/>
        </w:rPr>
      </w:pPr>
    </w:p>
    <w:p w14:paraId="3EF386F2" w14:textId="77777777" w:rsidR="00FB0D3B" w:rsidRPr="00526268" w:rsidRDefault="00FB0D3B" w:rsidP="00FB0D3B">
      <w:pPr>
        <w:pStyle w:val="Overskrift5"/>
      </w:pPr>
      <w:r w:rsidRPr="00376D46">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FB0D3B" w:rsidRPr="004E0787" w14:paraId="7D846C02" w14:textId="77777777" w:rsidTr="00CC036B">
        <w:tc>
          <w:tcPr>
            <w:tcW w:w="1793" w:type="dxa"/>
          </w:tcPr>
          <w:p w14:paraId="1F8CBFB1" w14:textId="77777777" w:rsidR="00FB0D3B" w:rsidRPr="0011183F" w:rsidRDefault="00FB0D3B" w:rsidP="00CC036B">
            <w:pPr>
              <w:pStyle w:val="smt"/>
              <w:ind w:left="0" w:firstLine="0"/>
            </w:pPr>
            <w:r w:rsidRPr="0011183F">
              <w:t>Foretrukken term</w:t>
            </w:r>
          </w:p>
        </w:tc>
        <w:tc>
          <w:tcPr>
            <w:tcW w:w="6372" w:type="dxa"/>
          </w:tcPr>
          <w:p w14:paraId="75A2B19B" w14:textId="77777777" w:rsidR="00FB0D3B" w:rsidRPr="004E0787" w:rsidRDefault="00FB0D3B" w:rsidP="00CC036B">
            <w:pPr>
              <w:ind w:left="0" w:firstLine="0"/>
            </w:pPr>
            <w:r w:rsidRPr="003B717D">
              <w:rPr>
                <w:rFonts w:ascii="Arial" w:hAnsi="Arial" w:cs="Arial"/>
                <w:sz w:val="18"/>
                <w:szCs w:val="18"/>
              </w:rPr>
              <w:t>Formel organisation</w:t>
            </w:r>
          </w:p>
        </w:tc>
      </w:tr>
      <w:tr w:rsidR="00FB0D3B" w:rsidRPr="00623FA8" w14:paraId="6E371E9D" w14:textId="77777777" w:rsidTr="00CC036B">
        <w:tc>
          <w:tcPr>
            <w:tcW w:w="1793" w:type="dxa"/>
          </w:tcPr>
          <w:p w14:paraId="5C308DB9"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Alternativ term</w:t>
            </w:r>
          </w:p>
        </w:tc>
        <w:tc>
          <w:tcPr>
            <w:tcW w:w="6372" w:type="dxa"/>
          </w:tcPr>
          <w:p w14:paraId="4DB9DBEE"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Organisation</w:t>
            </w:r>
          </w:p>
        </w:tc>
      </w:tr>
      <w:tr w:rsidR="00FB0D3B" w:rsidRPr="004E0787" w14:paraId="7AD1F297" w14:textId="77777777" w:rsidTr="00CC036B">
        <w:tc>
          <w:tcPr>
            <w:tcW w:w="1793" w:type="dxa"/>
          </w:tcPr>
          <w:p w14:paraId="539E4F1E" w14:textId="77777777" w:rsidR="00FB0D3B" w:rsidRPr="0011183F" w:rsidRDefault="00FB0D3B" w:rsidP="00CC036B">
            <w:pPr>
              <w:pStyle w:val="smt"/>
              <w:ind w:left="0" w:firstLine="0"/>
            </w:pPr>
            <w:r w:rsidRPr="0011183F">
              <w:t>Definition</w:t>
            </w:r>
          </w:p>
        </w:tc>
        <w:tc>
          <w:tcPr>
            <w:tcW w:w="6372" w:type="dxa"/>
          </w:tcPr>
          <w:p w14:paraId="7B4E02E5" w14:textId="77777777" w:rsidR="00FB0D3B" w:rsidRPr="004E0787" w:rsidRDefault="00FB0D3B" w:rsidP="00CC036B">
            <w:pPr>
              <w:ind w:left="0" w:firstLine="0"/>
            </w:pPr>
            <w:r w:rsidRPr="003B717D">
              <w:rPr>
                <w:rFonts w:ascii="Arial" w:hAnsi="Arial" w:cs="Arial"/>
                <w:sz w:val="18"/>
                <w:szCs w:val="18"/>
              </w:rPr>
              <w:t xml:space="preserve">En organisation, der er anerkendt i verden bredt set, især i juridiske jurisdiktioner, med tilhørende rettigheder og ansvar. </w:t>
            </w:r>
          </w:p>
        </w:tc>
      </w:tr>
      <w:tr w:rsidR="00FB0D3B" w:rsidRPr="00623FA8" w14:paraId="5950F50D" w14:textId="77777777" w:rsidTr="00CC036B">
        <w:tc>
          <w:tcPr>
            <w:tcW w:w="1793" w:type="dxa"/>
          </w:tcPr>
          <w:p w14:paraId="63547E2B" w14:textId="77777777" w:rsidR="00FB0D3B" w:rsidRPr="00A05776" w:rsidRDefault="00FB0D3B" w:rsidP="00CC036B">
            <w:pPr>
              <w:ind w:left="0" w:firstLine="0"/>
              <w:rPr>
                <w:rFonts w:ascii="Arial" w:hAnsi="Arial" w:cs="Arial"/>
                <w:sz w:val="18"/>
                <w:szCs w:val="18"/>
              </w:rPr>
            </w:pPr>
            <w:r w:rsidRPr="00A05776">
              <w:rPr>
                <w:rFonts w:ascii="Arial" w:hAnsi="Arial" w:cs="Arial"/>
                <w:sz w:val="18"/>
                <w:szCs w:val="18"/>
              </w:rPr>
              <w:t>Eksempel</w:t>
            </w:r>
          </w:p>
        </w:tc>
        <w:tc>
          <w:tcPr>
            <w:tcW w:w="6372" w:type="dxa"/>
          </w:tcPr>
          <w:p w14:paraId="3B792671"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et aktieselskab</w:t>
            </w:r>
          </w:p>
          <w:p w14:paraId="31C48954"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en statslig styrelse</w:t>
            </w:r>
          </w:p>
          <w:p w14:paraId="5BD531E8"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en velgørende forening</w:t>
            </w:r>
          </w:p>
          <w:p w14:paraId="1CE87BAF"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en kirkelig forening</w:t>
            </w:r>
          </w:p>
          <w:p w14:paraId="1DDD995B"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w:t>
            </w:r>
          </w:p>
        </w:tc>
      </w:tr>
      <w:tr w:rsidR="00FB0D3B" w:rsidRPr="00623FA8" w14:paraId="71939068" w14:textId="77777777" w:rsidTr="00CC036B">
        <w:tc>
          <w:tcPr>
            <w:tcW w:w="1793" w:type="dxa"/>
          </w:tcPr>
          <w:p w14:paraId="11D5C805" w14:textId="77777777" w:rsidR="00FB0D3B" w:rsidRPr="00A05776" w:rsidRDefault="00FB0D3B" w:rsidP="00CC036B">
            <w:pPr>
              <w:ind w:left="0" w:firstLine="0"/>
              <w:rPr>
                <w:rFonts w:ascii="Arial" w:hAnsi="Arial" w:cs="Arial"/>
                <w:sz w:val="18"/>
                <w:szCs w:val="18"/>
              </w:rPr>
            </w:pPr>
            <w:r>
              <w:rPr>
                <w:rFonts w:ascii="Arial" w:hAnsi="Arial" w:cs="Arial"/>
                <w:sz w:val="18"/>
                <w:szCs w:val="18"/>
              </w:rPr>
              <w:lastRenderedPageBreak/>
              <w:t>Kommentar</w:t>
            </w:r>
          </w:p>
        </w:tc>
        <w:tc>
          <w:tcPr>
            <w:tcW w:w="6372" w:type="dxa"/>
          </w:tcPr>
          <w:p w14:paraId="5167288E"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Organisationer kan ofte nedbrydes i hierarkiske strukturer</w:t>
            </w:r>
          </w:p>
          <w:p w14:paraId="7D8BA706" w14:textId="77777777" w:rsidR="00FB0D3B" w:rsidRPr="003B717D" w:rsidRDefault="00FB0D3B" w:rsidP="00CC036B">
            <w:pPr>
              <w:ind w:left="0" w:firstLine="0"/>
              <w:rPr>
                <w:rFonts w:ascii="Arial" w:hAnsi="Arial" w:cs="Arial"/>
                <w:sz w:val="18"/>
                <w:szCs w:val="18"/>
              </w:rPr>
            </w:pPr>
            <w:r w:rsidRPr="003B717D">
              <w:rPr>
                <w:rFonts w:ascii="Arial" w:hAnsi="Arial" w:cs="Arial"/>
                <w:sz w:val="18"/>
                <w:szCs w:val="18"/>
              </w:rPr>
              <w:t>Organisationen er "rammen" for alle de øvrige elementer (Organisationsenheder, Organisationsmedlemmer og deres indbyrdes relationer)</w:t>
            </w:r>
          </w:p>
        </w:tc>
      </w:tr>
    </w:tbl>
    <w:p w14:paraId="4517D01B" w14:textId="77777777" w:rsidR="00FB0D3B" w:rsidRDefault="00FB0D3B" w:rsidP="00FB0D3B"/>
    <w:p w14:paraId="67D11FAF" w14:textId="7A4DC818" w:rsidR="00FB0D3B" w:rsidRDefault="00CA2262" w:rsidP="00AE2117">
      <w:pPr>
        <w:pStyle w:val="Overskrift2"/>
      </w:pPr>
      <w:bookmarkStart w:id="26" w:name="_Toc193101212"/>
      <w:r>
        <w:t>Egenskaber for Organisation</w:t>
      </w:r>
      <w:bookmarkEnd w:id="26"/>
    </w:p>
    <w:p w14:paraId="76550E6A" w14:textId="237327CE" w:rsidR="00AD329D" w:rsidRDefault="00AD329D" w:rsidP="00AD329D">
      <w:pPr>
        <w:jc w:val="center"/>
      </w:pPr>
      <w:r w:rsidRPr="00AD329D">
        <w:rPr>
          <w:noProof/>
        </w:rPr>
        <w:drawing>
          <wp:inline distT="0" distB="0" distL="0" distR="0" wp14:anchorId="12286085" wp14:editId="4E6B51E0">
            <wp:extent cx="4007457" cy="1701019"/>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l="5651" t="15703" r="5332" b="11236"/>
                    <a:stretch/>
                  </pic:blipFill>
                  <pic:spPr bwMode="auto">
                    <a:xfrm>
                      <a:off x="0" y="0"/>
                      <a:ext cx="4021655" cy="1707045"/>
                    </a:xfrm>
                    <a:prstGeom prst="rect">
                      <a:avLst/>
                    </a:prstGeom>
                    <a:noFill/>
                    <a:ln>
                      <a:noFill/>
                    </a:ln>
                    <a:extLst>
                      <a:ext uri="{53640926-AAD7-44D8-BBD7-CCE9431645EC}">
                        <a14:shadowObscured xmlns:a14="http://schemas.microsoft.com/office/drawing/2010/main"/>
                      </a:ext>
                    </a:extLst>
                  </pic:spPr>
                </pic:pic>
              </a:graphicData>
            </a:graphic>
          </wp:inline>
        </w:drawing>
      </w:r>
    </w:p>
    <w:p w14:paraId="5A056DFB" w14:textId="77777777" w:rsidR="00E862FD" w:rsidRDefault="00E862FD" w:rsidP="00E862FD">
      <w:pPr>
        <w:pStyle w:val="Overskrift4"/>
      </w:pPr>
      <w:r>
        <w:t>foretrukken term</w:t>
      </w:r>
    </w:p>
    <w:p w14:paraId="1D590E9A" w14:textId="368AAC79" w:rsidR="00E862FD" w:rsidRPr="00702374" w:rsidRDefault="00F2339F" w:rsidP="0070237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2D1C8B" w:rsidRPr="002D1C8B" w14:paraId="3BB74804" w14:textId="77777777" w:rsidTr="00526268">
        <w:tc>
          <w:tcPr>
            <w:tcW w:w="1793" w:type="dxa"/>
          </w:tcPr>
          <w:p w14:paraId="7C91EA4E"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URI</w:t>
            </w:r>
          </w:p>
        </w:tc>
        <w:tc>
          <w:tcPr>
            <w:tcW w:w="6372" w:type="dxa"/>
          </w:tcPr>
          <w:p w14:paraId="04D6B3AB" w14:textId="77777777" w:rsidR="002D1C8B" w:rsidRPr="003B717D" w:rsidRDefault="00280917" w:rsidP="001C1DC0">
            <w:pPr>
              <w:ind w:left="0" w:firstLine="0"/>
              <w:rPr>
                <w:rFonts w:ascii="Arial" w:hAnsi="Arial" w:cs="Arial"/>
                <w:sz w:val="18"/>
                <w:szCs w:val="18"/>
              </w:rPr>
            </w:pPr>
            <w:hyperlink r:id="rId68" w:anchor="prefLabel" w:history="1">
              <w:r w:rsidR="002D1C8B" w:rsidRPr="003B717D">
                <w:rPr>
                  <w:rFonts w:ascii="Arial" w:hAnsi="Arial" w:cs="Arial"/>
                  <w:sz w:val="18"/>
                  <w:szCs w:val="18"/>
                </w:rPr>
                <w:t>http://www.w3.org/2004/02/skos/core#prefLabel</w:t>
              </w:r>
            </w:hyperlink>
          </w:p>
        </w:tc>
      </w:tr>
      <w:tr w:rsidR="002D1C8B" w:rsidRPr="002D1C8B" w14:paraId="65B6D64D" w14:textId="77777777" w:rsidTr="00526268">
        <w:tc>
          <w:tcPr>
            <w:tcW w:w="1793" w:type="dxa"/>
          </w:tcPr>
          <w:p w14:paraId="01529155"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Term</w:t>
            </w:r>
          </w:p>
        </w:tc>
        <w:tc>
          <w:tcPr>
            <w:tcW w:w="6372" w:type="dxa"/>
          </w:tcPr>
          <w:p w14:paraId="579E0F1E"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foretrukken term</w:t>
            </w:r>
          </w:p>
        </w:tc>
      </w:tr>
      <w:tr w:rsidR="002D1C8B" w:rsidRPr="002D1C8B" w14:paraId="23CF5428" w14:textId="77777777" w:rsidTr="00526268">
        <w:tc>
          <w:tcPr>
            <w:tcW w:w="1793" w:type="dxa"/>
          </w:tcPr>
          <w:p w14:paraId="32483C90"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Definition</w:t>
            </w:r>
          </w:p>
        </w:tc>
        <w:tc>
          <w:tcPr>
            <w:tcW w:w="6372" w:type="dxa"/>
          </w:tcPr>
          <w:p w14:paraId="18482C11"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Den foretrukne leksikalske betegnelse for en ressource på et givet sprog.</w:t>
            </w:r>
          </w:p>
        </w:tc>
      </w:tr>
      <w:tr w:rsidR="002D1C8B" w:rsidRPr="002D1C8B" w14:paraId="21264905" w14:textId="77777777" w:rsidTr="00526268">
        <w:tc>
          <w:tcPr>
            <w:tcW w:w="1793" w:type="dxa"/>
          </w:tcPr>
          <w:p w14:paraId="63DC3D0C"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131EF03F"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 xml:space="preserve">En ressource har ikke mere end én værdi af skos:prefLabel pr. sprogtag. </w:t>
            </w:r>
          </w:p>
          <w:p w14:paraId="24F3502B"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Range for skos:prefLabel er klassen af RDF ’plain literals’.</w:t>
            </w:r>
          </w:p>
          <w:p w14:paraId="25574CB4"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skos:prefLabel, skos:altLabel og skos:hiddenLabel er parvis disjunkte egenskaber.</w:t>
            </w:r>
          </w:p>
        </w:tc>
      </w:tr>
      <w:tr w:rsidR="002D1C8B" w:rsidRPr="002D1C8B" w14:paraId="626CB857" w14:textId="77777777" w:rsidTr="00526268">
        <w:tc>
          <w:tcPr>
            <w:tcW w:w="1793" w:type="dxa"/>
          </w:tcPr>
          <w:p w14:paraId="54CBFE10"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30DE7CF6" w14:textId="0F71D455" w:rsidR="002D1C8B" w:rsidRPr="003B717D" w:rsidRDefault="002D1C8B" w:rsidP="001C1DC0">
            <w:pPr>
              <w:ind w:left="0" w:firstLine="0"/>
              <w:rPr>
                <w:rFonts w:ascii="Arial" w:hAnsi="Arial" w:cs="Arial"/>
                <w:sz w:val="18"/>
                <w:szCs w:val="18"/>
              </w:rPr>
            </w:pPr>
            <w:r w:rsidRPr="003B717D">
              <w:rPr>
                <w:rFonts w:ascii="Arial" w:hAnsi="Arial" w:cs="Arial"/>
                <w:sz w:val="18"/>
                <w:szCs w:val="18"/>
              </w:rPr>
              <w:t>rdfs:Resource</w:t>
            </w:r>
          </w:p>
        </w:tc>
      </w:tr>
      <w:tr w:rsidR="002D1C8B" w:rsidRPr="002D1C8B" w14:paraId="3D44063C" w14:textId="77777777" w:rsidTr="00526268">
        <w:tc>
          <w:tcPr>
            <w:tcW w:w="1793" w:type="dxa"/>
          </w:tcPr>
          <w:p w14:paraId="7FE8CCAD"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2100F858"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xsd:string eller rdf:langString (tidligere angivet som rdf:PlainLiteral)</w:t>
            </w:r>
          </w:p>
        </w:tc>
      </w:tr>
      <w:tr w:rsidR="002D1C8B" w:rsidRPr="002D1C8B" w14:paraId="16D5521A" w14:textId="77777777" w:rsidTr="00526268">
        <w:tc>
          <w:tcPr>
            <w:tcW w:w="1793" w:type="dxa"/>
          </w:tcPr>
          <w:p w14:paraId="75B00376"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7C81B3A2"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rdfs:label</w:t>
            </w:r>
          </w:p>
        </w:tc>
      </w:tr>
    </w:tbl>
    <w:p w14:paraId="10BB79DA" w14:textId="77777777" w:rsidR="00526268" w:rsidRDefault="00526268" w:rsidP="00526268">
      <w:pPr>
        <w:rPr>
          <w:rStyle w:val="Fremhv"/>
        </w:rPr>
      </w:pPr>
    </w:p>
    <w:p w14:paraId="033E61D6" w14:textId="46ACA7C6" w:rsidR="00E862FD" w:rsidRPr="00526268" w:rsidRDefault="00854658" w:rsidP="00526268">
      <w:pPr>
        <w:pStyle w:val="Overskrift5"/>
      </w:pPr>
      <w:r w:rsidRPr="00376D46">
        <w:t>Profilens restriktioner og beskrivelser</w:t>
      </w:r>
      <w:r w:rsidRPr="00526268">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A35F18" w:rsidRPr="004E0787" w14:paraId="0DDE8B48" w14:textId="77777777" w:rsidTr="006C127B">
        <w:tc>
          <w:tcPr>
            <w:tcW w:w="1793" w:type="dxa"/>
          </w:tcPr>
          <w:p w14:paraId="0B3C06B8" w14:textId="77777777" w:rsidR="00A35F18" w:rsidRPr="0011183F" w:rsidRDefault="00A35F18" w:rsidP="006C127B">
            <w:pPr>
              <w:pStyle w:val="smt"/>
              <w:ind w:left="0" w:firstLine="0"/>
            </w:pPr>
            <w:r w:rsidRPr="0011183F">
              <w:t>Foretrukken term</w:t>
            </w:r>
          </w:p>
        </w:tc>
        <w:tc>
          <w:tcPr>
            <w:tcW w:w="6372" w:type="dxa"/>
          </w:tcPr>
          <w:p w14:paraId="18DA6843" w14:textId="77777777" w:rsidR="00A35F18" w:rsidRPr="004E0787" w:rsidRDefault="00A35F18" w:rsidP="006C127B">
            <w:pPr>
              <w:ind w:left="0" w:firstLine="0"/>
            </w:pPr>
            <w:r w:rsidRPr="003B717D">
              <w:rPr>
                <w:rFonts w:ascii="Arial" w:hAnsi="Arial" w:cs="Arial"/>
                <w:sz w:val="18"/>
                <w:szCs w:val="18"/>
              </w:rPr>
              <w:t>foretrukken term</w:t>
            </w:r>
          </w:p>
        </w:tc>
      </w:tr>
      <w:tr w:rsidR="002D1C8B" w:rsidRPr="002D1C8B" w14:paraId="7EB8504A" w14:textId="77777777" w:rsidTr="00526268">
        <w:tc>
          <w:tcPr>
            <w:tcW w:w="1793" w:type="dxa"/>
          </w:tcPr>
          <w:p w14:paraId="05CF703F"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0211C4D2" w14:textId="28E7AB1A" w:rsidR="002D1C8B" w:rsidRPr="003B717D" w:rsidRDefault="00E64A92" w:rsidP="00556155">
            <w:pPr>
              <w:ind w:left="0" w:firstLine="0"/>
              <w:rPr>
                <w:rFonts w:ascii="Arial" w:hAnsi="Arial" w:cs="Arial"/>
                <w:sz w:val="18"/>
                <w:szCs w:val="18"/>
              </w:rPr>
            </w:pPr>
            <w:r>
              <w:rPr>
                <w:rFonts w:ascii="Arial" w:hAnsi="Arial" w:cs="Arial"/>
                <w:sz w:val="18"/>
                <w:szCs w:val="18"/>
              </w:rPr>
              <w:t>A</w:t>
            </w:r>
            <w:r w:rsidRPr="003B717D">
              <w:rPr>
                <w:rFonts w:ascii="Arial" w:hAnsi="Arial" w:cs="Arial"/>
                <w:sz w:val="18"/>
                <w:szCs w:val="18"/>
              </w:rPr>
              <w:t xml:space="preserve">lment anvendt navn for en organisation </w:t>
            </w:r>
            <w:r>
              <w:rPr>
                <w:rFonts w:ascii="Arial" w:hAnsi="Arial" w:cs="Arial"/>
                <w:sz w:val="18"/>
                <w:szCs w:val="18"/>
              </w:rPr>
              <w:t>.</w:t>
            </w:r>
            <w:r w:rsidR="002D1C8B" w:rsidRPr="003B717D">
              <w:rPr>
                <w:rFonts w:ascii="Arial" w:hAnsi="Arial" w:cs="Arial"/>
                <w:sz w:val="18"/>
                <w:szCs w:val="18"/>
              </w:rPr>
              <w:t>Ofte vil organisationens navn være det samme som man finder i CVR-registret eller Myndighedsregistret, når der er tale om virksomheders og myndigheders navne.</w:t>
            </w:r>
          </w:p>
        </w:tc>
      </w:tr>
      <w:tr w:rsidR="002D1C8B" w:rsidRPr="002D1C8B" w14:paraId="138C50BD" w14:textId="77777777" w:rsidTr="00526268">
        <w:tc>
          <w:tcPr>
            <w:tcW w:w="1793" w:type="dxa"/>
          </w:tcPr>
          <w:p w14:paraId="7FED1E94"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46BB1E75" w14:textId="352E34ED" w:rsidR="002D1C8B" w:rsidRPr="003B717D" w:rsidRDefault="00E64A92" w:rsidP="00556155">
            <w:pPr>
              <w:ind w:left="0" w:firstLine="0"/>
              <w:rPr>
                <w:rFonts w:ascii="Arial" w:hAnsi="Arial" w:cs="Arial"/>
                <w:sz w:val="18"/>
                <w:szCs w:val="18"/>
              </w:rPr>
            </w:pPr>
            <w:r>
              <w:rPr>
                <w:rFonts w:ascii="Arial" w:hAnsi="Arial" w:cs="Arial"/>
                <w:sz w:val="18"/>
                <w:szCs w:val="18"/>
              </w:rPr>
              <w:t>Den foretrukne leksikalske bete</w:t>
            </w:r>
            <w:r w:rsidR="00556155">
              <w:rPr>
                <w:rFonts w:ascii="Arial" w:hAnsi="Arial" w:cs="Arial"/>
                <w:sz w:val="18"/>
                <w:szCs w:val="18"/>
              </w:rPr>
              <w:t>g</w:t>
            </w:r>
            <w:r>
              <w:rPr>
                <w:rFonts w:ascii="Arial" w:hAnsi="Arial" w:cs="Arial"/>
                <w:sz w:val="18"/>
                <w:szCs w:val="18"/>
              </w:rPr>
              <w:t xml:space="preserve">nelse for en formel organisation, </w:t>
            </w:r>
            <w:r w:rsidR="002D1C8B" w:rsidRPr="003B717D">
              <w:rPr>
                <w:rFonts w:ascii="Arial" w:hAnsi="Arial" w:cs="Arial"/>
                <w:sz w:val="18"/>
                <w:szCs w:val="18"/>
              </w:rPr>
              <w:t>Bruges til at angive organisationens primære - ofte juridisk anerkendte - navn. Det antages at organisationer kun har et enkelt navn eller en enkelt betegnelse som det foretrukne, eventuelt med oversatte versioner på andre sprog. Med andre ord kan primære navne angives på flere sprog og dermed give flere forekomster af egenskaben skos:prefLabel for den enkelte organisation.</w:t>
            </w:r>
          </w:p>
        </w:tc>
      </w:tr>
      <w:tr w:rsidR="002D1C8B" w:rsidRPr="002D1C8B" w14:paraId="5D13644F" w14:textId="77777777" w:rsidTr="00526268">
        <w:tc>
          <w:tcPr>
            <w:tcW w:w="1793" w:type="dxa"/>
          </w:tcPr>
          <w:p w14:paraId="09021B29"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Eksempel</w:t>
            </w:r>
          </w:p>
        </w:tc>
        <w:tc>
          <w:tcPr>
            <w:tcW w:w="6372" w:type="dxa"/>
          </w:tcPr>
          <w:p w14:paraId="025A7C08"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"Digitaliseringsstyrelsen"</w:t>
            </w:r>
          </w:p>
          <w:p w14:paraId="6454FFDE"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"Næstved Sygehus"</w:t>
            </w:r>
          </w:p>
          <w:p w14:paraId="2BE8D400"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"Holbæk kommune"</w:t>
            </w:r>
          </w:p>
          <w:p w14:paraId="1E19C125"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"FDF-spejderne i Vejle"</w:t>
            </w:r>
          </w:p>
        </w:tc>
      </w:tr>
      <w:tr w:rsidR="002D1C8B" w:rsidRPr="002D1C8B" w14:paraId="7F71B5E5" w14:textId="77777777" w:rsidTr="00526268">
        <w:tc>
          <w:tcPr>
            <w:tcW w:w="1793" w:type="dxa"/>
          </w:tcPr>
          <w:p w14:paraId="4BFC098F"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1F078B24"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rdf:langString</w:t>
            </w:r>
          </w:p>
        </w:tc>
      </w:tr>
      <w:tr w:rsidR="002D1C8B" w:rsidRPr="002D1C8B" w14:paraId="5B93E35D" w14:textId="77777777" w:rsidTr="00526268">
        <w:tc>
          <w:tcPr>
            <w:tcW w:w="1793" w:type="dxa"/>
          </w:tcPr>
          <w:p w14:paraId="485C1FE1"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113FE72A"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1 - *</w:t>
            </w:r>
          </w:p>
        </w:tc>
      </w:tr>
    </w:tbl>
    <w:p w14:paraId="53864DF6" w14:textId="77777777" w:rsidR="00EF3C53" w:rsidRDefault="00EF3C53" w:rsidP="00EF3C53"/>
    <w:p w14:paraId="6269B4C6" w14:textId="77777777" w:rsidR="00E862FD" w:rsidRDefault="00E862FD" w:rsidP="00E862FD">
      <w:pPr>
        <w:pStyle w:val="Overskrift4"/>
      </w:pPr>
      <w:r>
        <w:lastRenderedPageBreak/>
        <w:t>alternativ term</w:t>
      </w:r>
    </w:p>
    <w:p w14:paraId="0C490B0A" w14:textId="4DA4DF3D" w:rsidR="00E862FD" w:rsidRPr="00526268" w:rsidRDefault="00F2339F" w:rsidP="00526268">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2D1C8B" w:rsidRPr="002D1C8B" w14:paraId="2BF5CE7A" w14:textId="77777777" w:rsidTr="00526268">
        <w:tc>
          <w:tcPr>
            <w:tcW w:w="1793" w:type="dxa"/>
          </w:tcPr>
          <w:p w14:paraId="693942D1"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URI</w:t>
            </w:r>
          </w:p>
        </w:tc>
        <w:tc>
          <w:tcPr>
            <w:tcW w:w="6372" w:type="dxa"/>
          </w:tcPr>
          <w:p w14:paraId="54C53101" w14:textId="77777777" w:rsidR="002D1C8B" w:rsidRPr="003B717D" w:rsidRDefault="00280917" w:rsidP="001C1DC0">
            <w:pPr>
              <w:ind w:left="0" w:firstLine="0"/>
              <w:rPr>
                <w:rFonts w:ascii="Arial" w:hAnsi="Arial" w:cs="Arial"/>
                <w:sz w:val="18"/>
                <w:szCs w:val="18"/>
              </w:rPr>
            </w:pPr>
            <w:hyperlink r:id="rId69" w:anchor="altLabel" w:history="1">
              <w:r w:rsidR="002D1C8B" w:rsidRPr="003B717D">
                <w:rPr>
                  <w:rFonts w:ascii="Arial" w:hAnsi="Arial" w:cs="Arial"/>
                  <w:sz w:val="18"/>
                  <w:szCs w:val="18"/>
                </w:rPr>
                <w:t>http://www.w3.org/2004/02/skos/core#altLabel</w:t>
              </w:r>
            </w:hyperlink>
          </w:p>
        </w:tc>
      </w:tr>
      <w:tr w:rsidR="002D1C8B" w:rsidRPr="002D1C8B" w14:paraId="04383111" w14:textId="77777777" w:rsidTr="00526268">
        <w:tc>
          <w:tcPr>
            <w:tcW w:w="1793" w:type="dxa"/>
          </w:tcPr>
          <w:p w14:paraId="0FFEF35E"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Foretrukken term</w:t>
            </w:r>
          </w:p>
        </w:tc>
        <w:tc>
          <w:tcPr>
            <w:tcW w:w="6372" w:type="dxa"/>
          </w:tcPr>
          <w:p w14:paraId="42CB16D8" w14:textId="77777777" w:rsidR="002D1C8B" w:rsidRPr="003B717D" w:rsidRDefault="002D1C8B" w:rsidP="001C1DC0">
            <w:pPr>
              <w:ind w:left="0" w:firstLine="0"/>
              <w:rPr>
                <w:rFonts w:ascii="Arial" w:hAnsi="Arial" w:cs="Arial"/>
                <w:sz w:val="18"/>
                <w:szCs w:val="18"/>
              </w:rPr>
            </w:pPr>
          </w:p>
        </w:tc>
      </w:tr>
      <w:tr w:rsidR="002D1C8B" w:rsidRPr="002D1C8B" w14:paraId="65F31506" w14:textId="77777777" w:rsidTr="00526268">
        <w:tc>
          <w:tcPr>
            <w:tcW w:w="1793" w:type="dxa"/>
          </w:tcPr>
          <w:p w14:paraId="7ABF0F6C"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Definition</w:t>
            </w:r>
          </w:p>
        </w:tc>
        <w:tc>
          <w:tcPr>
            <w:tcW w:w="6372" w:type="dxa"/>
          </w:tcPr>
          <w:p w14:paraId="0EBF8F8F" w14:textId="3D69CEB6" w:rsidR="002D1C8B" w:rsidRPr="003B717D" w:rsidRDefault="002D1C8B" w:rsidP="001C1DC0">
            <w:pPr>
              <w:ind w:left="0" w:firstLine="0"/>
              <w:rPr>
                <w:rFonts w:ascii="Arial" w:hAnsi="Arial" w:cs="Arial"/>
                <w:sz w:val="18"/>
                <w:szCs w:val="18"/>
              </w:rPr>
            </w:pPr>
            <w:r w:rsidRPr="003B717D">
              <w:rPr>
                <w:rFonts w:ascii="Arial" w:hAnsi="Arial" w:cs="Arial"/>
                <w:sz w:val="18"/>
                <w:szCs w:val="18"/>
              </w:rPr>
              <w:t>En alternativ leksikalsk term for en ressource.</w:t>
            </w:r>
          </w:p>
        </w:tc>
      </w:tr>
      <w:tr w:rsidR="002D1C8B" w:rsidRPr="002D1C8B" w14:paraId="5A2691A3" w14:textId="77777777" w:rsidTr="00526268">
        <w:tc>
          <w:tcPr>
            <w:tcW w:w="1793" w:type="dxa"/>
          </w:tcPr>
          <w:p w14:paraId="397A6A3C"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284A5E95"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Range for skos:altLabel er klassen af RDF ’plain literals’.</w:t>
            </w:r>
          </w:p>
          <w:p w14:paraId="481B4B5A"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 xml:space="preserve"> skos:prefLabel, skos:altLabel og skos:hiddenLabel er parvis disjunkte egenskaber.</w:t>
            </w:r>
          </w:p>
        </w:tc>
      </w:tr>
      <w:tr w:rsidR="002D1C8B" w:rsidRPr="002D1C8B" w14:paraId="3E2BE4BC" w14:textId="77777777" w:rsidTr="00526268">
        <w:tc>
          <w:tcPr>
            <w:tcW w:w="1793" w:type="dxa"/>
          </w:tcPr>
          <w:p w14:paraId="14AE012B"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Eksempel</w:t>
            </w:r>
          </w:p>
        </w:tc>
        <w:tc>
          <w:tcPr>
            <w:tcW w:w="6372" w:type="dxa"/>
          </w:tcPr>
          <w:p w14:paraId="726F981F"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Akronymer, forkortelser, stavevarianter og uregelmæssige flertals-/entalsformer kan inkluderes blandt de alternative betegnelser for et begreb. Fejlstavede termer er normalt inkluderet som skjulte etiketter (se skos:hiddenLabel).</w:t>
            </w:r>
          </w:p>
        </w:tc>
      </w:tr>
      <w:tr w:rsidR="002D1C8B" w:rsidRPr="002D1C8B" w14:paraId="2F0CEA98" w14:textId="77777777" w:rsidTr="00526268">
        <w:tc>
          <w:tcPr>
            <w:tcW w:w="1793" w:type="dxa"/>
          </w:tcPr>
          <w:p w14:paraId="34F2C35C"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603D69B3" w14:textId="4B0FE8ED" w:rsidR="002D1C8B" w:rsidRPr="003B717D" w:rsidRDefault="002D1C8B" w:rsidP="001C1DC0">
            <w:pPr>
              <w:ind w:left="0" w:firstLine="0"/>
              <w:rPr>
                <w:rFonts w:ascii="Arial" w:hAnsi="Arial" w:cs="Arial"/>
                <w:sz w:val="18"/>
                <w:szCs w:val="18"/>
              </w:rPr>
            </w:pPr>
            <w:r w:rsidRPr="003B717D">
              <w:rPr>
                <w:rFonts w:ascii="Arial" w:hAnsi="Arial" w:cs="Arial"/>
                <w:sz w:val="18"/>
                <w:szCs w:val="18"/>
              </w:rPr>
              <w:t>rdfs:Resource</w:t>
            </w:r>
          </w:p>
        </w:tc>
      </w:tr>
      <w:tr w:rsidR="002D1C8B" w:rsidRPr="002D1C8B" w14:paraId="67BC27D9" w14:textId="77777777" w:rsidTr="00526268">
        <w:tc>
          <w:tcPr>
            <w:tcW w:w="1793" w:type="dxa"/>
          </w:tcPr>
          <w:p w14:paraId="1D9098A5"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4F3CBA19"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xsd:string eller rdf:langString (tidligere angivet som rdf:PlainLiteral)</w:t>
            </w:r>
          </w:p>
        </w:tc>
      </w:tr>
      <w:tr w:rsidR="002D1C8B" w:rsidRPr="002D1C8B" w14:paraId="47AD99E5" w14:textId="77777777" w:rsidTr="00526268">
        <w:tc>
          <w:tcPr>
            <w:tcW w:w="1793" w:type="dxa"/>
          </w:tcPr>
          <w:p w14:paraId="385196B6"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2D0F86A8"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rdfs:label</w:t>
            </w:r>
          </w:p>
        </w:tc>
      </w:tr>
    </w:tbl>
    <w:p w14:paraId="69F5CF3D" w14:textId="77777777" w:rsidR="00526268" w:rsidRDefault="00526268" w:rsidP="00526268">
      <w:pPr>
        <w:rPr>
          <w:rStyle w:val="Fremhv"/>
        </w:rPr>
      </w:pPr>
    </w:p>
    <w:p w14:paraId="161C4A54" w14:textId="4A035F6A" w:rsidR="00E862FD" w:rsidRPr="00526268" w:rsidRDefault="00854658" w:rsidP="00526268">
      <w:pPr>
        <w:pStyle w:val="Overskrift5"/>
      </w:pPr>
      <w:r w:rsidRPr="00376D46">
        <w:t>Profilens restriktioner og beskrivelser</w:t>
      </w:r>
      <w:r w:rsidRPr="00526268">
        <w:rPr>
          <w:rStyle w:val="Fremhv"/>
          <w:i/>
          <w:iCs w:val="0"/>
        </w:rPr>
        <w:t xml:space="preserve"> </w:t>
      </w:r>
    </w:p>
    <w:tbl>
      <w:tblPr>
        <w:tblStyle w:val="Tabel-Gitter"/>
        <w:tblW w:w="0" w:type="auto"/>
        <w:tblLook w:val="04A0" w:firstRow="1" w:lastRow="0" w:firstColumn="1" w:lastColumn="0" w:noHBand="0" w:noVBand="1"/>
      </w:tblPr>
      <w:tblGrid>
        <w:gridCol w:w="1838"/>
        <w:gridCol w:w="6372"/>
      </w:tblGrid>
      <w:tr w:rsidR="00A35F18" w:rsidRPr="004E0787" w14:paraId="08C41524" w14:textId="77777777" w:rsidTr="006C127B">
        <w:tc>
          <w:tcPr>
            <w:tcW w:w="1838" w:type="dxa"/>
          </w:tcPr>
          <w:p w14:paraId="565C32F5" w14:textId="77777777" w:rsidR="00A35F18" w:rsidRPr="0011183F" w:rsidRDefault="00A35F18" w:rsidP="006C127B">
            <w:pPr>
              <w:pStyle w:val="smt"/>
              <w:ind w:left="0" w:firstLine="0"/>
            </w:pPr>
            <w:r w:rsidRPr="0011183F">
              <w:t>Foretrukken term</w:t>
            </w:r>
          </w:p>
        </w:tc>
        <w:tc>
          <w:tcPr>
            <w:tcW w:w="6372" w:type="dxa"/>
          </w:tcPr>
          <w:p w14:paraId="2A1BD4EB" w14:textId="77777777" w:rsidR="00A35F18" w:rsidRPr="004E0787" w:rsidRDefault="00A35F18" w:rsidP="006C127B">
            <w:pPr>
              <w:ind w:left="0" w:firstLine="0"/>
            </w:pPr>
            <w:r w:rsidRPr="003B717D">
              <w:rPr>
                <w:rFonts w:ascii="Arial" w:hAnsi="Arial" w:cs="Arial"/>
                <w:sz w:val="18"/>
                <w:szCs w:val="18"/>
              </w:rPr>
              <w:t>alternativ term</w:t>
            </w:r>
          </w:p>
        </w:tc>
      </w:tr>
      <w:tr w:rsidR="002D1C8B" w:rsidRPr="002D1C8B" w14:paraId="529C2793" w14:textId="77777777" w:rsidTr="00A35F18">
        <w:tc>
          <w:tcPr>
            <w:tcW w:w="1838" w:type="dxa"/>
          </w:tcPr>
          <w:p w14:paraId="17D870BE"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6569D6E1" w14:textId="17174A86" w:rsidR="002D1C8B" w:rsidRDefault="002D1C8B" w:rsidP="001C1DC0">
            <w:pPr>
              <w:ind w:left="0" w:firstLine="0"/>
              <w:rPr>
                <w:rFonts w:ascii="Arial" w:hAnsi="Arial" w:cs="Arial"/>
                <w:sz w:val="18"/>
                <w:szCs w:val="18"/>
              </w:rPr>
            </w:pPr>
            <w:r w:rsidRPr="003B717D">
              <w:rPr>
                <w:rFonts w:ascii="Arial" w:hAnsi="Arial" w:cs="Arial"/>
                <w:sz w:val="18"/>
                <w:szCs w:val="18"/>
              </w:rPr>
              <w:t xml:space="preserve">[fra informationsmodel] </w:t>
            </w:r>
          </w:p>
          <w:p w14:paraId="286555DF" w14:textId="03AD2159" w:rsidR="002D1C8B" w:rsidRPr="003B717D" w:rsidRDefault="000A22B1" w:rsidP="001C1DC0">
            <w:pPr>
              <w:ind w:left="0" w:firstLine="0"/>
              <w:rPr>
                <w:rFonts w:ascii="Arial" w:hAnsi="Arial" w:cs="Arial"/>
                <w:sz w:val="18"/>
                <w:szCs w:val="18"/>
              </w:rPr>
            </w:pPr>
            <w:r w:rsidRPr="003B717D">
              <w:rPr>
                <w:rFonts w:ascii="Arial" w:hAnsi="Arial" w:cs="Arial"/>
                <w:sz w:val="18"/>
                <w:szCs w:val="18"/>
              </w:rPr>
              <w:t>et andet navn for organisationen end det alment foretrukne</w:t>
            </w:r>
            <w:r>
              <w:rPr>
                <w:rFonts w:ascii="Arial" w:hAnsi="Arial" w:cs="Arial"/>
                <w:sz w:val="18"/>
                <w:szCs w:val="18"/>
              </w:rPr>
              <w:t>.</w:t>
            </w:r>
            <w:r w:rsidR="002D1C8B" w:rsidRPr="003B717D">
              <w:rPr>
                <w:rFonts w:ascii="Arial" w:hAnsi="Arial" w:cs="Arial"/>
                <w:sz w:val="18"/>
                <w:szCs w:val="18"/>
              </w:rPr>
              <w:t>Ofte opstår der alment kendte forkortelser eller alternative navne for organisationer - især hvis det officielle navn er meget langt eller ikke så mundret</w:t>
            </w:r>
          </w:p>
        </w:tc>
      </w:tr>
      <w:tr w:rsidR="002D1C8B" w:rsidRPr="002D1C8B" w14:paraId="27557D86" w14:textId="77777777" w:rsidTr="00A35F18">
        <w:tc>
          <w:tcPr>
            <w:tcW w:w="1838" w:type="dxa"/>
          </w:tcPr>
          <w:p w14:paraId="4BA70AE4"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6259BA85" w14:textId="3285DD9A" w:rsidR="002D1C8B" w:rsidRPr="003B717D" w:rsidRDefault="000A22B1" w:rsidP="001C1DC0">
            <w:pPr>
              <w:ind w:left="0" w:firstLine="0"/>
              <w:rPr>
                <w:rFonts w:ascii="Arial" w:hAnsi="Arial" w:cs="Arial"/>
                <w:sz w:val="18"/>
                <w:szCs w:val="18"/>
              </w:rPr>
            </w:pPr>
            <w:r w:rsidRPr="003B717D">
              <w:rPr>
                <w:rFonts w:ascii="Arial" w:hAnsi="Arial" w:cs="Arial"/>
                <w:sz w:val="18"/>
                <w:szCs w:val="18"/>
              </w:rPr>
              <w:t xml:space="preserve">En alternativ leksikalsk term for en </w:t>
            </w:r>
            <w:r>
              <w:rPr>
                <w:rFonts w:ascii="Arial" w:hAnsi="Arial" w:cs="Arial"/>
                <w:sz w:val="18"/>
                <w:szCs w:val="18"/>
              </w:rPr>
              <w:t>formel organisation</w:t>
            </w:r>
            <w:r w:rsidRPr="003B717D">
              <w:rPr>
                <w:rFonts w:ascii="Arial" w:hAnsi="Arial" w:cs="Arial"/>
                <w:sz w:val="18"/>
                <w:szCs w:val="18"/>
              </w:rPr>
              <w:t>.</w:t>
            </w:r>
            <w:r>
              <w:rPr>
                <w:rFonts w:ascii="Arial" w:hAnsi="Arial" w:cs="Arial"/>
                <w:sz w:val="18"/>
                <w:szCs w:val="18"/>
              </w:rPr>
              <w:t xml:space="preserve"> </w:t>
            </w:r>
            <w:r w:rsidR="002D1C8B" w:rsidRPr="003B717D">
              <w:rPr>
                <w:rFonts w:ascii="Arial" w:hAnsi="Arial" w:cs="Arial"/>
                <w:sz w:val="18"/>
                <w:szCs w:val="18"/>
              </w:rPr>
              <w:t>Bruges til at angive et accepteret - men ikke foretrukkent - navn for organisationen.</w:t>
            </w:r>
            <w:r>
              <w:rPr>
                <w:rFonts w:ascii="Arial" w:hAnsi="Arial" w:cs="Arial"/>
                <w:sz w:val="18"/>
                <w:szCs w:val="18"/>
              </w:rPr>
              <w:t xml:space="preserve">         </w:t>
            </w:r>
          </w:p>
        </w:tc>
      </w:tr>
      <w:tr w:rsidR="002D1C8B" w:rsidRPr="002D1C8B" w14:paraId="4BA9BE64" w14:textId="77777777" w:rsidTr="00A35F18">
        <w:tc>
          <w:tcPr>
            <w:tcW w:w="1838" w:type="dxa"/>
          </w:tcPr>
          <w:p w14:paraId="15BD452A"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Eksempel</w:t>
            </w:r>
          </w:p>
        </w:tc>
        <w:tc>
          <w:tcPr>
            <w:tcW w:w="6372" w:type="dxa"/>
          </w:tcPr>
          <w:p w14:paraId="19131AAD"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 xml:space="preserve">[fra informationsmodel] </w:t>
            </w:r>
          </w:p>
          <w:p w14:paraId="0CF31E17"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navn: "Digitaliseringsstyrelsen"</w:t>
            </w:r>
          </w:p>
          <w:p w14:paraId="65D61785"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alternativt navn: "Digst"</w:t>
            </w:r>
          </w:p>
          <w:p w14:paraId="615127E0"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navn: "Styrelsen for dataforsyning og effektivisering"</w:t>
            </w:r>
          </w:p>
          <w:p w14:paraId="01739F0F"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alternativtNavn: "SDFE"</w:t>
            </w:r>
          </w:p>
        </w:tc>
      </w:tr>
      <w:tr w:rsidR="002D1C8B" w:rsidRPr="002D1C8B" w14:paraId="6B5D245A" w14:textId="77777777" w:rsidTr="00A35F18">
        <w:tc>
          <w:tcPr>
            <w:tcW w:w="1838" w:type="dxa"/>
          </w:tcPr>
          <w:p w14:paraId="49F9E828"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134C2611"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rdf:langString</w:t>
            </w:r>
          </w:p>
        </w:tc>
      </w:tr>
      <w:tr w:rsidR="002D1C8B" w:rsidRPr="002D1C8B" w14:paraId="1DA3C540" w14:textId="77777777" w:rsidTr="00A35F18">
        <w:tc>
          <w:tcPr>
            <w:tcW w:w="1838" w:type="dxa"/>
          </w:tcPr>
          <w:p w14:paraId="6F488A27"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4CE8E4F1"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0 - *</w:t>
            </w:r>
          </w:p>
        </w:tc>
      </w:tr>
    </w:tbl>
    <w:p w14:paraId="2ED2D79B" w14:textId="77777777" w:rsidR="00EF3C53" w:rsidRDefault="00EF3C53" w:rsidP="00EF3C53"/>
    <w:p w14:paraId="69A6275A" w14:textId="77777777" w:rsidR="00E862FD" w:rsidRDefault="00E862FD" w:rsidP="00E862FD">
      <w:pPr>
        <w:pStyle w:val="Overskrift4"/>
      </w:pPr>
      <w:r>
        <w:t>beskrivelse</w:t>
      </w:r>
    </w:p>
    <w:p w14:paraId="2640A3EE" w14:textId="7BBAC8DC" w:rsidR="00E862FD" w:rsidRPr="00526268" w:rsidRDefault="00F2339F" w:rsidP="00526268">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2D1C8B" w:rsidRPr="002D1C8B" w14:paraId="14619859" w14:textId="77777777" w:rsidTr="00526268">
        <w:tc>
          <w:tcPr>
            <w:tcW w:w="1793" w:type="dxa"/>
          </w:tcPr>
          <w:p w14:paraId="18DD9B15"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URI</w:t>
            </w:r>
          </w:p>
        </w:tc>
        <w:tc>
          <w:tcPr>
            <w:tcW w:w="6372" w:type="dxa"/>
          </w:tcPr>
          <w:p w14:paraId="08934242" w14:textId="77777777" w:rsidR="002D1C8B" w:rsidRPr="003B717D" w:rsidRDefault="00280917" w:rsidP="001C1DC0">
            <w:pPr>
              <w:ind w:left="0" w:firstLine="0"/>
              <w:rPr>
                <w:rFonts w:ascii="Arial" w:hAnsi="Arial" w:cs="Arial"/>
                <w:sz w:val="18"/>
                <w:szCs w:val="18"/>
              </w:rPr>
            </w:pPr>
            <w:hyperlink r:id="rId70" w:history="1">
              <w:r w:rsidR="002D1C8B" w:rsidRPr="003B717D">
                <w:rPr>
                  <w:rFonts w:ascii="Arial" w:hAnsi="Arial" w:cs="Arial"/>
                  <w:sz w:val="18"/>
                  <w:szCs w:val="18"/>
                </w:rPr>
                <w:t>http://purl.org/dc/terms/description</w:t>
              </w:r>
            </w:hyperlink>
          </w:p>
        </w:tc>
      </w:tr>
      <w:tr w:rsidR="002D1C8B" w:rsidRPr="002D1C8B" w14:paraId="77C08598" w14:textId="77777777" w:rsidTr="00526268">
        <w:tc>
          <w:tcPr>
            <w:tcW w:w="1793" w:type="dxa"/>
          </w:tcPr>
          <w:p w14:paraId="7F1E54E9"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Term</w:t>
            </w:r>
          </w:p>
        </w:tc>
        <w:tc>
          <w:tcPr>
            <w:tcW w:w="6372" w:type="dxa"/>
          </w:tcPr>
          <w:p w14:paraId="49AC72E5"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beskrivelse</w:t>
            </w:r>
          </w:p>
        </w:tc>
      </w:tr>
      <w:tr w:rsidR="002D1C8B" w:rsidRPr="002D1C8B" w14:paraId="2F8DDAFD" w14:textId="77777777" w:rsidTr="00526268">
        <w:tc>
          <w:tcPr>
            <w:tcW w:w="1793" w:type="dxa"/>
          </w:tcPr>
          <w:p w14:paraId="2FD20038"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Beskrivelse</w:t>
            </w:r>
          </w:p>
        </w:tc>
        <w:tc>
          <w:tcPr>
            <w:tcW w:w="6372" w:type="dxa"/>
          </w:tcPr>
          <w:p w14:paraId="265F42AE"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Beskrivelsen kan omfatte, men er ikke begrænset til: et abstrakt, en indholdsfortegnelse, en grafisk repræsentation eller en fritekstberetning af ressourcen.</w:t>
            </w:r>
          </w:p>
        </w:tc>
      </w:tr>
      <w:tr w:rsidR="002D1C8B" w:rsidRPr="002D1C8B" w14:paraId="192D7636" w14:textId="77777777" w:rsidTr="00526268">
        <w:tc>
          <w:tcPr>
            <w:tcW w:w="1793" w:type="dxa"/>
          </w:tcPr>
          <w:p w14:paraId="7016E437"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393DF6AF"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En redegørelse for ressourcen.</w:t>
            </w:r>
          </w:p>
        </w:tc>
      </w:tr>
      <w:tr w:rsidR="002D1C8B" w:rsidRPr="002D1C8B" w14:paraId="1A1D4FA7" w14:textId="77777777" w:rsidTr="00526268">
        <w:tc>
          <w:tcPr>
            <w:tcW w:w="1793" w:type="dxa"/>
          </w:tcPr>
          <w:p w14:paraId="001CB8E8"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Domæne</w:t>
            </w:r>
          </w:p>
        </w:tc>
        <w:tc>
          <w:tcPr>
            <w:tcW w:w="6372" w:type="dxa"/>
          </w:tcPr>
          <w:p w14:paraId="68EE541A"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rdfs:Resource</w:t>
            </w:r>
          </w:p>
        </w:tc>
      </w:tr>
      <w:tr w:rsidR="002D1C8B" w:rsidRPr="002D1C8B" w14:paraId="6B7AB0A3" w14:textId="77777777" w:rsidTr="00526268">
        <w:tc>
          <w:tcPr>
            <w:tcW w:w="1793" w:type="dxa"/>
          </w:tcPr>
          <w:p w14:paraId="7185723C"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277C6D52"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rdfs:Resource</w:t>
            </w:r>
          </w:p>
        </w:tc>
      </w:tr>
    </w:tbl>
    <w:p w14:paraId="5CD752DA" w14:textId="77777777" w:rsidR="00526268" w:rsidRDefault="00526268" w:rsidP="00526268">
      <w:pPr>
        <w:rPr>
          <w:rStyle w:val="Fremhv"/>
          <w:i w:val="0"/>
          <w:iCs w:val="0"/>
        </w:rPr>
      </w:pPr>
    </w:p>
    <w:p w14:paraId="4B9255ED" w14:textId="5878FC4D" w:rsidR="00E862FD" w:rsidRPr="00526268" w:rsidRDefault="00854658" w:rsidP="00526268">
      <w:pPr>
        <w:pStyle w:val="Overskrift5"/>
      </w:pPr>
      <w:r w:rsidRPr="00376D46">
        <w:t>Profilens restriktioner og beskrivelser</w:t>
      </w:r>
      <w:r w:rsidRPr="00526268">
        <w:rPr>
          <w:rStyle w:val="Fremhv"/>
          <w:i/>
          <w:iCs w:val="0"/>
        </w:rPr>
        <w:t xml:space="preserve"> </w:t>
      </w:r>
    </w:p>
    <w:tbl>
      <w:tblPr>
        <w:tblStyle w:val="Tabel-Gitter"/>
        <w:tblW w:w="0" w:type="auto"/>
        <w:tblLook w:val="04A0" w:firstRow="1" w:lastRow="0" w:firstColumn="1" w:lastColumn="0" w:noHBand="0" w:noVBand="1"/>
      </w:tblPr>
      <w:tblGrid>
        <w:gridCol w:w="1838"/>
        <w:gridCol w:w="6372"/>
      </w:tblGrid>
      <w:tr w:rsidR="00C80C16" w:rsidRPr="004E0787" w14:paraId="5D9FA16E" w14:textId="77777777" w:rsidTr="006C127B">
        <w:tc>
          <w:tcPr>
            <w:tcW w:w="1838" w:type="dxa"/>
          </w:tcPr>
          <w:p w14:paraId="47F7520B" w14:textId="77777777" w:rsidR="00C80C16" w:rsidRPr="0011183F" w:rsidRDefault="00C80C16" w:rsidP="006C127B">
            <w:pPr>
              <w:pStyle w:val="smt"/>
              <w:ind w:left="0" w:firstLine="0"/>
            </w:pPr>
            <w:r w:rsidRPr="0011183F">
              <w:t>Foretrukken term</w:t>
            </w:r>
          </w:p>
        </w:tc>
        <w:tc>
          <w:tcPr>
            <w:tcW w:w="6372" w:type="dxa"/>
          </w:tcPr>
          <w:p w14:paraId="76134DE1" w14:textId="77777777" w:rsidR="00C80C16" w:rsidRPr="004E0787" w:rsidRDefault="00C80C16" w:rsidP="006C127B">
            <w:pPr>
              <w:ind w:left="0" w:firstLine="0"/>
            </w:pPr>
            <w:r w:rsidRPr="003B717D">
              <w:rPr>
                <w:rFonts w:ascii="Arial" w:hAnsi="Arial" w:cs="Arial"/>
                <w:sz w:val="18"/>
                <w:szCs w:val="18"/>
              </w:rPr>
              <w:t>beskrivelse</w:t>
            </w:r>
          </w:p>
        </w:tc>
      </w:tr>
      <w:tr w:rsidR="00C80C16" w:rsidRPr="004E0787" w14:paraId="64761E55" w14:textId="77777777" w:rsidTr="006C127B">
        <w:tc>
          <w:tcPr>
            <w:tcW w:w="1838" w:type="dxa"/>
          </w:tcPr>
          <w:p w14:paraId="5000D9FE" w14:textId="77777777" w:rsidR="00C80C16" w:rsidRPr="0011183F" w:rsidRDefault="00C80C16" w:rsidP="006C127B">
            <w:pPr>
              <w:pStyle w:val="smt"/>
              <w:ind w:left="0" w:firstLine="0"/>
            </w:pPr>
            <w:r w:rsidRPr="0011183F">
              <w:t>Definition</w:t>
            </w:r>
          </w:p>
        </w:tc>
        <w:tc>
          <w:tcPr>
            <w:tcW w:w="6372" w:type="dxa"/>
          </w:tcPr>
          <w:p w14:paraId="4BB7C7BB" w14:textId="77777777" w:rsidR="00C80C16" w:rsidRPr="004E0787" w:rsidRDefault="00C80C16" w:rsidP="006C127B">
            <w:pPr>
              <w:ind w:left="0" w:firstLine="0"/>
            </w:pPr>
            <w:r w:rsidRPr="003B717D">
              <w:rPr>
                <w:rFonts w:ascii="Arial" w:hAnsi="Arial" w:cs="Arial"/>
                <w:sz w:val="18"/>
                <w:szCs w:val="18"/>
              </w:rPr>
              <w:t>En redegørelse for ressourcen.</w:t>
            </w:r>
          </w:p>
        </w:tc>
      </w:tr>
      <w:tr w:rsidR="002D1C8B" w:rsidRPr="002D1C8B" w14:paraId="2F773D18" w14:textId="77777777" w:rsidTr="00C80C16">
        <w:tc>
          <w:tcPr>
            <w:tcW w:w="1838" w:type="dxa"/>
          </w:tcPr>
          <w:p w14:paraId="22769512"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lastRenderedPageBreak/>
              <w:t>Beskrivelse</w:t>
            </w:r>
          </w:p>
        </w:tc>
        <w:tc>
          <w:tcPr>
            <w:tcW w:w="6372" w:type="dxa"/>
          </w:tcPr>
          <w:p w14:paraId="3A41A67C"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 xml:space="preserve">[fra informationsmodel] </w:t>
            </w:r>
          </w:p>
          <w:p w14:paraId="039CBFD0"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letforståelig forklaring på organisationens virke.</w:t>
            </w:r>
          </w:p>
        </w:tc>
      </w:tr>
      <w:tr w:rsidR="002D1C8B" w:rsidRPr="002D1C8B" w14:paraId="5D0BB882" w14:textId="77777777" w:rsidTr="00C80C16">
        <w:tc>
          <w:tcPr>
            <w:tcW w:w="1838" w:type="dxa"/>
          </w:tcPr>
          <w:p w14:paraId="0C6F93D8"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Kommentar</w:t>
            </w:r>
          </w:p>
        </w:tc>
        <w:tc>
          <w:tcPr>
            <w:tcW w:w="6372" w:type="dxa"/>
          </w:tcPr>
          <w:p w14:paraId="2F877BF1"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 xml:space="preserve">[fra informationsmodel] </w:t>
            </w:r>
          </w:p>
          <w:p w14:paraId="7BAAA869"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Beskrivelsen skal gerne formuleres således at den er forståelig af andre end dem, der arbejder i organisationen, da formålet netop er at udenforstående skal kunne få en vis indsigt i organisationens virke og formål.</w:t>
            </w:r>
          </w:p>
        </w:tc>
      </w:tr>
      <w:tr w:rsidR="002D1C8B" w:rsidRPr="002D1C8B" w14:paraId="3F558331" w14:textId="77777777" w:rsidTr="00C80C16">
        <w:tc>
          <w:tcPr>
            <w:tcW w:w="1838" w:type="dxa"/>
          </w:tcPr>
          <w:p w14:paraId="25B23084"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3FFBF0E6"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Bruges til at angive en tekstbaseret beskrivelse af organisationens formål og arbejde</w:t>
            </w:r>
          </w:p>
        </w:tc>
      </w:tr>
      <w:tr w:rsidR="002D1C8B" w:rsidRPr="002D1C8B" w14:paraId="11562F71" w14:textId="77777777" w:rsidTr="00C80C16">
        <w:tc>
          <w:tcPr>
            <w:tcW w:w="1838" w:type="dxa"/>
          </w:tcPr>
          <w:p w14:paraId="4E96CE42"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Udfaldsrum</w:t>
            </w:r>
          </w:p>
        </w:tc>
        <w:tc>
          <w:tcPr>
            <w:tcW w:w="6372" w:type="dxa"/>
          </w:tcPr>
          <w:p w14:paraId="0A73A38E"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rdf:langString</w:t>
            </w:r>
          </w:p>
        </w:tc>
      </w:tr>
      <w:tr w:rsidR="002D1C8B" w:rsidRPr="002D1C8B" w14:paraId="13B9BED2" w14:textId="77777777" w:rsidTr="00C80C16">
        <w:tc>
          <w:tcPr>
            <w:tcW w:w="1838" w:type="dxa"/>
          </w:tcPr>
          <w:p w14:paraId="3266C603" w14:textId="77777777" w:rsidR="002D1C8B" w:rsidRPr="00A05776" w:rsidRDefault="002D1C8B" w:rsidP="001C1DC0">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2BC73144" w14:textId="77777777" w:rsidR="002D1C8B" w:rsidRPr="003B717D" w:rsidRDefault="002D1C8B" w:rsidP="001C1DC0">
            <w:pPr>
              <w:ind w:left="0" w:firstLine="0"/>
              <w:rPr>
                <w:rFonts w:ascii="Arial" w:hAnsi="Arial" w:cs="Arial"/>
                <w:sz w:val="18"/>
                <w:szCs w:val="18"/>
              </w:rPr>
            </w:pPr>
            <w:r w:rsidRPr="003B717D">
              <w:rPr>
                <w:rFonts w:ascii="Arial" w:hAnsi="Arial" w:cs="Arial"/>
                <w:sz w:val="18"/>
                <w:szCs w:val="18"/>
              </w:rPr>
              <w:t>0 - *</w:t>
            </w:r>
          </w:p>
        </w:tc>
      </w:tr>
    </w:tbl>
    <w:p w14:paraId="57DA2BD8" w14:textId="77777777" w:rsidR="00EF3C53" w:rsidRDefault="00EF3C53" w:rsidP="00EF3C53"/>
    <w:p w14:paraId="67D0E817" w14:textId="77777777" w:rsidR="00E862FD" w:rsidRDefault="00E862FD" w:rsidP="00D87B0D">
      <w:pPr>
        <w:pStyle w:val="Overskrift4"/>
      </w:pPr>
      <w:r>
        <w:t>p-nummer-reference</w:t>
      </w:r>
    </w:p>
    <w:p w14:paraId="5464A667" w14:textId="171F50E3" w:rsidR="00E862FD" w:rsidRPr="00775ED5" w:rsidRDefault="00F2339F" w:rsidP="00775ED5">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2D1C8B" w:rsidRPr="002D1C8B" w14:paraId="2E9151DA" w14:textId="77777777" w:rsidTr="00373C7D">
        <w:tc>
          <w:tcPr>
            <w:tcW w:w="1793" w:type="dxa"/>
          </w:tcPr>
          <w:p w14:paraId="34509469" w14:textId="77777777" w:rsidR="002D1C8B" w:rsidRPr="00A05776" w:rsidRDefault="002D1C8B" w:rsidP="00BD7E98">
            <w:pPr>
              <w:ind w:left="0" w:firstLine="0"/>
              <w:rPr>
                <w:rFonts w:ascii="Arial" w:hAnsi="Arial" w:cs="Arial"/>
                <w:sz w:val="18"/>
                <w:szCs w:val="18"/>
              </w:rPr>
            </w:pPr>
            <w:r w:rsidRPr="00A05776">
              <w:rPr>
                <w:rFonts w:ascii="Arial" w:hAnsi="Arial" w:cs="Arial"/>
                <w:sz w:val="18"/>
                <w:szCs w:val="18"/>
              </w:rPr>
              <w:t>URI</w:t>
            </w:r>
          </w:p>
        </w:tc>
        <w:tc>
          <w:tcPr>
            <w:tcW w:w="6372" w:type="dxa"/>
          </w:tcPr>
          <w:p w14:paraId="125A5591" w14:textId="248F7744" w:rsidR="002D1C8B" w:rsidRPr="003B717D" w:rsidRDefault="001079BE" w:rsidP="001079BE">
            <w:pPr>
              <w:ind w:left="0" w:firstLine="0"/>
              <w:rPr>
                <w:rFonts w:ascii="Arial" w:hAnsi="Arial" w:cs="Arial"/>
                <w:sz w:val="18"/>
                <w:szCs w:val="18"/>
              </w:rPr>
            </w:pPr>
            <w:r w:rsidRPr="001079BE">
              <w:rPr>
                <w:rFonts w:ascii="Arial" w:hAnsi="Arial" w:cs="Arial"/>
                <w:sz w:val="18"/>
                <w:szCs w:val="18"/>
              </w:rPr>
              <w:t>https://data.gov.dk/model/core/orgextension/productionUnitCodeReference</w:t>
            </w:r>
          </w:p>
        </w:tc>
      </w:tr>
      <w:tr w:rsidR="002D1C8B" w:rsidRPr="002D1C8B" w14:paraId="4CBA86A9" w14:textId="77777777" w:rsidTr="00373C7D">
        <w:tc>
          <w:tcPr>
            <w:tcW w:w="1793" w:type="dxa"/>
          </w:tcPr>
          <w:p w14:paraId="17FDD830" w14:textId="77777777" w:rsidR="002D1C8B" w:rsidRPr="00A05776" w:rsidRDefault="002D1C8B" w:rsidP="00BD7E98">
            <w:pPr>
              <w:ind w:left="0" w:firstLine="0"/>
              <w:rPr>
                <w:rFonts w:ascii="Arial" w:hAnsi="Arial" w:cs="Arial"/>
                <w:sz w:val="18"/>
                <w:szCs w:val="18"/>
              </w:rPr>
            </w:pPr>
            <w:r w:rsidRPr="00A05776">
              <w:rPr>
                <w:rFonts w:ascii="Arial" w:hAnsi="Arial" w:cs="Arial"/>
                <w:sz w:val="18"/>
                <w:szCs w:val="18"/>
              </w:rPr>
              <w:t>Term</w:t>
            </w:r>
          </w:p>
        </w:tc>
        <w:tc>
          <w:tcPr>
            <w:tcW w:w="6372" w:type="dxa"/>
          </w:tcPr>
          <w:p w14:paraId="005B6190" w14:textId="77777777" w:rsidR="002D1C8B" w:rsidRPr="003B717D" w:rsidRDefault="002D1C8B" w:rsidP="00BD7E98">
            <w:pPr>
              <w:ind w:left="0" w:firstLine="0"/>
              <w:rPr>
                <w:rFonts w:ascii="Arial" w:hAnsi="Arial" w:cs="Arial"/>
                <w:sz w:val="18"/>
                <w:szCs w:val="18"/>
              </w:rPr>
            </w:pPr>
            <w:r w:rsidRPr="003B717D">
              <w:rPr>
                <w:rFonts w:ascii="Arial" w:hAnsi="Arial" w:cs="Arial"/>
                <w:sz w:val="18"/>
                <w:szCs w:val="18"/>
              </w:rPr>
              <w:t>p-nummer-reference</w:t>
            </w:r>
          </w:p>
        </w:tc>
      </w:tr>
      <w:tr w:rsidR="002D1C8B" w:rsidRPr="002D1C8B" w14:paraId="4CA95FC9" w14:textId="77777777" w:rsidTr="00373C7D">
        <w:tc>
          <w:tcPr>
            <w:tcW w:w="1793" w:type="dxa"/>
          </w:tcPr>
          <w:p w14:paraId="2ACCE7D3" w14:textId="77777777" w:rsidR="002D1C8B" w:rsidRPr="00A05776" w:rsidRDefault="002D1C8B" w:rsidP="00BD7E98">
            <w:pPr>
              <w:ind w:left="0" w:firstLine="0"/>
              <w:rPr>
                <w:rFonts w:ascii="Arial" w:hAnsi="Arial" w:cs="Arial"/>
                <w:sz w:val="18"/>
                <w:szCs w:val="18"/>
              </w:rPr>
            </w:pPr>
            <w:r w:rsidRPr="00A05776">
              <w:rPr>
                <w:rFonts w:ascii="Arial" w:hAnsi="Arial" w:cs="Arial"/>
                <w:sz w:val="18"/>
                <w:szCs w:val="18"/>
              </w:rPr>
              <w:t>Definition</w:t>
            </w:r>
          </w:p>
        </w:tc>
        <w:tc>
          <w:tcPr>
            <w:tcW w:w="6372" w:type="dxa"/>
          </w:tcPr>
          <w:p w14:paraId="11E65722" w14:textId="2C6BCCAE" w:rsidR="008C33DE" w:rsidRPr="003B717D" w:rsidRDefault="008C33DE" w:rsidP="00BD7E98">
            <w:pPr>
              <w:ind w:left="0" w:firstLine="0"/>
              <w:rPr>
                <w:rFonts w:ascii="Arial" w:hAnsi="Arial" w:cs="Arial"/>
                <w:sz w:val="18"/>
                <w:szCs w:val="18"/>
              </w:rPr>
            </w:pPr>
            <w:r w:rsidRPr="008C33DE">
              <w:rPr>
                <w:rFonts w:ascii="Arial" w:hAnsi="Arial" w:cs="Arial"/>
                <w:sz w:val="18"/>
                <w:szCs w:val="18"/>
              </w:rPr>
              <w:t>reference til en associeret produktionsenhed i form af dennes p-nummer</w:t>
            </w:r>
          </w:p>
        </w:tc>
      </w:tr>
      <w:tr w:rsidR="002D1C8B" w:rsidRPr="002D1C8B" w14:paraId="28886AAF" w14:textId="77777777" w:rsidTr="00373C7D">
        <w:tc>
          <w:tcPr>
            <w:tcW w:w="1793" w:type="dxa"/>
          </w:tcPr>
          <w:p w14:paraId="18CC70D9" w14:textId="77777777" w:rsidR="002D1C8B" w:rsidRPr="00A05776" w:rsidRDefault="002D1C8B" w:rsidP="00BD7E98">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7611EB9A" w14:textId="4C7986E6" w:rsidR="002D1C8B" w:rsidRPr="003B717D" w:rsidRDefault="000A22B1" w:rsidP="00BD7E98">
            <w:pPr>
              <w:ind w:left="0" w:firstLine="0"/>
              <w:rPr>
                <w:rFonts w:ascii="Arial" w:hAnsi="Arial" w:cs="Arial"/>
                <w:sz w:val="18"/>
                <w:szCs w:val="18"/>
              </w:rPr>
            </w:pPr>
            <w:r>
              <w:rPr>
                <w:rFonts w:ascii="Arial" w:hAnsi="Arial" w:cs="Arial"/>
                <w:sz w:val="18"/>
                <w:szCs w:val="18"/>
              </w:rPr>
              <w:t xml:space="preserve">Bruges til at angive et p-nummer, der er associeret med, men ikke formelt tilhører, den formelle organisation eller organisatoriske enhed. </w:t>
            </w:r>
            <w:r w:rsidR="002D1C8B" w:rsidRPr="003B717D">
              <w:rPr>
                <w:rFonts w:ascii="Arial" w:hAnsi="Arial" w:cs="Arial"/>
                <w:sz w:val="18"/>
                <w:szCs w:val="18"/>
              </w:rPr>
              <w:t>Et ’p-nummer’ identificerer et sted, en lokation hvor en virksomhed har aktivitet. Ofte ses et p-nummer dog tilknyttet direkte til en instans af ’Formel organisation’ eller ’Organisatorisk enhed’, hvilket formelt set ikke er korrekt. For at håndtere denne brug er egenskaben ’p-nummer-reference’ dannet.</w:t>
            </w:r>
          </w:p>
        </w:tc>
      </w:tr>
      <w:tr w:rsidR="002D1C8B" w:rsidRPr="002D1C8B" w14:paraId="52FC9836" w14:textId="77777777" w:rsidTr="00373C7D">
        <w:tc>
          <w:tcPr>
            <w:tcW w:w="1793" w:type="dxa"/>
          </w:tcPr>
          <w:p w14:paraId="1471793E" w14:textId="77777777" w:rsidR="002D1C8B" w:rsidRPr="00A05776" w:rsidRDefault="002D1C8B" w:rsidP="00BD7E98">
            <w:pPr>
              <w:ind w:left="0" w:firstLine="0"/>
              <w:rPr>
                <w:rFonts w:ascii="Arial" w:hAnsi="Arial" w:cs="Arial"/>
                <w:sz w:val="18"/>
                <w:szCs w:val="18"/>
              </w:rPr>
            </w:pPr>
            <w:r w:rsidRPr="00A05776">
              <w:rPr>
                <w:rFonts w:ascii="Arial" w:hAnsi="Arial" w:cs="Arial"/>
                <w:sz w:val="18"/>
                <w:szCs w:val="18"/>
              </w:rPr>
              <w:t>Domæne</w:t>
            </w:r>
          </w:p>
        </w:tc>
        <w:tc>
          <w:tcPr>
            <w:tcW w:w="6372" w:type="dxa"/>
          </w:tcPr>
          <w:p w14:paraId="604505CE" w14:textId="77777777" w:rsidR="002D1C8B" w:rsidRPr="003B717D" w:rsidRDefault="002D1C8B" w:rsidP="00BD7E98">
            <w:pPr>
              <w:ind w:left="0" w:firstLine="0"/>
              <w:rPr>
                <w:rFonts w:ascii="Arial" w:hAnsi="Arial" w:cs="Arial"/>
                <w:sz w:val="18"/>
                <w:szCs w:val="18"/>
              </w:rPr>
            </w:pPr>
            <w:r w:rsidRPr="003B717D">
              <w:rPr>
                <w:rFonts w:ascii="Arial" w:hAnsi="Arial" w:cs="Arial"/>
                <w:sz w:val="18"/>
                <w:szCs w:val="18"/>
              </w:rPr>
              <w:t>rdfs:Resource</w:t>
            </w:r>
          </w:p>
        </w:tc>
      </w:tr>
      <w:tr w:rsidR="002D1C8B" w:rsidRPr="002D1C8B" w14:paraId="5616DB51" w14:textId="77777777" w:rsidTr="00373C7D">
        <w:tc>
          <w:tcPr>
            <w:tcW w:w="1793" w:type="dxa"/>
          </w:tcPr>
          <w:p w14:paraId="3F682A6E" w14:textId="77777777" w:rsidR="002D1C8B" w:rsidRPr="00A05776" w:rsidRDefault="002D1C8B" w:rsidP="00BD7E98">
            <w:pPr>
              <w:ind w:left="0" w:firstLine="0"/>
              <w:rPr>
                <w:rFonts w:ascii="Arial" w:hAnsi="Arial" w:cs="Arial"/>
                <w:sz w:val="18"/>
                <w:szCs w:val="18"/>
              </w:rPr>
            </w:pPr>
            <w:r w:rsidRPr="00A05776">
              <w:rPr>
                <w:rFonts w:ascii="Arial" w:hAnsi="Arial" w:cs="Arial"/>
                <w:sz w:val="18"/>
                <w:szCs w:val="18"/>
              </w:rPr>
              <w:t>Udfaldsrum</w:t>
            </w:r>
          </w:p>
        </w:tc>
        <w:tc>
          <w:tcPr>
            <w:tcW w:w="6372" w:type="dxa"/>
          </w:tcPr>
          <w:p w14:paraId="1A309D7F" w14:textId="77777777" w:rsidR="002D1C8B" w:rsidRPr="003B717D" w:rsidRDefault="002D1C8B" w:rsidP="00BD7E98">
            <w:pPr>
              <w:ind w:left="0" w:firstLine="0"/>
              <w:rPr>
                <w:rFonts w:ascii="Arial" w:hAnsi="Arial" w:cs="Arial"/>
                <w:sz w:val="18"/>
                <w:szCs w:val="18"/>
              </w:rPr>
            </w:pPr>
            <w:r w:rsidRPr="003B717D">
              <w:rPr>
                <w:rFonts w:ascii="Arial" w:hAnsi="Arial" w:cs="Arial"/>
                <w:sz w:val="18"/>
                <w:szCs w:val="18"/>
              </w:rPr>
              <w:t>xsd:string</w:t>
            </w:r>
          </w:p>
        </w:tc>
      </w:tr>
    </w:tbl>
    <w:p w14:paraId="45E88585" w14:textId="77777777" w:rsidR="00373C7D" w:rsidRDefault="00373C7D" w:rsidP="00373C7D">
      <w:pPr>
        <w:rPr>
          <w:rStyle w:val="Fremhv"/>
        </w:rPr>
      </w:pPr>
    </w:p>
    <w:p w14:paraId="04572A05" w14:textId="77471CD2" w:rsidR="00E862FD" w:rsidRPr="00373C7D" w:rsidRDefault="00854658" w:rsidP="00373C7D">
      <w:pPr>
        <w:pStyle w:val="Overskrift5"/>
      </w:pPr>
      <w:r w:rsidRPr="00376D46">
        <w:t>Profilens restriktioner og beskrivelser</w:t>
      </w:r>
      <w:r w:rsidRPr="00373C7D" w:rsidDel="00854658">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EF3C53" w:rsidRPr="004E0787" w14:paraId="79927700" w14:textId="77777777" w:rsidTr="00A81349">
        <w:tc>
          <w:tcPr>
            <w:tcW w:w="1793" w:type="dxa"/>
          </w:tcPr>
          <w:p w14:paraId="1EF3A81B" w14:textId="77777777" w:rsidR="00EF3C53" w:rsidRPr="0011183F" w:rsidRDefault="00EF3C53" w:rsidP="005626EB">
            <w:pPr>
              <w:pStyle w:val="smt"/>
              <w:ind w:left="0" w:firstLine="0"/>
            </w:pPr>
            <w:r w:rsidRPr="0011183F">
              <w:t>Foretrukken term</w:t>
            </w:r>
          </w:p>
        </w:tc>
        <w:tc>
          <w:tcPr>
            <w:tcW w:w="6372" w:type="dxa"/>
          </w:tcPr>
          <w:p w14:paraId="0484E6AF" w14:textId="77777777" w:rsidR="00EF3C53" w:rsidRPr="004E0787" w:rsidRDefault="000C7E0E" w:rsidP="005626EB">
            <w:pPr>
              <w:ind w:left="0" w:firstLine="0"/>
            </w:pPr>
            <w:r w:rsidRPr="003B717D">
              <w:rPr>
                <w:rFonts w:ascii="Arial" w:hAnsi="Arial" w:cs="Arial"/>
                <w:sz w:val="18"/>
                <w:szCs w:val="18"/>
              </w:rPr>
              <w:t>p-nummer-reference</w:t>
            </w:r>
          </w:p>
        </w:tc>
      </w:tr>
      <w:tr w:rsidR="00EF3C53" w:rsidRPr="004E0787" w14:paraId="7BC9DFE7" w14:textId="77777777" w:rsidTr="00A81349">
        <w:tc>
          <w:tcPr>
            <w:tcW w:w="1793" w:type="dxa"/>
          </w:tcPr>
          <w:p w14:paraId="02EC3A62" w14:textId="77777777" w:rsidR="00EF3C53" w:rsidRPr="0011183F" w:rsidRDefault="00EF3C53" w:rsidP="005626EB">
            <w:pPr>
              <w:pStyle w:val="smt"/>
              <w:ind w:left="0" w:firstLine="0"/>
            </w:pPr>
            <w:r w:rsidRPr="0011183F">
              <w:t>Definition</w:t>
            </w:r>
          </w:p>
        </w:tc>
        <w:tc>
          <w:tcPr>
            <w:tcW w:w="6372" w:type="dxa"/>
          </w:tcPr>
          <w:p w14:paraId="3B886CFC" w14:textId="77777777" w:rsidR="00EF3C53" w:rsidRPr="004E0787" w:rsidRDefault="000C7E0E" w:rsidP="005626EB">
            <w:pPr>
              <w:ind w:left="0" w:firstLine="0"/>
            </w:pPr>
            <w:r w:rsidRPr="003B717D">
              <w:rPr>
                <w:rFonts w:ascii="Arial" w:hAnsi="Arial" w:cs="Arial"/>
                <w:sz w:val="18"/>
                <w:szCs w:val="18"/>
              </w:rPr>
              <w:t>En repræsentation af et produktionsenhedsnummer, anvendt som reference til produktionsenheden.</w:t>
            </w:r>
          </w:p>
        </w:tc>
      </w:tr>
      <w:tr w:rsidR="000C7E0E" w:rsidRPr="002D1C8B" w14:paraId="20ED109C" w14:textId="77777777" w:rsidTr="00A81349">
        <w:tc>
          <w:tcPr>
            <w:tcW w:w="1793" w:type="dxa"/>
          </w:tcPr>
          <w:p w14:paraId="0A9FA864" w14:textId="77777777" w:rsidR="000C7E0E" w:rsidRPr="00A05776" w:rsidRDefault="000C7E0E" w:rsidP="006C127B">
            <w:pPr>
              <w:ind w:left="0" w:firstLine="0"/>
              <w:rPr>
                <w:rFonts w:ascii="Arial" w:hAnsi="Arial" w:cs="Arial"/>
                <w:sz w:val="18"/>
                <w:szCs w:val="18"/>
              </w:rPr>
            </w:pPr>
            <w:r w:rsidRPr="00A05776">
              <w:rPr>
                <w:rFonts w:ascii="Arial" w:hAnsi="Arial" w:cs="Arial"/>
                <w:sz w:val="18"/>
                <w:szCs w:val="18"/>
              </w:rPr>
              <w:t>Domæne</w:t>
            </w:r>
          </w:p>
        </w:tc>
        <w:tc>
          <w:tcPr>
            <w:tcW w:w="6372" w:type="dxa"/>
          </w:tcPr>
          <w:p w14:paraId="2A0BC764" w14:textId="77777777" w:rsidR="000C7E0E" w:rsidRPr="003B717D" w:rsidRDefault="000C7E0E" w:rsidP="000C7E0E">
            <w:pPr>
              <w:ind w:left="0" w:firstLine="0"/>
              <w:rPr>
                <w:rFonts w:ascii="Arial" w:hAnsi="Arial" w:cs="Arial"/>
                <w:sz w:val="18"/>
                <w:szCs w:val="18"/>
              </w:rPr>
            </w:pPr>
            <w:r>
              <w:rPr>
                <w:rFonts w:ascii="Arial" w:hAnsi="Arial" w:cs="Arial"/>
                <w:sz w:val="18"/>
                <w:szCs w:val="18"/>
              </w:rPr>
              <w:t>org:FormalOrganization</w:t>
            </w:r>
          </w:p>
        </w:tc>
      </w:tr>
      <w:tr w:rsidR="000C7E0E" w:rsidRPr="002D1C8B" w14:paraId="3E483CA1" w14:textId="77777777" w:rsidTr="00A81349">
        <w:tc>
          <w:tcPr>
            <w:tcW w:w="1793" w:type="dxa"/>
          </w:tcPr>
          <w:p w14:paraId="41A2FCE0" w14:textId="77777777" w:rsidR="000C7E0E" w:rsidRPr="00A05776" w:rsidRDefault="000C7E0E" w:rsidP="006C127B">
            <w:pPr>
              <w:ind w:left="0" w:firstLine="0"/>
              <w:rPr>
                <w:rFonts w:ascii="Arial" w:hAnsi="Arial" w:cs="Arial"/>
                <w:sz w:val="18"/>
                <w:szCs w:val="18"/>
              </w:rPr>
            </w:pPr>
            <w:r w:rsidRPr="00A05776">
              <w:rPr>
                <w:rFonts w:ascii="Arial" w:hAnsi="Arial" w:cs="Arial"/>
                <w:sz w:val="18"/>
                <w:szCs w:val="18"/>
              </w:rPr>
              <w:t>Udfaldsrum</w:t>
            </w:r>
          </w:p>
        </w:tc>
        <w:tc>
          <w:tcPr>
            <w:tcW w:w="6372" w:type="dxa"/>
          </w:tcPr>
          <w:p w14:paraId="24CBECCD" w14:textId="77777777" w:rsidR="000C7E0E" w:rsidRPr="003B717D" w:rsidRDefault="000C7E0E" w:rsidP="006C127B">
            <w:pPr>
              <w:ind w:left="0" w:firstLine="0"/>
              <w:rPr>
                <w:rFonts w:ascii="Arial" w:hAnsi="Arial" w:cs="Arial"/>
                <w:sz w:val="18"/>
                <w:szCs w:val="18"/>
              </w:rPr>
            </w:pPr>
            <w:r w:rsidRPr="003B717D">
              <w:rPr>
                <w:rFonts w:ascii="Arial" w:hAnsi="Arial" w:cs="Arial"/>
                <w:sz w:val="18"/>
                <w:szCs w:val="18"/>
              </w:rPr>
              <w:t>xsd:string</w:t>
            </w:r>
          </w:p>
        </w:tc>
      </w:tr>
      <w:tr w:rsidR="000C7E0E" w:rsidRPr="002D1C8B" w14:paraId="4C5B5362" w14:textId="77777777" w:rsidTr="00A81349">
        <w:tc>
          <w:tcPr>
            <w:tcW w:w="1793" w:type="dxa"/>
          </w:tcPr>
          <w:p w14:paraId="744AC341" w14:textId="77777777" w:rsidR="000C7E0E" w:rsidRPr="00A05776" w:rsidRDefault="000C7E0E" w:rsidP="006C127B">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73317B7D" w14:textId="77777777" w:rsidR="000C7E0E" w:rsidRPr="003B717D" w:rsidRDefault="000C7E0E" w:rsidP="006C127B">
            <w:pPr>
              <w:ind w:left="0" w:firstLine="0"/>
              <w:rPr>
                <w:rFonts w:ascii="Arial" w:hAnsi="Arial" w:cs="Arial"/>
                <w:sz w:val="18"/>
                <w:szCs w:val="18"/>
              </w:rPr>
            </w:pPr>
            <w:r w:rsidRPr="003B717D">
              <w:rPr>
                <w:rFonts w:ascii="Arial" w:hAnsi="Arial" w:cs="Arial"/>
                <w:sz w:val="18"/>
                <w:szCs w:val="18"/>
              </w:rPr>
              <w:t>0 - *</w:t>
            </w:r>
          </w:p>
        </w:tc>
      </w:tr>
    </w:tbl>
    <w:p w14:paraId="669AC2DF" w14:textId="77777777" w:rsidR="00EF3C53" w:rsidRDefault="00EF3C53" w:rsidP="00EF3C53"/>
    <w:p w14:paraId="158307B1" w14:textId="77777777" w:rsidR="00E862FD" w:rsidRDefault="00E862FD" w:rsidP="00E862FD">
      <w:pPr>
        <w:pStyle w:val="Overskrift4"/>
      </w:pPr>
      <w:r>
        <w:t>oprettelsesdato</w:t>
      </w:r>
    </w:p>
    <w:p w14:paraId="5ECAC6B9" w14:textId="488CF39B" w:rsidR="00E862FD" w:rsidRPr="00E47959" w:rsidRDefault="00F2339F" w:rsidP="00E47959">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75ED5" w:rsidRPr="00775ED5" w14:paraId="73A3B0C2" w14:textId="77777777" w:rsidTr="00E47959">
        <w:tc>
          <w:tcPr>
            <w:tcW w:w="1793" w:type="dxa"/>
          </w:tcPr>
          <w:p w14:paraId="2436949B"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URI</w:t>
            </w:r>
          </w:p>
        </w:tc>
        <w:tc>
          <w:tcPr>
            <w:tcW w:w="6372" w:type="dxa"/>
          </w:tcPr>
          <w:p w14:paraId="5CEFB947" w14:textId="77777777" w:rsidR="00775ED5" w:rsidRPr="003B717D" w:rsidRDefault="00280917" w:rsidP="00BD7E98">
            <w:pPr>
              <w:ind w:left="0" w:firstLine="0"/>
              <w:rPr>
                <w:rFonts w:ascii="Arial" w:hAnsi="Arial" w:cs="Arial"/>
                <w:sz w:val="18"/>
                <w:szCs w:val="18"/>
              </w:rPr>
            </w:pPr>
            <w:hyperlink r:id="rId71" w:history="1">
              <w:r w:rsidR="00775ED5" w:rsidRPr="003B717D">
                <w:rPr>
                  <w:rFonts w:ascii="Arial" w:hAnsi="Arial" w:cs="Arial"/>
                  <w:sz w:val="18"/>
                  <w:szCs w:val="18"/>
                </w:rPr>
                <w:t>http://schema.org/foundingDate</w:t>
              </w:r>
            </w:hyperlink>
          </w:p>
        </w:tc>
      </w:tr>
      <w:tr w:rsidR="00775ED5" w:rsidRPr="00775ED5" w14:paraId="7D035390" w14:textId="77777777" w:rsidTr="00E47959">
        <w:tc>
          <w:tcPr>
            <w:tcW w:w="1793" w:type="dxa"/>
          </w:tcPr>
          <w:p w14:paraId="69C0E5C1"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Term</w:t>
            </w:r>
          </w:p>
        </w:tc>
        <w:tc>
          <w:tcPr>
            <w:tcW w:w="6372" w:type="dxa"/>
          </w:tcPr>
          <w:p w14:paraId="283B10E1"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grundlæggelsesdato</w:t>
            </w:r>
          </w:p>
        </w:tc>
      </w:tr>
      <w:tr w:rsidR="00775ED5" w:rsidRPr="00775ED5" w14:paraId="5FBA0D71" w14:textId="77777777" w:rsidTr="00E47959">
        <w:tc>
          <w:tcPr>
            <w:tcW w:w="1793" w:type="dxa"/>
          </w:tcPr>
          <w:p w14:paraId="03A9B4A0"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Kommentar</w:t>
            </w:r>
          </w:p>
        </w:tc>
        <w:tc>
          <w:tcPr>
            <w:tcW w:w="6372" w:type="dxa"/>
          </w:tcPr>
          <w:p w14:paraId="2083149A"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Den dato, hvor denne organisation blev grundlagt.</w:t>
            </w:r>
          </w:p>
        </w:tc>
      </w:tr>
      <w:tr w:rsidR="00775ED5" w:rsidRPr="00775ED5" w14:paraId="60CC4A2F" w14:textId="77777777" w:rsidTr="00E47959">
        <w:tc>
          <w:tcPr>
            <w:tcW w:w="1793" w:type="dxa"/>
          </w:tcPr>
          <w:p w14:paraId="7FA29C69"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Domæne</w:t>
            </w:r>
          </w:p>
        </w:tc>
        <w:tc>
          <w:tcPr>
            <w:tcW w:w="6372" w:type="dxa"/>
          </w:tcPr>
          <w:p w14:paraId="1C576BB9"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schema:Organization</w:t>
            </w:r>
          </w:p>
        </w:tc>
      </w:tr>
      <w:tr w:rsidR="00775ED5" w:rsidRPr="00775ED5" w14:paraId="289229F7" w14:textId="77777777" w:rsidTr="00E47959">
        <w:tc>
          <w:tcPr>
            <w:tcW w:w="1793" w:type="dxa"/>
          </w:tcPr>
          <w:p w14:paraId="1846CCD6"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Udfaldsrum</w:t>
            </w:r>
          </w:p>
        </w:tc>
        <w:tc>
          <w:tcPr>
            <w:tcW w:w="6372" w:type="dxa"/>
          </w:tcPr>
          <w:p w14:paraId="6F2CE676"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schema:Date</w:t>
            </w:r>
          </w:p>
        </w:tc>
      </w:tr>
    </w:tbl>
    <w:p w14:paraId="0A60AE31" w14:textId="77777777" w:rsidR="00E47959" w:rsidRDefault="00E47959" w:rsidP="00E47959">
      <w:pPr>
        <w:rPr>
          <w:rStyle w:val="Fremhv"/>
        </w:rPr>
      </w:pPr>
    </w:p>
    <w:p w14:paraId="3A074FE3" w14:textId="1831E039" w:rsidR="00E862FD" w:rsidRPr="00E47959" w:rsidRDefault="00854658" w:rsidP="00E47959">
      <w:pPr>
        <w:pStyle w:val="Overskrift5"/>
      </w:pPr>
      <w:r w:rsidRPr="00376D46">
        <w:t>Profilens restriktioner og beskrivelser</w:t>
      </w:r>
      <w:r w:rsidRPr="00E47959">
        <w:rPr>
          <w:rStyle w:val="Fremhv"/>
          <w:i/>
          <w:iCs w:val="0"/>
        </w:rPr>
        <w:t xml:space="preserve"> </w:t>
      </w:r>
    </w:p>
    <w:tbl>
      <w:tblPr>
        <w:tblStyle w:val="Tabel-Gitter"/>
        <w:tblW w:w="0" w:type="auto"/>
        <w:tblInd w:w="45" w:type="dxa"/>
        <w:tblLook w:val="04A0" w:firstRow="1" w:lastRow="0" w:firstColumn="1" w:lastColumn="0" w:noHBand="0" w:noVBand="1"/>
      </w:tblPr>
      <w:tblGrid>
        <w:gridCol w:w="1598"/>
        <w:gridCol w:w="6567"/>
      </w:tblGrid>
      <w:tr w:rsidR="00775ED5" w:rsidRPr="00775ED5" w14:paraId="47F71187" w14:textId="77777777" w:rsidTr="00EF3C53">
        <w:tc>
          <w:tcPr>
            <w:tcW w:w="1598" w:type="dxa"/>
          </w:tcPr>
          <w:p w14:paraId="4590993F"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URI</w:t>
            </w:r>
          </w:p>
        </w:tc>
        <w:tc>
          <w:tcPr>
            <w:tcW w:w="6567" w:type="dxa"/>
          </w:tcPr>
          <w:p w14:paraId="5753E14C" w14:textId="77777777" w:rsidR="00775ED5" w:rsidRPr="003B717D" w:rsidRDefault="00280917" w:rsidP="00BD7E98">
            <w:pPr>
              <w:ind w:left="0" w:firstLine="0"/>
              <w:rPr>
                <w:rFonts w:ascii="Arial" w:hAnsi="Arial" w:cs="Arial"/>
                <w:sz w:val="18"/>
                <w:szCs w:val="18"/>
              </w:rPr>
            </w:pPr>
            <w:hyperlink r:id="rId72" w:history="1">
              <w:r w:rsidR="00775ED5" w:rsidRPr="003B717D">
                <w:rPr>
                  <w:rFonts w:ascii="Arial" w:hAnsi="Arial" w:cs="Arial"/>
                  <w:sz w:val="18"/>
                  <w:szCs w:val="18"/>
                </w:rPr>
                <w:t>http://schema.org/foundingDate</w:t>
              </w:r>
            </w:hyperlink>
          </w:p>
        </w:tc>
      </w:tr>
      <w:tr w:rsidR="00775ED5" w:rsidRPr="00775ED5" w14:paraId="7A43765F" w14:textId="77777777" w:rsidTr="00EF3C53">
        <w:tc>
          <w:tcPr>
            <w:tcW w:w="1598" w:type="dxa"/>
          </w:tcPr>
          <w:p w14:paraId="6C68379D" w14:textId="54932241" w:rsidR="00775ED5" w:rsidRPr="00A05776" w:rsidRDefault="007C6976" w:rsidP="007C6976">
            <w:pPr>
              <w:ind w:left="0" w:firstLine="0"/>
              <w:rPr>
                <w:rFonts w:ascii="Arial" w:hAnsi="Arial" w:cs="Arial"/>
                <w:sz w:val="18"/>
                <w:szCs w:val="18"/>
              </w:rPr>
            </w:pPr>
            <w:r>
              <w:rPr>
                <w:rFonts w:ascii="Arial" w:hAnsi="Arial" w:cs="Arial"/>
                <w:sz w:val="18"/>
                <w:szCs w:val="18"/>
              </w:rPr>
              <w:t>Foretrukken t</w:t>
            </w:r>
            <w:r w:rsidR="00775ED5" w:rsidRPr="00A05776">
              <w:rPr>
                <w:rFonts w:ascii="Arial" w:hAnsi="Arial" w:cs="Arial"/>
                <w:sz w:val="18"/>
                <w:szCs w:val="18"/>
              </w:rPr>
              <w:t>erm</w:t>
            </w:r>
          </w:p>
        </w:tc>
        <w:tc>
          <w:tcPr>
            <w:tcW w:w="6567" w:type="dxa"/>
          </w:tcPr>
          <w:p w14:paraId="752A7E7D"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grundlæggelsesdato</w:t>
            </w:r>
          </w:p>
        </w:tc>
      </w:tr>
      <w:tr w:rsidR="00775ED5" w:rsidRPr="00775ED5" w14:paraId="26BAB704" w14:textId="77777777" w:rsidTr="00EF3C53">
        <w:tc>
          <w:tcPr>
            <w:tcW w:w="1598" w:type="dxa"/>
          </w:tcPr>
          <w:p w14:paraId="0921092F"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Alternativ term</w:t>
            </w:r>
          </w:p>
        </w:tc>
        <w:tc>
          <w:tcPr>
            <w:tcW w:w="6567" w:type="dxa"/>
          </w:tcPr>
          <w:p w14:paraId="536A0E7D" w14:textId="62C8EF86" w:rsidR="00775ED5" w:rsidRPr="003B717D" w:rsidRDefault="007C6976" w:rsidP="00BD7E98">
            <w:pPr>
              <w:ind w:left="0" w:firstLine="0"/>
              <w:rPr>
                <w:rFonts w:ascii="Arial" w:hAnsi="Arial" w:cs="Arial"/>
                <w:sz w:val="18"/>
                <w:szCs w:val="18"/>
              </w:rPr>
            </w:pPr>
            <w:r>
              <w:rPr>
                <w:rFonts w:ascii="Arial" w:hAnsi="Arial" w:cs="Arial"/>
                <w:sz w:val="18"/>
                <w:szCs w:val="18"/>
              </w:rPr>
              <w:t>o</w:t>
            </w:r>
            <w:r w:rsidRPr="003B717D">
              <w:rPr>
                <w:rFonts w:ascii="Arial" w:hAnsi="Arial" w:cs="Arial"/>
                <w:sz w:val="18"/>
                <w:szCs w:val="18"/>
              </w:rPr>
              <w:t>prettelsesdato</w:t>
            </w:r>
          </w:p>
        </w:tc>
      </w:tr>
      <w:tr w:rsidR="00775ED5" w:rsidRPr="00775ED5" w14:paraId="132B99D3" w14:textId="77777777" w:rsidTr="00EF3C53">
        <w:tc>
          <w:tcPr>
            <w:tcW w:w="1598" w:type="dxa"/>
          </w:tcPr>
          <w:p w14:paraId="7244F2E1"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lastRenderedPageBreak/>
              <w:t>Definition</w:t>
            </w:r>
          </w:p>
        </w:tc>
        <w:tc>
          <w:tcPr>
            <w:tcW w:w="6567" w:type="dxa"/>
          </w:tcPr>
          <w:p w14:paraId="5A268791" w14:textId="2057B611" w:rsidR="00775ED5" w:rsidRPr="003B717D" w:rsidRDefault="00775ED5" w:rsidP="007C6976">
            <w:pPr>
              <w:ind w:left="0" w:firstLine="0"/>
              <w:rPr>
                <w:rFonts w:ascii="Arial" w:hAnsi="Arial" w:cs="Arial"/>
                <w:sz w:val="18"/>
                <w:szCs w:val="18"/>
              </w:rPr>
            </w:pPr>
            <w:r w:rsidRPr="003B717D">
              <w:rPr>
                <w:rFonts w:ascii="Arial" w:hAnsi="Arial" w:cs="Arial"/>
                <w:sz w:val="18"/>
                <w:szCs w:val="18"/>
              </w:rPr>
              <w:t xml:space="preserve">den dato organisationen blev grundlagt eller oprettet </w:t>
            </w:r>
          </w:p>
        </w:tc>
      </w:tr>
      <w:tr w:rsidR="00775ED5" w:rsidRPr="00775ED5" w14:paraId="79CAA9C4" w14:textId="77777777" w:rsidTr="00EF3C53">
        <w:tc>
          <w:tcPr>
            <w:tcW w:w="1598" w:type="dxa"/>
          </w:tcPr>
          <w:p w14:paraId="0AB8E675"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Anvendelsesnote</w:t>
            </w:r>
          </w:p>
        </w:tc>
        <w:tc>
          <w:tcPr>
            <w:tcW w:w="6567" w:type="dxa"/>
          </w:tcPr>
          <w:p w14:paraId="726DCFD2"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Bruges til at angive den dato hvorpå organisationen blev oprettet</w:t>
            </w:r>
          </w:p>
        </w:tc>
      </w:tr>
      <w:tr w:rsidR="00775ED5" w:rsidRPr="00775ED5" w14:paraId="021EB059" w14:textId="77777777" w:rsidTr="00EF3C53">
        <w:tc>
          <w:tcPr>
            <w:tcW w:w="1598" w:type="dxa"/>
          </w:tcPr>
          <w:p w14:paraId="6EDFB56B"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Kommentar</w:t>
            </w:r>
          </w:p>
        </w:tc>
        <w:tc>
          <w:tcPr>
            <w:tcW w:w="6567" w:type="dxa"/>
          </w:tcPr>
          <w:p w14:paraId="173FB565"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Den dato, hvor denne organisation blev grundlagt.</w:t>
            </w:r>
          </w:p>
        </w:tc>
      </w:tr>
      <w:tr w:rsidR="00775ED5" w:rsidRPr="00775ED5" w14:paraId="377A2293" w14:textId="77777777" w:rsidTr="00EF3C53">
        <w:tc>
          <w:tcPr>
            <w:tcW w:w="1598" w:type="dxa"/>
          </w:tcPr>
          <w:p w14:paraId="6E5FF2D6"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Domæne</w:t>
            </w:r>
          </w:p>
        </w:tc>
        <w:tc>
          <w:tcPr>
            <w:tcW w:w="6567" w:type="dxa"/>
          </w:tcPr>
          <w:p w14:paraId="71F3F7E6"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org:FormalOrganization</w:t>
            </w:r>
          </w:p>
        </w:tc>
      </w:tr>
      <w:tr w:rsidR="00775ED5" w:rsidRPr="00775ED5" w14:paraId="7700877B" w14:textId="77777777" w:rsidTr="00EF3C53">
        <w:tc>
          <w:tcPr>
            <w:tcW w:w="1598" w:type="dxa"/>
          </w:tcPr>
          <w:p w14:paraId="638D2A28"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Udfaldsrum</w:t>
            </w:r>
          </w:p>
        </w:tc>
        <w:tc>
          <w:tcPr>
            <w:tcW w:w="6567" w:type="dxa"/>
          </w:tcPr>
          <w:p w14:paraId="399728AF"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xsd:date</w:t>
            </w:r>
          </w:p>
        </w:tc>
      </w:tr>
      <w:tr w:rsidR="00775ED5" w:rsidRPr="00775ED5" w14:paraId="45ADBEBC" w14:textId="77777777" w:rsidTr="00EF3C53">
        <w:tc>
          <w:tcPr>
            <w:tcW w:w="1598" w:type="dxa"/>
          </w:tcPr>
          <w:p w14:paraId="6A5A6594"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Multiplicitet</w:t>
            </w:r>
          </w:p>
        </w:tc>
        <w:tc>
          <w:tcPr>
            <w:tcW w:w="6567" w:type="dxa"/>
          </w:tcPr>
          <w:p w14:paraId="28F7CE30"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0 - 1</w:t>
            </w:r>
          </w:p>
        </w:tc>
      </w:tr>
    </w:tbl>
    <w:p w14:paraId="704FA5DE" w14:textId="77777777" w:rsidR="00A81349" w:rsidRDefault="00A81349" w:rsidP="00702374"/>
    <w:p w14:paraId="54919562" w14:textId="77777777" w:rsidR="00E862FD" w:rsidRDefault="00E862FD" w:rsidP="00E862FD">
      <w:pPr>
        <w:pStyle w:val="Overskrift4"/>
      </w:pPr>
      <w:r>
        <w:t>nedlæggelsesdato</w:t>
      </w:r>
    </w:p>
    <w:p w14:paraId="701CA5A4" w14:textId="34989EA7" w:rsidR="00E862FD" w:rsidRPr="00E47959" w:rsidRDefault="00F2339F" w:rsidP="00E47959">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75ED5" w:rsidRPr="00775ED5" w14:paraId="5FF98A92" w14:textId="77777777" w:rsidTr="00E47959">
        <w:tc>
          <w:tcPr>
            <w:tcW w:w="1793" w:type="dxa"/>
          </w:tcPr>
          <w:p w14:paraId="160B8B01"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URI</w:t>
            </w:r>
          </w:p>
        </w:tc>
        <w:tc>
          <w:tcPr>
            <w:tcW w:w="6372" w:type="dxa"/>
          </w:tcPr>
          <w:p w14:paraId="53E053BE" w14:textId="77777777" w:rsidR="00775ED5" w:rsidRPr="003B717D" w:rsidRDefault="00280917" w:rsidP="00BD7E98">
            <w:pPr>
              <w:ind w:left="0" w:firstLine="0"/>
              <w:rPr>
                <w:rFonts w:ascii="Arial" w:hAnsi="Arial" w:cs="Arial"/>
                <w:sz w:val="18"/>
                <w:szCs w:val="18"/>
              </w:rPr>
            </w:pPr>
            <w:hyperlink r:id="rId73" w:history="1">
              <w:r w:rsidR="00775ED5" w:rsidRPr="003B717D">
                <w:rPr>
                  <w:rFonts w:ascii="Arial" w:hAnsi="Arial" w:cs="Arial"/>
                  <w:sz w:val="18"/>
                  <w:szCs w:val="18"/>
                </w:rPr>
                <w:t>http://schema.org/dissolutionDate</w:t>
              </w:r>
            </w:hyperlink>
          </w:p>
        </w:tc>
      </w:tr>
      <w:tr w:rsidR="00775ED5" w:rsidRPr="00775ED5" w14:paraId="49E22223" w14:textId="77777777" w:rsidTr="00E47959">
        <w:tc>
          <w:tcPr>
            <w:tcW w:w="1793" w:type="dxa"/>
          </w:tcPr>
          <w:p w14:paraId="0345E81F"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Term</w:t>
            </w:r>
          </w:p>
        </w:tc>
        <w:tc>
          <w:tcPr>
            <w:tcW w:w="6372" w:type="dxa"/>
          </w:tcPr>
          <w:p w14:paraId="2BE6A203"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nedlæggelsesdato</w:t>
            </w:r>
          </w:p>
        </w:tc>
      </w:tr>
      <w:tr w:rsidR="00775ED5" w:rsidRPr="00775ED5" w14:paraId="1F88DDB6" w14:textId="77777777" w:rsidTr="00E47959">
        <w:tc>
          <w:tcPr>
            <w:tcW w:w="1793" w:type="dxa"/>
          </w:tcPr>
          <w:p w14:paraId="0344696B"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Kommentar</w:t>
            </w:r>
          </w:p>
        </w:tc>
        <w:tc>
          <w:tcPr>
            <w:tcW w:w="6372" w:type="dxa"/>
          </w:tcPr>
          <w:p w14:paraId="728CD308"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dato, hvor denne organisation blev opløst.</w:t>
            </w:r>
          </w:p>
        </w:tc>
      </w:tr>
      <w:tr w:rsidR="00775ED5" w:rsidRPr="00775ED5" w14:paraId="50136450" w14:textId="77777777" w:rsidTr="00E47959">
        <w:tc>
          <w:tcPr>
            <w:tcW w:w="1793" w:type="dxa"/>
          </w:tcPr>
          <w:p w14:paraId="60AE46A3"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Domæne</w:t>
            </w:r>
          </w:p>
        </w:tc>
        <w:tc>
          <w:tcPr>
            <w:tcW w:w="6372" w:type="dxa"/>
          </w:tcPr>
          <w:p w14:paraId="18D8CBE9"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schema:Organization</w:t>
            </w:r>
          </w:p>
        </w:tc>
      </w:tr>
      <w:tr w:rsidR="00775ED5" w:rsidRPr="00775ED5" w14:paraId="787958AB" w14:textId="77777777" w:rsidTr="00E47959">
        <w:tc>
          <w:tcPr>
            <w:tcW w:w="1793" w:type="dxa"/>
          </w:tcPr>
          <w:p w14:paraId="12FC3385"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Udfaldsrum</w:t>
            </w:r>
          </w:p>
        </w:tc>
        <w:tc>
          <w:tcPr>
            <w:tcW w:w="6372" w:type="dxa"/>
          </w:tcPr>
          <w:p w14:paraId="705142B7"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schema:Date</w:t>
            </w:r>
          </w:p>
        </w:tc>
      </w:tr>
    </w:tbl>
    <w:p w14:paraId="624B916E" w14:textId="77777777" w:rsidR="00E47959" w:rsidRDefault="00E47959" w:rsidP="00E862FD">
      <w:pPr>
        <w:pStyle w:val="Overskrift5"/>
        <w:rPr>
          <w:rStyle w:val="Fremhv"/>
        </w:rPr>
      </w:pPr>
    </w:p>
    <w:p w14:paraId="081705CD" w14:textId="2A01C1B9" w:rsidR="00E862FD" w:rsidRPr="00E47959" w:rsidRDefault="00854658" w:rsidP="00E47959">
      <w:pPr>
        <w:pStyle w:val="Overskrift5"/>
      </w:pPr>
      <w:r w:rsidRPr="00376D46">
        <w:t>Profilens restriktioner og beskrivelser</w:t>
      </w:r>
      <w:r w:rsidRPr="00E47959">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01773F" w:rsidRPr="00775ED5" w14:paraId="5658F5F1" w14:textId="77777777" w:rsidTr="00E47959">
        <w:tc>
          <w:tcPr>
            <w:tcW w:w="1793" w:type="dxa"/>
          </w:tcPr>
          <w:p w14:paraId="16B86B78" w14:textId="051D1D83" w:rsidR="0001773F" w:rsidRPr="00A05776" w:rsidRDefault="0001773F" w:rsidP="0039357C">
            <w:pPr>
              <w:ind w:left="0" w:firstLine="0"/>
              <w:rPr>
                <w:rFonts w:ascii="Arial" w:hAnsi="Arial" w:cs="Arial"/>
                <w:sz w:val="18"/>
                <w:szCs w:val="18"/>
              </w:rPr>
            </w:pPr>
            <w:r>
              <w:rPr>
                <w:rFonts w:ascii="Arial" w:hAnsi="Arial" w:cs="Arial"/>
                <w:sz w:val="18"/>
                <w:szCs w:val="18"/>
              </w:rPr>
              <w:t xml:space="preserve">Foretrukken term </w:t>
            </w:r>
          </w:p>
        </w:tc>
        <w:tc>
          <w:tcPr>
            <w:tcW w:w="6372" w:type="dxa"/>
          </w:tcPr>
          <w:p w14:paraId="3BFF908B" w14:textId="5AE71D70" w:rsidR="0001773F" w:rsidRPr="003B717D" w:rsidRDefault="0001773F" w:rsidP="0039357C">
            <w:pPr>
              <w:ind w:left="0" w:firstLine="0"/>
              <w:rPr>
                <w:rFonts w:ascii="Arial" w:hAnsi="Arial" w:cs="Arial"/>
                <w:sz w:val="18"/>
                <w:szCs w:val="18"/>
              </w:rPr>
            </w:pPr>
            <w:r>
              <w:rPr>
                <w:rFonts w:ascii="Arial" w:hAnsi="Arial" w:cs="Arial"/>
                <w:sz w:val="18"/>
                <w:szCs w:val="18"/>
              </w:rPr>
              <w:t>nedlæggelsesdato</w:t>
            </w:r>
          </w:p>
        </w:tc>
      </w:tr>
      <w:tr w:rsidR="00775ED5" w:rsidRPr="00775ED5" w14:paraId="67B3F9CA" w14:textId="77777777" w:rsidTr="00E47959">
        <w:tc>
          <w:tcPr>
            <w:tcW w:w="1793" w:type="dxa"/>
          </w:tcPr>
          <w:p w14:paraId="76463EF8"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Alternativ term</w:t>
            </w:r>
          </w:p>
        </w:tc>
        <w:tc>
          <w:tcPr>
            <w:tcW w:w="6372" w:type="dxa"/>
          </w:tcPr>
          <w:p w14:paraId="7FEAA474"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Opløsningsdato</w:t>
            </w:r>
          </w:p>
        </w:tc>
      </w:tr>
      <w:tr w:rsidR="00775ED5" w:rsidRPr="00775ED5" w14:paraId="1D90D7CC" w14:textId="77777777" w:rsidTr="00E47959">
        <w:tc>
          <w:tcPr>
            <w:tcW w:w="1793" w:type="dxa"/>
          </w:tcPr>
          <w:p w14:paraId="7E8299C3"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Alternativ term</w:t>
            </w:r>
          </w:p>
        </w:tc>
        <w:tc>
          <w:tcPr>
            <w:tcW w:w="6372" w:type="dxa"/>
          </w:tcPr>
          <w:p w14:paraId="25AA9E8A"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ophørsdato</w:t>
            </w:r>
          </w:p>
        </w:tc>
      </w:tr>
      <w:tr w:rsidR="00775ED5" w:rsidRPr="00775ED5" w14:paraId="7D0CC0C2" w14:textId="77777777" w:rsidTr="00E47959">
        <w:tc>
          <w:tcPr>
            <w:tcW w:w="1793" w:type="dxa"/>
          </w:tcPr>
          <w:p w14:paraId="58B36168"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Definition</w:t>
            </w:r>
          </w:p>
        </w:tc>
        <w:tc>
          <w:tcPr>
            <w:tcW w:w="6372" w:type="dxa"/>
          </w:tcPr>
          <w:p w14:paraId="23EAAD72"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Den dato organisationen ophører med at eksistere.</w:t>
            </w:r>
          </w:p>
        </w:tc>
      </w:tr>
      <w:tr w:rsidR="00775ED5" w:rsidRPr="00775ED5" w14:paraId="62B18584" w14:textId="77777777" w:rsidTr="00E47959">
        <w:tc>
          <w:tcPr>
            <w:tcW w:w="1793" w:type="dxa"/>
          </w:tcPr>
          <w:p w14:paraId="6D4BC437"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Kommentar</w:t>
            </w:r>
          </w:p>
        </w:tc>
        <w:tc>
          <w:tcPr>
            <w:tcW w:w="6372" w:type="dxa"/>
          </w:tcPr>
          <w:p w14:paraId="13A9586A"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Organisationen kan ikke ophøre med at eksistere så længe der er aktive Organisationsenheder eller -medlemmer i den.</w:t>
            </w:r>
          </w:p>
        </w:tc>
      </w:tr>
      <w:tr w:rsidR="00775ED5" w:rsidRPr="00775ED5" w14:paraId="5C967A9C" w14:textId="77777777" w:rsidTr="00E47959">
        <w:tc>
          <w:tcPr>
            <w:tcW w:w="1793" w:type="dxa"/>
          </w:tcPr>
          <w:p w14:paraId="4F5BFCD5"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16FF5617"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Bruges til at angive den dato hvorpå organisationen blev nedlagt</w:t>
            </w:r>
          </w:p>
        </w:tc>
      </w:tr>
      <w:tr w:rsidR="00775ED5" w:rsidRPr="00775ED5" w14:paraId="5249D467" w14:textId="77777777" w:rsidTr="00E47959">
        <w:tc>
          <w:tcPr>
            <w:tcW w:w="1793" w:type="dxa"/>
          </w:tcPr>
          <w:p w14:paraId="13EA8CBD"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Domæne</w:t>
            </w:r>
          </w:p>
        </w:tc>
        <w:tc>
          <w:tcPr>
            <w:tcW w:w="6372" w:type="dxa"/>
          </w:tcPr>
          <w:p w14:paraId="2825EEE0"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org:FormalOrganization</w:t>
            </w:r>
          </w:p>
        </w:tc>
      </w:tr>
      <w:tr w:rsidR="00775ED5" w:rsidRPr="00775ED5" w14:paraId="29ED0727" w14:textId="77777777" w:rsidTr="00E47959">
        <w:tc>
          <w:tcPr>
            <w:tcW w:w="1793" w:type="dxa"/>
          </w:tcPr>
          <w:p w14:paraId="756642C4"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Udfaldsrum</w:t>
            </w:r>
          </w:p>
        </w:tc>
        <w:tc>
          <w:tcPr>
            <w:tcW w:w="6372" w:type="dxa"/>
          </w:tcPr>
          <w:p w14:paraId="6F1C40C0"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xsd:date</w:t>
            </w:r>
          </w:p>
        </w:tc>
      </w:tr>
      <w:tr w:rsidR="00775ED5" w:rsidRPr="00775ED5" w14:paraId="4F9C6680" w14:textId="77777777" w:rsidTr="00E47959">
        <w:tc>
          <w:tcPr>
            <w:tcW w:w="1793" w:type="dxa"/>
          </w:tcPr>
          <w:p w14:paraId="05383152" w14:textId="77777777" w:rsidR="00775ED5" w:rsidRPr="00A05776" w:rsidRDefault="00775ED5" w:rsidP="00BD7E98">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57C8DB92" w14:textId="77777777" w:rsidR="00775ED5" w:rsidRPr="003B717D" w:rsidRDefault="00775ED5" w:rsidP="00BD7E98">
            <w:pPr>
              <w:ind w:left="0" w:firstLine="0"/>
              <w:rPr>
                <w:rFonts w:ascii="Arial" w:hAnsi="Arial" w:cs="Arial"/>
                <w:sz w:val="18"/>
                <w:szCs w:val="18"/>
              </w:rPr>
            </w:pPr>
            <w:r w:rsidRPr="003B717D">
              <w:rPr>
                <w:rFonts w:ascii="Arial" w:hAnsi="Arial" w:cs="Arial"/>
                <w:sz w:val="18"/>
                <w:szCs w:val="18"/>
              </w:rPr>
              <w:t>0 - 1</w:t>
            </w:r>
          </w:p>
        </w:tc>
      </w:tr>
    </w:tbl>
    <w:p w14:paraId="50653FFC" w14:textId="2CEB523C" w:rsidR="00E6628D" w:rsidRDefault="00E6628D" w:rsidP="00E6628D"/>
    <w:p w14:paraId="5ABEA275" w14:textId="2F0436B0" w:rsidR="00E6628D" w:rsidRDefault="00E6628D" w:rsidP="00E6628D">
      <w:pPr>
        <w:pStyle w:val="Overskrift2"/>
      </w:pPr>
      <w:bookmarkStart w:id="27" w:name="_Toc193101213"/>
      <w:r>
        <w:t>Eksempel på organisation</w:t>
      </w:r>
      <w:bookmarkEnd w:id="27"/>
    </w:p>
    <w:p w14:paraId="30BAFF0F" w14:textId="52A7FFE9" w:rsidR="00E6628D" w:rsidRDefault="00E6628D" w:rsidP="00E6628D"/>
    <w:p w14:paraId="12116EFB" w14:textId="798CF22D" w:rsidR="00E6628D" w:rsidRDefault="00E6628D" w:rsidP="00E6628D">
      <w:pPr>
        <w:pStyle w:val="Udryk"/>
      </w:pPr>
      <w:r>
        <w:object w:dxaOrig="11956" w:dyaOrig="3166" w14:anchorId="47CF8A4A">
          <v:shape id="_x0000_i1028" type="#_x0000_t75" style="width:485.85pt;height:128.95pt" o:ole="">
            <v:imagedata r:id="rId74" o:title=""/>
          </v:shape>
          <o:OLEObject Type="Embed" ProgID="Visio.Drawing.15" ShapeID="_x0000_i1028" DrawAspect="Content" ObjectID="_1803714009" r:id="rId75"/>
        </w:object>
      </w:r>
    </w:p>
    <w:p w14:paraId="3EBA3FC7" w14:textId="12F495A8" w:rsidR="00E6628D" w:rsidRDefault="00CF110B" w:rsidP="00CF110B">
      <w:pPr>
        <w:pStyle w:val="Overskrift5"/>
      </w:pPr>
      <w:r>
        <w:t>JSON-LD-kode (uden context)</w:t>
      </w:r>
    </w:p>
    <w:p w14:paraId="6CAD1F9F" w14:textId="77777777" w:rsidR="00E6628D" w:rsidRPr="00D515C9" w:rsidRDefault="00E6628D" w:rsidP="00E6628D">
      <w:pPr>
        <w:pStyle w:val="Kode"/>
        <w:rPr>
          <w:lang w:val="en-US" w:eastAsia="en-US"/>
        </w:rPr>
      </w:pPr>
      <w:r w:rsidRPr="00D515C9">
        <w:rPr>
          <w:lang w:val="en-US" w:eastAsia="en-US"/>
        </w:rPr>
        <w:t>{</w:t>
      </w:r>
    </w:p>
    <w:p w14:paraId="48A30E59" w14:textId="77777777" w:rsidR="00E6628D" w:rsidRPr="00E6628D" w:rsidRDefault="00E6628D" w:rsidP="00E6628D">
      <w:pPr>
        <w:pStyle w:val="Kode"/>
        <w:rPr>
          <w:lang w:val="en-US" w:eastAsia="en-US"/>
        </w:rPr>
      </w:pPr>
      <w:r w:rsidRPr="00D515C9">
        <w:rPr>
          <w:lang w:val="en-US" w:eastAsia="en-US"/>
        </w:rPr>
        <w:t xml:space="preserve">  </w:t>
      </w:r>
      <w:r w:rsidRPr="00E6628D">
        <w:rPr>
          <w:lang w:val="en-US" w:eastAsia="en-US"/>
        </w:rPr>
        <w:t>"@id</w:t>
      </w:r>
      <w:proofErr w:type="gramStart"/>
      <w:r w:rsidRPr="00E6628D">
        <w:rPr>
          <w:lang w:val="en-US" w:eastAsia="en-US"/>
        </w:rPr>
        <w:t>" :</w:t>
      </w:r>
      <w:proofErr w:type="gramEnd"/>
      <w:r w:rsidRPr="00E6628D">
        <w:rPr>
          <w:lang w:val="en-US" w:eastAsia="en-US"/>
        </w:rPr>
        <w:t xml:space="preserve"> "xorg:org-844",</w:t>
      </w:r>
    </w:p>
    <w:p w14:paraId="326A4247" w14:textId="77777777" w:rsidR="00E6628D" w:rsidRPr="00E6628D" w:rsidRDefault="00E6628D" w:rsidP="00E6628D">
      <w:pPr>
        <w:pStyle w:val="Kode"/>
        <w:rPr>
          <w:lang w:val="en-US" w:eastAsia="en-US"/>
        </w:rPr>
      </w:pPr>
      <w:r w:rsidRPr="00E6628D">
        <w:rPr>
          <w:lang w:val="en-US" w:eastAsia="en-US"/>
        </w:rPr>
        <w:t xml:space="preserve">  "@type</w:t>
      </w:r>
      <w:proofErr w:type="gramStart"/>
      <w:r w:rsidRPr="00E6628D">
        <w:rPr>
          <w:lang w:val="en-US" w:eastAsia="en-US"/>
        </w:rPr>
        <w:t>" :</w:t>
      </w:r>
      <w:proofErr w:type="gramEnd"/>
      <w:r w:rsidRPr="00E6628D">
        <w:rPr>
          <w:lang w:val="en-US" w:eastAsia="en-US"/>
        </w:rPr>
        <w:t xml:space="preserve"> "org:FormalOrganization",</w:t>
      </w:r>
    </w:p>
    <w:p w14:paraId="317D5E62" w14:textId="77777777" w:rsidR="00E6628D" w:rsidRPr="00E6628D" w:rsidRDefault="00E6628D" w:rsidP="00E6628D">
      <w:pPr>
        <w:pStyle w:val="Kode"/>
        <w:rPr>
          <w:lang w:val="en-US" w:eastAsia="en-US"/>
        </w:rPr>
      </w:pPr>
      <w:r w:rsidRPr="00E6628D">
        <w:rPr>
          <w:lang w:val="en-US" w:eastAsia="en-US"/>
        </w:rPr>
        <w:lastRenderedPageBreak/>
        <w:t xml:space="preserve">  "</w:t>
      </w:r>
      <w:proofErr w:type="gramStart"/>
      <w:r w:rsidRPr="00E6628D">
        <w:rPr>
          <w:lang w:val="en-US" w:eastAsia="en-US"/>
        </w:rPr>
        <w:t>description</w:t>
      </w:r>
      <w:proofErr w:type="gramEnd"/>
      <w:r w:rsidRPr="00E6628D">
        <w:rPr>
          <w:lang w:val="en-US" w:eastAsia="en-US"/>
        </w:rPr>
        <w:t>" : {</w:t>
      </w:r>
    </w:p>
    <w:p w14:paraId="319A9F1C" w14:textId="77777777" w:rsidR="00E6628D" w:rsidRDefault="00E6628D" w:rsidP="00E6628D">
      <w:pPr>
        <w:pStyle w:val="Kode"/>
        <w:rPr>
          <w:lang w:eastAsia="en-US"/>
        </w:rPr>
      </w:pPr>
      <w:r w:rsidRPr="00E6628D">
        <w:rPr>
          <w:lang w:val="en-US" w:eastAsia="en-US"/>
        </w:rPr>
        <w:t xml:space="preserve">    </w:t>
      </w:r>
      <w:r>
        <w:rPr>
          <w:lang w:eastAsia="en-US"/>
        </w:rPr>
        <w:t>"@language</w:t>
      </w:r>
      <w:proofErr w:type="gramStart"/>
      <w:r>
        <w:rPr>
          <w:lang w:eastAsia="en-US"/>
        </w:rPr>
        <w:t>" :</w:t>
      </w:r>
      <w:proofErr w:type="gramEnd"/>
      <w:r>
        <w:rPr>
          <w:lang w:eastAsia="en-US"/>
        </w:rPr>
        <w:t xml:space="preserve"> "da",</w:t>
      </w:r>
    </w:p>
    <w:p w14:paraId="13D6AFEB" w14:textId="77777777" w:rsidR="00E6628D" w:rsidRDefault="00E6628D" w:rsidP="00E6628D">
      <w:pPr>
        <w:pStyle w:val="Kode"/>
        <w:rPr>
          <w:lang w:eastAsia="en-US"/>
        </w:rPr>
      </w:pPr>
      <w:r>
        <w:rPr>
          <w:lang w:eastAsia="en-US"/>
        </w:rPr>
        <w:t xml:space="preserve">    "@value</w:t>
      </w:r>
      <w:proofErr w:type="gramStart"/>
      <w:r>
        <w:rPr>
          <w:lang w:eastAsia="en-US"/>
        </w:rPr>
        <w:t>" :</w:t>
      </w:r>
      <w:proofErr w:type="gramEnd"/>
      <w:r>
        <w:rPr>
          <w:lang w:eastAsia="en-US"/>
        </w:rPr>
        <w:t xml:space="preserve"> "en kommune i Region Syddanmark"</w:t>
      </w:r>
    </w:p>
    <w:p w14:paraId="2E278D6F" w14:textId="77777777" w:rsidR="00E6628D" w:rsidRDefault="00E6628D" w:rsidP="00E6628D">
      <w:pPr>
        <w:pStyle w:val="Kode"/>
        <w:rPr>
          <w:lang w:eastAsia="en-US"/>
        </w:rPr>
      </w:pPr>
      <w:r>
        <w:rPr>
          <w:lang w:eastAsia="en-US"/>
        </w:rPr>
        <w:t xml:space="preserve">  },</w:t>
      </w:r>
    </w:p>
    <w:p w14:paraId="3E69A49B" w14:textId="77777777" w:rsidR="00E6628D" w:rsidRDefault="00E6628D" w:rsidP="00E6628D">
      <w:pPr>
        <w:pStyle w:val="Kode"/>
        <w:rPr>
          <w:lang w:eastAsia="en-US"/>
        </w:rPr>
      </w:pPr>
      <w:r>
        <w:rPr>
          <w:lang w:eastAsia="en-US"/>
        </w:rPr>
        <w:t xml:space="preserve">  "foundingDate</w:t>
      </w:r>
      <w:proofErr w:type="gramStart"/>
      <w:r>
        <w:rPr>
          <w:lang w:eastAsia="en-US"/>
        </w:rPr>
        <w:t>" :</w:t>
      </w:r>
      <w:proofErr w:type="gramEnd"/>
      <w:r>
        <w:rPr>
          <w:lang w:eastAsia="en-US"/>
        </w:rPr>
        <w:t xml:space="preserve"> "2007-01-01",</w:t>
      </w:r>
    </w:p>
    <w:p w14:paraId="75DC9A82" w14:textId="77777777" w:rsidR="00E6628D" w:rsidRDefault="00E6628D" w:rsidP="00E6628D">
      <w:pPr>
        <w:pStyle w:val="Kode"/>
        <w:rPr>
          <w:lang w:eastAsia="en-US"/>
        </w:rPr>
      </w:pPr>
      <w:r>
        <w:rPr>
          <w:lang w:eastAsia="en-US"/>
        </w:rPr>
        <w:t xml:space="preserve">  "label</w:t>
      </w:r>
      <w:proofErr w:type="gramStart"/>
      <w:r>
        <w:rPr>
          <w:lang w:eastAsia="en-US"/>
        </w:rPr>
        <w:t>" :</w:t>
      </w:r>
      <w:proofErr w:type="gramEnd"/>
      <w:r>
        <w:rPr>
          <w:lang w:eastAsia="en-US"/>
        </w:rPr>
        <w:t xml:space="preserve"> "org-844",</w:t>
      </w:r>
    </w:p>
    <w:p w14:paraId="2B206304" w14:textId="77777777" w:rsidR="00E6628D" w:rsidRDefault="00E6628D" w:rsidP="00E6628D">
      <w:pPr>
        <w:pStyle w:val="Kode"/>
        <w:rPr>
          <w:lang w:eastAsia="en-US"/>
        </w:rPr>
      </w:pPr>
      <w:r>
        <w:rPr>
          <w:lang w:eastAsia="en-US"/>
        </w:rPr>
        <w:t xml:space="preserve">  "prefLabel</w:t>
      </w:r>
      <w:proofErr w:type="gramStart"/>
      <w:r>
        <w:rPr>
          <w:lang w:eastAsia="en-US"/>
        </w:rPr>
        <w:t>" :</w:t>
      </w:r>
      <w:proofErr w:type="gramEnd"/>
      <w:r>
        <w:rPr>
          <w:lang w:eastAsia="en-US"/>
        </w:rPr>
        <w:t xml:space="preserve"> {</w:t>
      </w:r>
    </w:p>
    <w:p w14:paraId="1483589D" w14:textId="77777777" w:rsidR="00E6628D" w:rsidRDefault="00E6628D" w:rsidP="00E6628D">
      <w:pPr>
        <w:pStyle w:val="Kode"/>
        <w:rPr>
          <w:lang w:eastAsia="en-US"/>
        </w:rPr>
      </w:pPr>
      <w:r>
        <w:rPr>
          <w:lang w:eastAsia="en-US"/>
        </w:rPr>
        <w:t xml:space="preserve">    "@language</w:t>
      </w:r>
      <w:proofErr w:type="gramStart"/>
      <w:r>
        <w:rPr>
          <w:lang w:eastAsia="en-US"/>
        </w:rPr>
        <w:t>" :</w:t>
      </w:r>
      <w:proofErr w:type="gramEnd"/>
      <w:r>
        <w:rPr>
          <w:lang w:eastAsia="en-US"/>
        </w:rPr>
        <w:t xml:space="preserve"> "da",</w:t>
      </w:r>
    </w:p>
    <w:p w14:paraId="0DEB2F71" w14:textId="77777777" w:rsidR="00E6628D" w:rsidRDefault="00E6628D" w:rsidP="00E6628D">
      <w:pPr>
        <w:pStyle w:val="Kode"/>
        <w:rPr>
          <w:lang w:eastAsia="en-US"/>
        </w:rPr>
      </w:pPr>
      <w:r>
        <w:rPr>
          <w:lang w:eastAsia="en-US"/>
        </w:rPr>
        <w:t xml:space="preserve">    "@value</w:t>
      </w:r>
      <w:proofErr w:type="gramStart"/>
      <w:r>
        <w:rPr>
          <w:lang w:eastAsia="en-US"/>
        </w:rPr>
        <w:t>" :</w:t>
      </w:r>
      <w:proofErr w:type="gramEnd"/>
      <w:r>
        <w:rPr>
          <w:lang w:eastAsia="en-US"/>
        </w:rPr>
        <w:t xml:space="preserve"> "Tønder Kommune"</w:t>
      </w:r>
    </w:p>
    <w:p w14:paraId="1287C291" w14:textId="77777777" w:rsidR="00E6628D" w:rsidRDefault="00E6628D" w:rsidP="00E6628D">
      <w:pPr>
        <w:pStyle w:val="Kode"/>
        <w:rPr>
          <w:lang w:eastAsia="en-US"/>
        </w:rPr>
      </w:pPr>
      <w:r>
        <w:rPr>
          <w:lang w:eastAsia="en-US"/>
        </w:rPr>
        <w:t xml:space="preserve">  },</w:t>
      </w:r>
    </w:p>
    <w:p w14:paraId="7D3FF735" w14:textId="77777777" w:rsidR="00E6628D" w:rsidRDefault="00E6628D" w:rsidP="00E6628D">
      <w:pPr>
        <w:pStyle w:val="Kode"/>
        <w:rPr>
          <w:lang w:eastAsia="en-US"/>
        </w:rPr>
      </w:pPr>
      <w:r>
        <w:rPr>
          <w:lang w:eastAsia="en-US"/>
        </w:rPr>
        <w:t xml:space="preserve">  "pUnitCodeReference</w:t>
      </w:r>
      <w:proofErr w:type="gramStart"/>
      <w:r>
        <w:rPr>
          <w:lang w:eastAsia="en-US"/>
        </w:rPr>
        <w:t>" :</w:t>
      </w:r>
      <w:proofErr w:type="gramEnd"/>
      <w:r>
        <w:rPr>
          <w:lang w:eastAsia="en-US"/>
        </w:rPr>
        <w:t xml:space="preserve"> "1003326862",</w:t>
      </w:r>
    </w:p>
    <w:p w14:paraId="4BB9278B" w14:textId="77777777" w:rsidR="00E6628D" w:rsidRDefault="00E6628D" w:rsidP="00E6628D">
      <w:pPr>
        <w:pStyle w:val="Kode"/>
        <w:rPr>
          <w:lang w:eastAsia="en-US"/>
        </w:rPr>
      </w:pPr>
      <w:r>
        <w:rPr>
          <w:lang w:eastAsia="en-US"/>
        </w:rPr>
        <w:t>}</w:t>
      </w:r>
    </w:p>
    <w:p w14:paraId="3C14C191" w14:textId="77777777" w:rsidR="00E6628D" w:rsidRDefault="00E6628D" w:rsidP="00E6628D"/>
    <w:p w14:paraId="3C08C4CD" w14:textId="3805A4EA" w:rsidR="00B23C4B" w:rsidRDefault="00B23C4B" w:rsidP="00AE2117">
      <w:pPr>
        <w:pStyle w:val="Overskrift2"/>
      </w:pPr>
      <w:bookmarkStart w:id="28" w:name="_Toc193101214"/>
      <w:r>
        <w:t>Typer af organisationer</w:t>
      </w:r>
      <w:bookmarkEnd w:id="28"/>
    </w:p>
    <w:p w14:paraId="4EBA69A4" w14:textId="3B3DB1EB" w:rsidR="007765C8" w:rsidRDefault="007765C8" w:rsidP="007765C8">
      <w:pPr>
        <w:pStyle w:val="Udryk"/>
        <w:jc w:val="center"/>
      </w:pPr>
      <w:r w:rsidRPr="007765C8">
        <w:rPr>
          <w:noProof/>
        </w:rPr>
        <w:drawing>
          <wp:inline distT="0" distB="0" distL="0" distR="0" wp14:anchorId="1C4C2F76" wp14:editId="25A08753">
            <wp:extent cx="5679877" cy="161411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76">
                      <a:extLst>
                        <a:ext uri="{28A0092B-C50C-407E-A947-70E740481C1C}">
                          <a14:useLocalDpi xmlns:a14="http://schemas.microsoft.com/office/drawing/2010/main" val="0"/>
                        </a:ext>
                      </a:extLst>
                    </a:blip>
                    <a:srcRect l="3730" t="15687" r="3943" b="7025"/>
                    <a:stretch/>
                  </pic:blipFill>
                  <pic:spPr bwMode="auto">
                    <a:xfrm>
                      <a:off x="0" y="0"/>
                      <a:ext cx="5713181" cy="1623579"/>
                    </a:xfrm>
                    <a:prstGeom prst="rect">
                      <a:avLst/>
                    </a:prstGeom>
                    <a:noFill/>
                    <a:ln>
                      <a:noFill/>
                    </a:ln>
                    <a:extLst>
                      <a:ext uri="{53640926-AAD7-44D8-BBD7-CCE9431645EC}">
                        <a14:shadowObscured xmlns:a14="http://schemas.microsoft.com/office/drawing/2010/main"/>
                      </a:ext>
                    </a:extLst>
                  </pic:spPr>
                </pic:pic>
              </a:graphicData>
            </a:graphic>
          </wp:inline>
        </w:drawing>
      </w:r>
    </w:p>
    <w:p w14:paraId="3764B442" w14:textId="677BFA49" w:rsidR="00FF67FE" w:rsidRDefault="00FF67FE" w:rsidP="00B23C4B">
      <w:r>
        <w:t xml:space="preserve">Basisprofilen beskriver en organisations type med en klassifikation frem for at oprette specialiseringer af organisationsklassen. Med andre ord bliver organisationer af eksempelvis typen ’Offentlig myndighed’ eller ’Interesseorganisation’ beskrevet med brug af egenskaben </w:t>
      </w:r>
      <w:r w:rsidRPr="00B23C4B">
        <w:rPr>
          <w:rFonts w:ascii="Courier New" w:hAnsi="Courier New" w:cs="Courier New"/>
          <w:sz w:val="18"/>
          <w:szCs w:val="18"/>
        </w:rPr>
        <w:t xml:space="preserve">org:classification </w:t>
      </w:r>
      <w:r>
        <w:rPr>
          <w:rFonts w:ascii="Courier New" w:hAnsi="Courier New" w:cs="Courier New"/>
          <w:sz w:val="18"/>
          <w:szCs w:val="18"/>
        </w:rPr>
        <w:t xml:space="preserve">(klassifikation) </w:t>
      </w:r>
      <w:r>
        <w:t xml:space="preserve">til at angive typen af organisation, frem for at oprette specialiseringer af </w:t>
      </w:r>
      <w:r w:rsidRPr="00FF67FE">
        <w:rPr>
          <w:rFonts w:ascii="Courier New" w:hAnsi="Courier New" w:cs="Courier New"/>
          <w:sz w:val="18"/>
          <w:szCs w:val="18"/>
        </w:rPr>
        <w:t>org:FormalOrganization</w:t>
      </w:r>
      <w:r>
        <w:t xml:space="preserve"> for hver organisationstype.</w:t>
      </w:r>
    </w:p>
    <w:p w14:paraId="2D8B149C" w14:textId="15812DB3" w:rsidR="00B23C4B" w:rsidRDefault="00FF67FE" w:rsidP="00B23C4B">
      <w:r>
        <w:t>Denne metode giver en mere fleksibel og hurtigere implementerbar måde at inddrage nye organisationstyper på.</w:t>
      </w:r>
    </w:p>
    <w:p w14:paraId="17C2DA69" w14:textId="6AC15A9D" w:rsidR="00AE2117" w:rsidRDefault="00AE2117" w:rsidP="00AE2117">
      <w:pPr>
        <w:pStyle w:val="Overskrift3"/>
      </w:pPr>
      <w:bookmarkStart w:id="29" w:name="_Toc193101215"/>
      <w:r>
        <w:t>Angivelse af en organisations type</w:t>
      </w:r>
      <w:bookmarkEnd w:id="29"/>
    </w:p>
    <w:p w14:paraId="75D00CAA" w14:textId="77777777" w:rsidR="00AE2117" w:rsidRDefault="00AE2117" w:rsidP="00AE2117">
      <w:pPr>
        <w:jc w:val="center"/>
      </w:pPr>
      <w:r w:rsidRPr="00424F3C">
        <w:rPr>
          <w:noProof/>
        </w:rPr>
        <w:drawing>
          <wp:inline distT="0" distB="0" distL="0" distR="0" wp14:anchorId="2379C61F" wp14:editId="11B2593F">
            <wp:extent cx="4897773" cy="69913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l="4514" t="26626" r="4169" b="17211"/>
                    <a:stretch/>
                  </pic:blipFill>
                  <pic:spPr bwMode="auto">
                    <a:xfrm>
                      <a:off x="0" y="0"/>
                      <a:ext cx="4980796" cy="710986"/>
                    </a:xfrm>
                    <a:prstGeom prst="rect">
                      <a:avLst/>
                    </a:prstGeom>
                    <a:noFill/>
                    <a:ln>
                      <a:noFill/>
                    </a:ln>
                    <a:extLst>
                      <a:ext uri="{53640926-AAD7-44D8-BBD7-CCE9431645EC}">
                        <a14:shadowObscured xmlns:a14="http://schemas.microsoft.com/office/drawing/2010/main"/>
                      </a:ext>
                    </a:extLst>
                  </pic:spPr>
                </pic:pic>
              </a:graphicData>
            </a:graphic>
          </wp:inline>
        </w:drawing>
      </w:r>
    </w:p>
    <w:p w14:paraId="4982C8EC" w14:textId="77777777" w:rsidR="00AE2117" w:rsidRDefault="00AE2117" w:rsidP="00AE2117">
      <w:pPr>
        <w:pStyle w:val="Overskrift4"/>
      </w:pPr>
      <w:r>
        <w:t>klassifikation</w:t>
      </w:r>
    </w:p>
    <w:p w14:paraId="3962E69E" w14:textId="77777777" w:rsidR="00AE2117" w:rsidRPr="003B717D" w:rsidRDefault="00AE2117" w:rsidP="00AE2117">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AE2117" w:rsidRPr="00775ED5" w14:paraId="13F4E489" w14:textId="77777777" w:rsidTr="00FF17BA">
        <w:tc>
          <w:tcPr>
            <w:tcW w:w="1793" w:type="dxa"/>
          </w:tcPr>
          <w:p w14:paraId="22360FEB"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URI</w:t>
            </w:r>
          </w:p>
        </w:tc>
        <w:tc>
          <w:tcPr>
            <w:tcW w:w="6372" w:type="dxa"/>
          </w:tcPr>
          <w:p w14:paraId="0F0D8004" w14:textId="77777777" w:rsidR="00AE2117" w:rsidRPr="003B717D" w:rsidRDefault="00280917" w:rsidP="00FF17BA">
            <w:pPr>
              <w:ind w:left="0" w:firstLine="0"/>
              <w:rPr>
                <w:rFonts w:ascii="Arial" w:hAnsi="Arial" w:cs="Arial"/>
                <w:sz w:val="18"/>
                <w:szCs w:val="18"/>
              </w:rPr>
            </w:pPr>
            <w:hyperlink r:id="rId78" w:anchor="classification" w:history="1">
              <w:r w:rsidR="00AE2117" w:rsidRPr="003B717D">
                <w:rPr>
                  <w:rFonts w:ascii="Arial" w:hAnsi="Arial" w:cs="Arial"/>
                  <w:sz w:val="18"/>
                  <w:szCs w:val="18"/>
                </w:rPr>
                <w:t>http://www.w3.org/ns/org#classification</w:t>
              </w:r>
            </w:hyperlink>
          </w:p>
        </w:tc>
      </w:tr>
      <w:tr w:rsidR="00AE2117" w:rsidRPr="00775ED5" w14:paraId="191FDC1F" w14:textId="77777777" w:rsidTr="00FF17BA">
        <w:tc>
          <w:tcPr>
            <w:tcW w:w="1793" w:type="dxa"/>
          </w:tcPr>
          <w:p w14:paraId="34F00F65"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Term</w:t>
            </w:r>
          </w:p>
        </w:tc>
        <w:tc>
          <w:tcPr>
            <w:tcW w:w="6372" w:type="dxa"/>
          </w:tcPr>
          <w:p w14:paraId="788B754C"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klassifikation</w:t>
            </w:r>
          </w:p>
        </w:tc>
      </w:tr>
      <w:tr w:rsidR="00AE2117" w:rsidRPr="00775ED5" w14:paraId="05B14630" w14:textId="77777777" w:rsidTr="00FF17BA">
        <w:tc>
          <w:tcPr>
            <w:tcW w:w="1793" w:type="dxa"/>
          </w:tcPr>
          <w:p w14:paraId="764C604F"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Kommentar</w:t>
            </w:r>
          </w:p>
        </w:tc>
        <w:tc>
          <w:tcPr>
            <w:tcW w:w="6372" w:type="dxa"/>
          </w:tcPr>
          <w:p w14:paraId="6B17A8BD"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Angiver en klassifikation for denne organisation inden for et eller andet klassifikationssystem. Bemærk, at det også er tilladt for applikationer at definere underklasser af org:Organisation som et middel til at repræsentere organisatoriske kategorier.</w:t>
            </w:r>
          </w:p>
        </w:tc>
      </w:tr>
      <w:tr w:rsidR="00AE2117" w:rsidRPr="00775ED5" w14:paraId="21C79BFF" w14:textId="77777777" w:rsidTr="00FF17BA">
        <w:tc>
          <w:tcPr>
            <w:tcW w:w="1793" w:type="dxa"/>
          </w:tcPr>
          <w:p w14:paraId="7CDE45B9"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7625C370" w14:textId="77777777" w:rsidR="00AE2117" w:rsidRPr="003B717D" w:rsidRDefault="00AE2117" w:rsidP="00FF17BA">
            <w:pPr>
              <w:ind w:left="0" w:firstLine="0"/>
              <w:rPr>
                <w:rFonts w:ascii="Arial" w:hAnsi="Arial" w:cs="Arial"/>
                <w:sz w:val="18"/>
                <w:szCs w:val="18"/>
              </w:rPr>
            </w:pPr>
            <w:r>
              <w:rPr>
                <w:rFonts w:ascii="Arial" w:hAnsi="Arial" w:cs="Arial"/>
                <w:sz w:val="18"/>
                <w:szCs w:val="18"/>
              </w:rPr>
              <w:t>udvidelses</w:t>
            </w:r>
            <w:r w:rsidRPr="003B717D">
              <w:rPr>
                <w:rFonts w:ascii="Arial" w:hAnsi="Arial" w:cs="Arial"/>
                <w:sz w:val="18"/>
                <w:szCs w:val="18"/>
              </w:rPr>
              <w:t>vokabularer ønsker måske at specialisere denne egenskab til at have et område svarende til et specifikt skos:ConceptScheme</w:t>
            </w:r>
          </w:p>
        </w:tc>
      </w:tr>
      <w:tr w:rsidR="00AE2117" w:rsidRPr="00775ED5" w14:paraId="2FAF9A67" w14:textId="77777777" w:rsidTr="00FF17BA">
        <w:tc>
          <w:tcPr>
            <w:tcW w:w="1793" w:type="dxa"/>
          </w:tcPr>
          <w:p w14:paraId="01B8464E"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Domæne</w:t>
            </w:r>
          </w:p>
        </w:tc>
        <w:tc>
          <w:tcPr>
            <w:tcW w:w="6372" w:type="dxa"/>
          </w:tcPr>
          <w:p w14:paraId="156DC873"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org:Organization</w:t>
            </w:r>
          </w:p>
        </w:tc>
      </w:tr>
      <w:tr w:rsidR="00AE2117" w:rsidRPr="00775ED5" w14:paraId="724F1CF7" w14:textId="77777777" w:rsidTr="00FF17BA">
        <w:tc>
          <w:tcPr>
            <w:tcW w:w="1793" w:type="dxa"/>
          </w:tcPr>
          <w:p w14:paraId="7EC33BDA"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lastRenderedPageBreak/>
              <w:t>Udfaldsrum</w:t>
            </w:r>
          </w:p>
        </w:tc>
        <w:tc>
          <w:tcPr>
            <w:tcW w:w="6372" w:type="dxa"/>
          </w:tcPr>
          <w:p w14:paraId="22DC239E"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skos:Concept</w:t>
            </w:r>
          </w:p>
        </w:tc>
      </w:tr>
    </w:tbl>
    <w:p w14:paraId="60173540" w14:textId="77777777" w:rsidR="00AE2117" w:rsidRDefault="00AE2117" w:rsidP="00AE2117">
      <w:pPr>
        <w:rPr>
          <w:rStyle w:val="Fremhv"/>
        </w:rPr>
      </w:pPr>
    </w:p>
    <w:p w14:paraId="7562CC76" w14:textId="77777777" w:rsidR="00AE2117" w:rsidRPr="003B717D" w:rsidRDefault="00AE2117" w:rsidP="00AE2117">
      <w:pPr>
        <w:pStyle w:val="Overskrift5"/>
      </w:pPr>
      <w:r w:rsidRPr="00376D46">
        <w:t>Profilens restriktioner og beskrivelser</w:t>
      </w:r>
      <w:r w:rsidRPr="003B717D">
        <w:rPr>
          <w:rStyle w:val="Fremhv"/>
          <w:i/>
          <w:iCs w:val="0"/>
        </w:rPr>
        <w:t xml:space="preserve"> </w:t>
      </w:r>
    </w:p>
    <w:tbl>
      <w:tblPr>
        <w:tblStyle w:val="Tabel-Gitter"/>
        <w:tblW w:w="0" w:type="auto"/>
        <w:tblLook w:val="04A0" w:firstRow="1" w:lastRow="0" w:firstColumn="1" w:lastColumn="0" w:noHBand="0" w:noVBand="1"/>
      </w:tblPr>
      <w:tblGrid>
        <w:gridCol w:w="1838"/>
        <w:gridCol w:w="6372"/>
      </w:tblGrid>
      <w:tr w:rsidR="00AE2117" w:rsidRPr="00775ED5" w14:paraId="2225B52B" w14:textId="77777777" w:rsidTr="00FF17BA">
        <w:tc>
          <w:tcPr>
            <w:tcW w:w="1838" w:type="dxa"/>
          </w:tcPr>
          <w:p w14:paraId="6A4AC081"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Definition</w:t>
            </w:r>
          </w:p>
        </w:tc>
        <w:tc>
          <w:tcPr>
            <w:tcW w:w="6372" w:type="dxa"/>
          </w:tcPr>
          <w:p w14:paraId="50C7F598"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 xml:space="preserve"> Angiver en klassifikation for denne organisation inden for et eller andet klassifikationssystem.</w:t>
            </w:r>
          </w:p>
        </w:tc>
      </w:tr>
      <w:tr w:rsidR="00AE2117" w:rsidRPr="00775ED5" w14:paraId="76E60198" w14:textId="77777777" w:rsidTr="00FF17BA">
        <w:tc>
          <w:tcPr>
            <w:tcW w:w="1838" w:type="dxa"/>
          </w:tcPr>
          <w:p w14:paraId="1BA3EA25" w14:textId="77777777" w:rsidR="00AE2117" w:rsidRPr="00A05776" w:rsidRDefault="00AE2117" w:rsidP="00FF17BA">
            <w:pPr>
              <w:ind w:left="0" w:firstLine="0"/>
              <w:rPr>
                <w:rFonts w:ascii="Arial" w:hAnsi="Arial" w:cs="Arial"/>
                <w:sz w:val="18"/>
                <w:szCs w:val="18"/>
              </w:rPr>
            </w:pPr>
            <w:r>
              <w:rPr>
                <w:rFonts w:ascii="Arial" w:hAnsi="Arial" w:cs="Arial"/>
                <w:sz w:val="18"/>
                <w:szCs w:val="18"/>
              </w:rPr>
              <w:t>Anvendelsesnote</w:t>
            </w:r>
          </w:p>
        </w:tc>
        <w:tc>
          <w:tcPr>
            <w:tcW w:w="6372" w:type="dxa"/>
          </w:tcPr>
          <w:p w14:paraId="7A5A57C4" w14:textId="77777777" w:rsidR="00AE2117" w:rsidRPr="003B717D" w:rsidRDefault="00AE2117" w:rsidP="00FF17BA">
            <w:pPr>
              <w:ind w:left="0" w:firstLine="0"/>
              <w:rPr>
                <w:rFonts w:ascii="Arial" w:hAnsi="Arial" w:cs="Arial"/>
                <w:sz w:val="18"/>
                <w:szCs w:val="18"/>
              </w:rPr>
            </w:pPr>
            <w:r>
              <w:rPr>
                <w:rFonts w:ascii="Arial" w:hAnsi="Arial" w:cs="Arial"/>
                <w:sz w:val="18"/>
                <w:szCs w:val="18"/>
              </w:rPr>
              <w:t>Bruges her til at klassificere formelle organisationer</w:t>
            </w:r>
          </w:p>
        </w:tc>
      </w:tr>
      <w:tr w:rsidR="00AE2117" w:rsidRPr="00775ED5" w14:paraId="42EBBCEF" w14:textId="77777777" w:rsidTr="00FF17BA">
        <w:tc>
          <w:tcPr>
            <w:tcW w:w="1838" w:type="dxa"/>
          </w:tcPr>
          <w:p w14:paraId="70D82D1C"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Domæne</w:t>
            </w:r>
          </w:p>
        </w:tc>
        <w:tc>
          <w:tcPr>
            <w:tcW w:w="6372" w:type="dxa"/>
          </w:tcPr>
          <w:p w14:paraId="304785FB"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 xml:space="preserve">org:FormalOrganization </w:t>
            </w:r>
          </w:p>
        </w:tc>
      </w:tr>
      <w:tr w:rsidR="00AE2117" w:rsidRPr="00775ED5" w14:paraId="15E075B6" w14:textId="77777777" w:rsidTr="00FF17BA">
        <w:tc>
          <w:tcPr>
            <w:tcW w:w="1838" w:type="dxa"/>
          </w:tcPr>
          <w:p w14:paraId="68BBF2FD"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Udfaldsrum</w:t>
            </w:r>
          </w:p>
        </w:tc>
        <w:tc>
          <w:tcPr>
            <w:tcW w:w="6372" w:type="dxa"/>
          </w:tcPr>
          <w:p w14:paraId="0D65CFC5" w14:textId="77777777" w:rsidR="00AE2117" w:rsidRPr="003B717D" w:rsidRDefault="00AE2117" w:rsidP="00FF17BA">
            <w:pPr>
              <w:ind w:left="0" w:firstLine="0"/>
              <w:rPr>
                <w:rFonts w:ascii="Arial" w:hAnsi="Arial" w:cs="Arial"/>
                <w:sz w:val="18"/>
                <w:szCs w:val="18"/>
              </w:rPr>
            </w:pPr>
            <w:r>
              <w:rPr>
                <w:rFonts w:ascii="Arial" w:hAnsi="Arial" w:cs="Arial"/>
                <w:sz w:val="18"/>
                <w:szCs w:val="18"/>
              </w:rPr>
              <w:t>fot</w:t>
            </w:r>
            <w:r w:rsidRPr="003B717D">
              <w:rPr>
                <w:rFonts w:ascii="Arial" w:hAnsi="Arial" w:cs="Arial"/>
                <w:sz w:val="18"/>
                <w:szCs w:val="18"/>
              </w:rPr>
              <w:t xml:space="preserve">:FormalOrganizationType </w:t>
            </w:r>
          </w:p>
        </w:tc>
      </w:tr>
      <w:tr w:rsidR="00AE2117" w:rsidRPr="00775ED5" w14:paraId="527D59F9" w14:textId="77777777" w:rsidTr="00FF17BA">
        <w:tc>
          <w:tcPr>
            <w:tcW w:w="1838" w:type="dxa"/>
          </w:tcPr>
          <w:p w14:paraId="5F1082FC" w14:textId="77777777" w:rsidR="00AE2117" w:rsidRPr="00A05776" w:rsidRDefault="00AE2117" w:rsidP="00FF17BA">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177DDC69" w14:textId="77777777" w:rsidR="00AE2117" w:rsidRPr="003B717D" w:rsidRDefault="00AE2117" w:rsidP="00FF17BA">
            <w:pPr>
              <w:ind w:left="0" w:firstLine="0"/>
              <w:rPr>
                <w:rFonts w:ascii="Arial" w:hAnsi="Arial" w:cs="Arial"/>
                <w:sz w:val="18"/>
                <w:szCs w:val="18"/>
              </w:rPr>
            </w:pPr>
            <w:r w:rsidRPr="003B717D">
              <w:rPr>
                <w:rFonts w:ascii="Arial" w:hAnsi="Arial" w:cs="Arial"/>
                <w:sz w:val="18"/>
                <w:szCs w:val="18"/>
              </w:rPr>
              <w:t>0 - *</w:t>
            </w:r>
          </w:p>
        </w:tc>
      </w:tr>
    </w:tbl>
    <w:p w14:paraId="02C13FE7" w14:textId="77777777" w:rsidR="00AE2117" w:rsidRDefault="00AE2117" w:rsidP="00B23C4B"/>
    <w:p w14:paraId="71672710" w14:textId="5D10D4DA" w:rsidR="004F4BF0" w:rsidRDefault="004F4BF0" w:rsidP="00AE2117">
      <w:pPr>
        <w:pStyle w:val="Overskrift3"/>
      </w:pPr>
      <w:bookmarkStart w:id="30" w:name="_Toc193101216"/>
      <w:r>
        <w:t>Type</w:t>
      </w:r>
      <w:r w:rsidR="00B23C4B">
        <w:t>r</w:t>
      </w:r>
      <w:r>
        <w:t xml:space="preserve"> af </w:t>
      </w:r>
      <w:r w:rsidR="00B23C4B">
        <w:t>o</w:t>
      </w:r>
      <w:r>
        <w:t>rganisation (klasse)</w:t>
      </w:r>
      <w:bookmarkEnd w:id="30"/>
    </w:p>
    <w:p w14:paraId="04558F69" w14:textId="76E0B94B" w:rsidR="004F4BF0" w:rsidRDefault="007765C8" w:rsidP="004F4BF0">
      <w:pPr>
        <w:jc w:val="center"/>
      </w:pPr>
      <w:r w:rsidRPr="007765C8">
        <w:rPr>
          <w:noProof/>
        </w:rPr>
        <w:drawing>
          <wp:inline distT="0" distB="0" distL="0" distR="0" wp14:anchorId="5CD9F9B5" wp14:editId="1CBD1CB5">
            <wp:extent cx="2330675" cy="683813"/>
            <wp:effectExtent l="0" t="0" r="0" b="254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79">
                      <a:extLst>
                        <a:ext uri="{28A0092B-C50C-407E-A947-70E740481C1C}">
                          <a14:useLocalDpi xmlns:a14="http://schemas.microsoft.com/office/drawing/2010/main" val="0"/>
                        </a:ext>
                      </a:extLst>
                    </a:blip>
                    <a:srcRect l="9454" t="29666" r="8373" b="19258"/>
                    <a:stretch/>
                  </pic:blipFill>
                  <pic:spPr bwMode="auto">
                    <a:xfrm>
                      <a:off x="0" y="0"/>
                      <a:ext cx="2354062" cy="690675"/>
                    </a:xfrm>
                    <a:prstGeom prst="rect">
                      <a:avLst/>
                    </a:prstGeom>
                    <a:noFill/>
                    <a:ln>
                      <a:noFill/>
                    </a:ln>
                    <a:extLst>
                      <a:ext uri="{53640926-AAD7-44D8-BBD7-CCE9431645EC}">
                        <a14:shadowObscured xmlns:a14="http://schemas.microsoft.com/office/drawing/2010/main"/>
                      </a:ext>
                    </a:extLst>
                  </pic:spPr>
                </pic:pic>
              </a:graphicData>
            </a:graphic>
          </wp:inline>
        </w:drawing>
      </w:r>
    </w:p>
    <w:p w14:paraId="263163C4" w14:textId="77777777" w:rsidR="00EC4711" w:rsidRPr="00E47959" w:rsidRDefault="00EC4711" w:rsidP="004F4BF0">
      <w:pPr>
        <w:jc w:val="center"/>
      </w:pPr>
    </w:p>
    <w:p w14:paraId="616B5D73" w14:textId="77777777" w:rsidR="004F4BF0" w:rsidRDefault="004F4BF0" w:rsidP="004F4BF0">
      <w:pPr>
        <w:pStyle w:val="Overskrift5"/>
      </w:pPr>
      <w:r>
        <w:rPr>
          <w:rStyle w:val="Fremhv"/>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F4BF0" w:rsidRPr="004E0787" w14:paraId="7BCDC2B6" w14:textId="77777777" w:rsidTr="00AE2117">
        <w:tc>
          <w:tcPr>
            <w:tcW w:w="1793" w:type="dxa"/>
          </w:tcPr>
          <w:p w14:paraId="6EECE85B"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URI</w:t>
            </w:r>
          </w:p>
        </w:tc>
        <w:tc>
          <w:tcPr>
            <w:tcW w:w="6372" w:type="dxa"/>
          </w:tcPr>
          <w:p w14:paraId="119AD443" w14:textId="7B5F4175" w:rsidR="004F4BF0" w:rsidRPr="003B717D" w:rsidRDefault="004F4BF0" w:rsidP="00BF462E">
            <w:pPr>
              <w:ind w:left="0" w:firstLine="0"/>
              <w:rPr>
                <w:rFonts w:ascii="Arial" w:hAnsi="Arial" w:cs="Arial"/>
                <w:sz w:val="18"/>
                <w:szCs w:val="18"/>
              </w:rPr>
            </w:pPr>
            <w:r>
              <w:rPr>
                <w:rFonts w:ascii="Segoe UI" w:hAnsi="Segoe UI" w:cs="Segoe UI"/>
                <w:sz w:val="18"/>
                <w:szCs w:val="18"/>
                <w:lang w:eastAsia="en-US"/>
              </w:rPr>
              <w:t>https://data.gov.dk/concept/core/formalorganizationtype/</w:t>
            </w:r>
            <w:r w:rsidR="00AE2117">
              <w:rPr>
                <w:rFonts w:ascii="Segoe UI" w:hAnsi="Segoe UI" w:cs="Segoe UI"/>
                <w:sz w:val="18"/>
                <w:szCs w:val="18"/>
                <w:lang w:eastAsia="en-US"/>
              </w:rPr>
              <w:br/>
            </w:r>
            <w:r>
              <w:rPr>
                <w:rFonts w:ascii="Segoe UI" w:hAnsi="Segoe UI" w:cs="Segoe UI"/>
                <w:sz w:val="18"/>
                <w:szCs w:val="18"/>
                <w:lang w:eastAsia="en-US"/>
              </w:rPr>
              <w:t>FormalOrganizationType</w:t>
            </w:r>
          </w:p>
        </w:tc>
      </w:tr>
      <w:tr w:rsidR="004F4BF0" w:rsidRPr="004E0787" w14:paraId="3379CEDC" w14:textId="77777777" w:rsidTr="00AE2117">
        <w:tc>
          <w:tcPr>
            <w:tcW w:w="1793" w:type="dxa"/>
          </w:tcPr>
          <w:p w14:paraId="1FB3BF0C"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Term</w:t>
            </w:r>
          </w:p>
        </w:tc>
        <w:tc>
          <w:tcPr>
            <w:tcW w:w="6372" w:type="dxa"/>
          </w:tcPr>
          <w:p w14:paraId="4DB4FDCF" w14:textId="17457CEC" w:rsidR="004F4BF0" w:rsidRPr="003B717D" w:rsidRDefault="004F4BF0" w:rsidP="00AE2117">
            <w:pPr>
              <w:ind w:left="0" w:firstLine="0"/>
              <w:rPr>
                <w:rFonts w:ascii="Arial" w:hAnsi="Arial" w:cs="Arial"/>
                <w:sz w:val="18"/>
                <w:szCs w:val="18"/>
              </w:rPr>
            </w:pPr>
            <w:r w:rsidRPr="003B717D">
              <w:rPr>
                <w:rFonts w:ascii="Arial" w:hAnsi="Arial" w:cs="Arial"/>
                <w:sz w:val="18"/>
                <w:szCs w:val="18"/>
              </w:rPr>
              <w:t>Type af organisation</w:t>
            </w:r>
          </w:p>
        </w:tc>
      </w:tr>
      <w:tr w:rsidR="004F4BF0" w:rsidRPr="004E0787" w14:paraId="00347640" w14:textId="77777777" w:rsidTr="00AE2117">
        <w:tc>
          <w:tcPr>
            <w:tcW w:w="1793" w:type="dxa"/>
          </w:tcPr>
          <w:p w14:paraId="63018D89"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Definition</w:t>
            </w:r>
          </w:p>
        </w:tc>
        <w:tc>
          <w:tcPr>
            <w:tcW w:w="6372" w:type="dxa"/>
          </w:tcPr>
          <w:p w14:paraId="4D9FA2C6" w14:textId="75BAD210" w:rsidR="004F4BF0" w:rsidRPr="003B717D" w:rsidRDefault="004F4BF0" w:rsidP="00BF462E">
            <w:pPr>
              <w:ind w:left="0" w:firstLine="0"/>
              <w:rPr>
                <w:rFonts w:ascii="Arial" w:hAnsi="Arial" w:cs="Arial"/>
                <w:sz w:val="18"/>
                <w:szCs w:val="18"/>
              </w:rPr>
            </w:pPr>
            <w:r w:rsidRPr="003B717D">
              <w:rPr>
                <w:rFonts w:ascii="Arial" w:hAnsi="Arial" w:cs="Arial"/>
                <w:sz w:val="18"/>
                <w:szCs w:val="18"/>
              </w:rPr>
              <w:t xml:space="preserve">Klassifikation af </w:t>
            </w:r>
            <w:r>
              <w:rPr>
                <w:rFonts w:ascii="Arial" w:hAnsi="Arial" w:cs="Arial"/>
                <w:sz w:val="18"/>
                <w:szCs w:val="18"/>
              </w:rPr>
              <w:t xml:space="preserve">formelle </w:t>
            </w:r>
            <w:r w:rsidRPr="003B717D">
              <w:rPr>
                <w:rFonts w:ascii="Arial" w:hAnsi="Arial" w:cs="Arial"/>
                <w:sz w:val="18"/>
                <w:szCs w:val="18"/>
              </w:rPr>
              <w:t>organisation</w:t>
            </w:r>
            <w:r>
              <w:rPr>
                <w:rFonts w:ascii="Arial" w:hAnsi="Arial" w:cs="Arial"/>
                <w:sz w:val="18"/>
                <w:szCs w:val="18"/>
              </w:rPr>
              <w:t>er i forhold til funktionsmæssige og juridiske type</w:t>
            </w:r>
          </w:p>
        </w:tc>
      </w:tr>
      <w:tr w:rsidR="004F4BF0" w:rsidRPr="004E0787" w14:paraId="4AD20DBD" w14:textId="77777777" w:rsidTr="00AE2117">
        <w:tc>
          <w:tcPr>
            <w:tcW w:w="1793" w:type="dxa"/>
          </w:tcPr>
          <w:p w14:paraId="77A93370"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Underklasse af</w:t>
            </w:r>
          </w:p>
        </w:tc>
        <w:tc>
          <w:tcPr>
            <w:tcW w:w="6372" w:type="dxa"/>
          </w:tcPr>
          <w:p w14:paraId="312746C0"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skos:Concept</w:t>
            </w:r>
          </w:p>
        </w:tc>
      </w:tr>
    </w:tbl>
    <w:p w14:paraId="7765EB44" w14:textId="77777777" w:rsidR="004F4BF0" w:rsidRPr="00E47959" w:rsidRDefault="004F4BF0" w:rsidP="004F4BF0"/>
    <w:p w14:paraId="1BFF8737" w14:textId="77777777" w:rsidR="004F4BF0" w:rsidRDefault="004F4BF0" w:rsidP="004F4BF0">
      <w:pPr>
        <w:pStyle w:val="Overskrift4"/>
      </w:pPr>
      <w:r>
        <w:rPr>
          <w:rStyle w:val="Strk"/>
          <w:b/>
          <w:bCs w:val="0"/>
        </w:rPr>
        <w:t>foretrukken betegnelse</w:t>
      </w:r>
    </w:p>
    <w:p w14:paraId="34F31808" w14:textId="77777777" w:rsidR="004F4BF0" w:rsidRPr="003B717D" w:rsidRDefault="004F4BF0" w:rsidP="004F4BF0">
      <w:pPr>
        <w:pStyle w:val="Overskrift5"/>
      </w:pPr>
      <w:r>
        <w:rPr>
          <w:rStyle w:val="Strk"/>
          <w:b/>
          <w:b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F4BF0" w:rsidRPr="004E0787" w14:paraId="0249DC95" w14:textId="77777777" w:rsidTr="00BF462E">
        <w:tc>
          <w:tcPr>
            <w:tcW w:w="1793" w:type="dxa"/>
          </w:tcPr>
          <w:p w14:paraId="6CEDB695"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URI</w:t>
            </w:r>
          </w:p>
        </w:tc>
        <w:tc>
          <w:tcPr>
            <w:tcW w:w="6372" w:type="dxa"/>
          </w:tcPr>
          <w:p w14:paraId="76825D80" w14:textId="77777777" w:rsidR="004F4BF0" w:rsidRPr="003B717D" w:rsidRDefault="00280917" w:rsidP="00BF462E">
            <w:pPr>
              <w:ind w:left="0" w:firstLine="0"/>
              <w:rPr>
                <w:rFonts w:ascii="Arial" w:hAnsi="Arial" w:cs="Arial"/>
                <w:sz w:val="18"/>
                <w:szCs w:val="18"/>
              </w:rPr>
            </w:pPr>
            <w:hyperlink r:id="rId80" w:anchor="prefLabel" w:history="1">
              <w:r w:rsidR="004F4BF0" w:rsidRPr="003B717D">
                <w:rPr>
                  <w:rFonts w:ascii="Arial" w:hAnsi="Arial" w:cs="Arial"/>
                  <w:sz w:val="18"/>
                  <w:szCs w:val="18"/>
                </w:rPr>
                <w:t>http://www.w3.org/2004/02/skos/core#prefLabel</w:t>
              </w:r>
            </w:hyperlink>
            <w:r w:rsidR="004F4BF0" w:rsidRPr="003B717D">
              <w:rPr>
                <w:rFonts w:ascii="Arial" w:hAnsi="Arial" w:cs="Arial"/>
                <w:sz w:val="18"/>
                <w:szCs w:val="18"/>
              </w:rPr>
              <w:t xml:space="preserve"> </w:t>
            </w:r>
          </w:p>
        </w:tc>
      </w:tr>
      <w:tr w:rsidR="004F4BF0" w:rsidRPr="004E0787" w14:paraId="08DCC99D" w14:textId="77777777" w:rsidTr="00BF462E">
        <w:tc>
          <w:tcPr>
            <w:tcW w:w="1793" w:type="dxa"/>
          </w:tcPr>
          <w:p w14:paraId="669FF4F4"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Term</w:t>
            </w:r>
          </w:p>
        </w:tc>
        <w:tc>
          <w:tcPr>
            <w:tcW w:w="6372" w:type="dxa"/>
          </w:tcPr>
          <w:p w14:paraId="218510A8"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foretrukken term</w:t>
            </w:r>
          </w:p>
        </w:tc>
      </w:tr>
      <w:tr w:rsidR="004F4BF0" w:rsidRPr="004E0787" w14:paraId="50653211" w14:textId="77777777" w:rsidTr="00BF462E">
        <w:tc>
          <w:tcPr>
            <w:tcW w:w="1793" w:type="dxa"/>
          </w:tcPr>
          <w:p w14:paraId="192F3194"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Definition</w:t>
            </w:r>
          </w:p>
        </w:tc>
        <w:tc>
          <w:tcPr>
            <w:tcW w:w="6372" w:type="dxa"/>
          </w:tcPr>
          <w:p w14:paraId="428DAE51"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Den foretrukne leksikalske betegnelse for en ressource på et givet sprog.</w:t>
            </w:r>
          </w:p>
        </w:tc>
      </w:tr>
      <w:tr w:rsidR="004F4BF0" w:rsidRPr="004E0787" w14:paraId="347B58AF" w14:textId="77777777" w:rsidTr="00BF462E">
        <w:tc>
          <w:tcPr>
            <w:tcW w:w="1793" w:type="dxa"/>
          </w:tcPr>
          <w:p w14:paraId="553E8B71"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Kommentar</w:t>
            </w:r>
          </w:p>
        </w:tc>
        <w:tc>
          <w:tcPr>
            <w:tcW w:w="6372" w:type="dxa"/>
          </w:tcPr>
          <w:p w14:paraId="5B786303"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En ressource har ikke mere end én værdi af skos:prefLabel pr. sprogtag. Range for skos:prefLabel er klassen af RDF ’plain literals’. skos:prefLabel, skos:altLabel, og skos:hiddenLabel er parvis disjunkte egenskaber.</w:t>
            </w:r>
          </w:p>
        </w:tc>
      </w:tr>
      <w:tr w:rsidR="004F4BF0" w:rsidRPr="004E0787" w14:paraId="60644790" w14:textId="77777777" w:rsidTr="00BF462E">
        <w:tc>
          <w:tcPr>
            <w:tcW w:w="1793" w:type="dxa"/>
          </w:tcPr>
          <w:p w14:paraId="7B060F4E"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Domæne</w:t>
            </w:r>
          </w:p>
        </w:tc>
        <w:tc>
          <w:tcPr>
            <w:tcW w:w="6372" w:type="dxa"/>
          </w:tcPr>
          <w:p w14:paraId="32862C75"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rdfs:Resource</w:t>
            </w:r>
          </w:p>
        </w:tc>
      </w:tr>
      <w:tr w:rsidR="004F4BF0" w:rsidRPr="004E0787" w14:paraId="0C3B1360" w14:textId="77777777" w:rsidTr="00BF462E">
        <w:tc>
          <w:tcPr>
            <w:tcW w:w="1793" w:type="dxa"/>
          </w:tcPr>
          <w:p w14:paraId="021A4EF6"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Udfaldsrum</w:t>
            </w:r>
          </w:p>
        </w:tc>
        <w:tc>
          <w:tcPr>
            <w:tcW w:w="6372" w:type="dxa"/>
          </w:tcPr>
          <w:p w14:paraId="4653D935"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 xml:space="preserve">xsd:string   eller   rdf:langString </w:t>
            </w:r>
          </w:p>
          <w:p w14:paraId="19C095AF"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(tidligere angivet som rdf:PlainLiteral)</w:t>
            </w:r>
          </w:p>
        </w:tc>
      </w:tr>
      <w:tr w:rsidR="004F4BF0" w:rsidRPr="004E0787" w14:paraId="512FE840" w14:textId="77777777" w:rsidTr="00BF462E">
        <w:tc>
          <w:tcPr>
            <w:tcW w:w="1793" w:type="dxa"/>
          </w:tcPr>
          <w:p w14:paraId="5162F136"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5BCC8C51"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rdfs:label</w:t>
            </w:r>
          </w:p>
        </w:tc>
      </w:tr>
    </w:tbl>
    <w:p w14:paraId="35EDBD83" w14:textId="77777777" w:rsidR="004F4BF0" w:rsidRDefault="004F4BF0" w:rsidP="004F4BF0">
      <w:pPr>
        <w:rPr>
          <w:rStyle w:val="Fremhv"/>
        </w:rPr>
      </w:pPr>
    </w:p>
    <w:p w14:paraId="7C8C1165" w14:textId="77777777" w:rsidR="004F4BF0" w:rsidRDefault="004F4BF0" w:rsidP="004F4BF0">
      <w:pPr>
        <w:pStyle w:val="Overskrift5"/>
        <w:rPr>
          <w:rStyle w:val="Fremhv"/>
          <w:i/>
          <w:iCs w:val="0"/>
        </w:rPr>
      </w:pPr>
      <w:r w:rsidRPr="00376D46">
        <w:t>Profilens restriktioner og beskrivelser</w:t>
      </w:r>
      <w:r w:rsidRPr="003B717D">
        <w:rPr>
          <w:rStyle w:val="Fremhv"/>
          <w:i/>
          <w:iCs w:val="0"/>
        </w:rPr>
        <w:t xml:space="preserve"> </w:t>
      </w:r>
    </w:p>
    <w:tbl>
      <w:tblPr>
        <w:tblStyle w:val="Tabel-Gitter"/>
        <w:tblW w:w="0" w:type="auto"/>
        <w:tblLook w:val="04A0" w:firstRow="1" w:lastRow="0" w:firstColumn="1" w:lastColumn="0" w:noHBand="0" w:noVBand="1"/>
      </w:tblPr>
      <w:tblGrid>
        <w:gridCol w:w="1838"/>
        <w:gridCol w:w="6372"/>
      </w:tblGrid>
      <w:tr w:rsidR="004F4BF0" w:rsidRPr="004E0787" w14:paraId="2A524E3F" w14:textId="77777777" w:rsidTr="00BF462E">
        <w:tc>
          <w:tcPr>
            <w:tcW w:w="1838" w:type="dxa"/>
          </w:tcPr>
          <w:p w14:paraId="2484427C" w14:textId="77777777" w:rsidR="004F4BF0" w:rsidRPr="0011183F" w:rsidRDefault="004F4BF0" w:rsidP="00BF462E">
            <w:pPr>
              <w:pStyle w:val="smt"/>
              <w:ind w:left="0" w:firstLine="0"/>
            </w:pPr>
            <w:r w:rsidRPr="0011183F">
              <w:t>Foretrukken term</w:t>
            </w:r>
          </w:p>
        </w:tc>
        <w:tc>
          <w:tcPr>
            <w:tcW w:w="6372" w:type="dxa"/>
          </w:tcPr>
          <w:p w14:paraId="00F74D04" w14:textId="77777777" w:rsidR="004F4BF0" w:rsidRPr="004E0787" w:rsidRDefault="004F4BF0" w:rsidP="00BF462E">
            <w:pPr>
              <w:ind w:left="0" w:firstLine="0"/>
            </w:pPr>
            <w:r w:rsidRPr="003B717D">
              <w:rPr>
                <w:rFonts w:ascii="Arial" w:hAnsi="Arial" w:cs="Arial"/>
                <w:sz w:val="18"/>
                <w:szCs w:val="18"/>
              </w:rPr>
              <w:t>foretrukken term</w:t>
            </w:r>
          </w:p>
        </w:tc>
      </w:tr>
      <w:tr w:rsidR="004F4BF0" w:rsidRPr="004E0787" w14:paraId="2B648BE8" w14:textId="77777777" w:rsidTr="00BF462E">
        <w:tc>
          <w:tcPr>
            <w:tcW w:w="1838" w:type="dxa"/>
          </w:tcPr>
          <w:p w14:paraId="32909EC8" w14:textId="77777777" w:rsidR="004F4BF0" w:rsidRPr="0011183F" w:rsidRDefault="004F4BF0" w:rsidP="00BF462E">
            <w:pPr>
              <w:pStyle w:val="smt"/>
              <w:ind w:left="0" w:firstLine="0"/>
            </w:pPr>
            <w:r w:rsidRPr="0011183F">
              <w:t>Definition</w:t>
            </w:r>
          </w:p>
        </w:tc>
        <w:tc>
          <w:tcPr>
            <w:tcW w:w="6372" w:type="dxa"/>
          </w:tcPr>
          <w:p w14:paraId="7128201A" w14:textId="77777777" w:rsidR="004F4BF0" w:rsidRPr="004E0787" w:rsidRDefault="004F4BF0" w:rsidP="00BF462E">
            <w:pPr>
              <w:ind w:left="0" w:firstLine="0"/>
            </w:pPr>
            <w:r w:rsidRPr="003B717D">
              <w:rPr>
                <w:rFonts w:ascii="Arial" w:hAnsi="Arial" w:cs="Arial"/>
                <w:sz w:val="18"/>
                <w:szCs w:val="18"/>
              </w:rPr>
              <w:t>Den foretrukne leksikalske betegnelse for en ressource på et givet sprog.</w:t>
            </w:r>
          </w:p>
        </w:tc>
      </w:tr>
      <w:tr w:rsidR="004F4BF0" w:rsidRPr="004E0787" w14:paraId="202D4F9D" w14:textId="77777777" w:rsidTr="00BF462E">
        <w:tc>
          <w:tcPr>
            <w:tcW w:w="1838" w:type="dxa"/>
          </w:tcPr>
          <w:p w14:paraId="4B58084A"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Domæne</w:t>
            </w:r>
          </w:p>
        </w:tc>
        <w:tc>
          <w:tcPr>
            <w:tcW w:w="6372" w:type="dxa"/>
          </w:tcPr>
          <w:p w14:paraId="0B42E3E4" w14:textId="1512614F" w:rsidR="004F4BF0" w:rsidRPr="003B717D" w:rsidRDefault="00C87BAE" w:rsidP="00C87BAE">
            <w:pPr>
              <w:ind w:left="0" w:firstLine="0"/>
              <w:rPr>
                <w:rFonts w:ascii="Arial" w:hAnsi="Arial" w:cs="Arial"/>
                <w:sz w:val="18"/>
                <w:szCs w:val="18"/>
              </w:rPr>
            </w:pPr>
            <w:r>
              <w:rPr>
                <w:rFonts w:ascii="Arial" w:hAnsi="Arial" w:cs="Arial"/>
                <w:sz w:val="18"/>
                <w:szCs w:val="18"/>
              </w:rPr>
              <w:t>fot</w:t>
            </w:r>
            <w:r w:rsidR="004F4BF0" w:rsidRPr="003B717D">
              <w:rPr>
                <w:rFonts w:ascii="Arial" w:hAnsi="Arial" w:cs="Arial"/>
                <w:sz w:val="18"/>
                <w:szCs w:val="18"/>
              </w:rPr>
              <w:t>:FormalOrganizationType</w:t>
            </w:r>
          </w:p>
        </w:tc>
      </w:tr>
      <w:tr w:rsidR="004F4BF0" w:rsidRPr="004E0787" w14:paraId="5E5706B6" w14:textId="77777777" w:rsidTr="00BF462E">
        <w:tc>
          <w:tcPr>
            <w:tcW w:w="1838" w:type="dxa"/>
          </w:tcPr>
          <w:p w14:paraId="0553ECD7"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Udfaldsrum</w:t>
            </w:r>
          </w:p>
        </w:tc>
        <w:tc>
          <w:tcPr>
            <w:tcW w:w="6372" w:type="dxa"/>
          </w:tcPr>
          <w:p w14:paraId="7FB1AD6C"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rdf:langString</w:t>
            </w:r>
          </w:p>
        </w:tc>
      </w:tr>
      <w:tr w:rsidR="004F4BF0" w:rsidRPr="004E0787" w14:paraId="14ECB121" w14:textId="77777777" w:rsidTr="00BF462E">
        <w:tc>
          <w:tcPr>
            <w:tcW w:w="1838" w:type="dxa"/>
          </w:tcPr>
          <w:p w14:paraId="4BA96555"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3CA15954"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1 - *</w:t>
            </w:r>
          </w:p>
        </w:tc>
      </w:tr>
    </w:tbl>
    <w:p w14:paraId="5753E8A6" w14:textId="77777777" w:rsidR="004F4BF0" w:rsidRDefault="004F4BF0" w:rsidP="004F4BF0"/>
    <w:p w14:paraId="491101D8" w14:textId="77777777" w:rsidR="004F4BF0" w:rsidRDefault="004F4BF0" w:rsidP="004F4BF0">
      <w:pPr>
        <w:pStyle w:val="Overskrift4"/>
      </w:pPr>
      <w:r>
        <w:t>alternativ betegnelse</w:t>
      </w:r>
    </w:p>
    <w:p w14:paraId="2C8097A2" w14:textId="77777777" w:rsidR="004F4BF0" w:rsidRPr="003B717D" w:rsidRDefault="004F4BF0" w:rsidP="004F4BF0">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F4BF0" w:rsidRPr="004E0787" w14:paraId="53B0946E" w14:textId="77777777" w:rsidTr="00BF462E">
        <w:tc>
          <w:tcPr>
            <w:tcW w:w="1793" w:type="dxa"/>
          </w:tcPr>
          <w:p w14:paraId="5C45E55C"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URI</w:t>
            </w:r>
          </w:p>
        </w:tc>
        <w:tc>
          <w:tcPr>
            <w:tcW w:w="6372" w:type="dxa"/>
          </w:tcPr>
          <w:p w14:paraId="007CED84" w14:textId="77777777" w:rsidR="004F4BF0" w:rsidRPr="003B717D" w:rsidRDefault="00280917" w:rsidP="00BF462E">
            <w:pPr>
              <w:ind w:left="0" w:firstLine="0"/>
              <w:rPr>
                <w:rFonts w:ascii="Arial" w:hAnsi="Arial" w:cs="Arial"/>
                <w:sz w:val="18"/>
                <w:szCs w:val="18"/>
              </w:rPr>
            </w:pPr>
            <w:hyperlink r:id="rId81" w:anchor="altLabel" w:history="1">
              <w:r w:rsidR="004F4BF0" w:rsidRPr="003B717D">
                <w:rPr>
                  <w:rFonts w:ascii="Arial" w:hAnsi="Arial" w:cs="Arial"/>
                  <w:sz w:val="18"/>
                  <w:szCs w:val="18"/>
                </w:rPr>
                <w:t>http://www.w3.org/2004/02/skos/core#altLabel</w:t>
              </w:r>
            </w:hyperlink>
          </w:p>
        </w:tc>
      </w:tr>
      <w:tr w:rsidR="004F4BF0" w:rsidRPr="004E0787" w14:paraId="6CF7DDF6" w14:textId="77777777" w:rsidTr="00BF462E">
        <w:tc>
          <w:tcPr>
            <w:tcW w:w="1793" w:type="dxa"/>
          </w:tcPr>
          <w:p w14:paraId="383B11A2"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Foretrukken term</w:t>
            </w:r>
          </w:p>
        </w:tc>
        <w:tc>
          <w:tcPr>
            <w:tcW w:w="6372" w:type="dxa"/>
          </w:tcPr>
          <w:p w14:paraId="4D2058B4"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alternativ term</w:t>
            </w:r>
          </w:p>
        </w:tc>
      </w:tr>
      <w:tr w:rsidR="004F4BF0" w:rsidRPr="004E0787" w14:paraId="0BF19E86" w14:textId="77777777" w:rsidTr="00BF462E">
        <w:tc>
          <w:tcPr>
            <w:tcW w:w="1793" w:type="dxa"/>
          </w:tcPr>
          <w:p w14:paraId="7C0B07C5"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Definition</w:t>
            </w:r>
          </w:p>
        </w:tc>
        <w:tc>
          <w:tcPr>
            <w:tcW w:w="6372" w:type="dxa"/>
          </w:tcPr>
          <w:p w14:paraId="4E3615DD"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En alternativ leksikalsk term for en ressource.</w:t>
            </w:r>
          </w:p>
        </w:tc>
      </w:tr>
      <w:tr w:rsidR="004F4BF0" w:rsidRPr="004E0787" w14:paraId="745CC7D2" w14:textId="77777777" w:rsidTr="00BF462E">
        <w:tc>
          <w:tcPr>
            <w:tcW w:w="1793" w:type="dxa"/>
          </w:tcPr>
          <w:p w14:paraId="4F5B28FC"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Kommentar</w:t>
            </w:r>
          </w:p>
        </w:tc>
        <w:tc>
          <w:tcPr>
            <w:tcW w:w="6372" w:type="dxa"/>
          </w:tcPr>
          <w:p w14:paraId="77402F20"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Range for skos:altLabel er klassen af RDF ’plain literals’. skos:prefLabel, skos:altLabel, og skos:hiddenLabel er parvis disjunkte egenskaber. Akronymer, forkortelser, stavevarianter og uregelmæssige flertals-/entalsformer kan inkluderes blandt de alternative betegnelser for et begreb. Fejlstavede termer er normalt inkluderet som skjulte etiketter (se skos:hiddenLabel).</w:t>
            </w:r>
          </w:p>
        </w:tc>
      </w:tr>
      <w:tr w:rsidR="004F4BF0" w:rsidRPr="004E0787" w14:paraId="4E4DE75D" w14:textId="77777777" w:rsidTr="00BF462E">
        <w:tc>
          <w:tcPr>
            <w:tcW w:w="1793" w:type="dxa"/>
          </w:tcPr>
          <w:p w14:paraId="266AC464"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Eksempel</w:t>
            </w:r>
          </w:p>
        </w:tc>
        <w:tc>
          <w:tcPr>
            <w:tcW w:w="6372" w:type="dxa"/>
          </w:tcPr>
          <w:p w14:paraId="68FD08F7"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Akronymer, forkortelser, stavevarianter og uregelmæssige flertals-/entalsformer kan inkluderes blandt de alternative betegnelser for et begreb. Fejlstavede termer er normalt inkluderet som skjulte etiketter (se skos:hiddenLabel).</w:t>
            </w:r>
          </w:p>
        </w:tc>
      </w:tr>
      <w:tr w:rsidR="004F4BF0" w:rsidRPr="004E0787" w14:paraId="1ED372E7" w14:textId="77777777" w:rsidTr="00BF462E">
        <w:tc>
          <w:tcPr>
            <w:tcW w:w="1793" w:type="dxa"/>
          </w:tcPr>
          <w:p w14:paraId="1DB1A963"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Domæne</w:t>
            </w:r>
          </w:p>
        </w:tc>
        <w:tc>
          <w:tcPr>
            <w:tcW w:w="6372" w:type="dxa"/>
          </w:tcPr>
          <w:p w14:paraId="43BC0332"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rdfs:Resource</w:t>
            </w:r>
          </w:p>
        </w:tc>
      </w:tr>
      <w:tr w:rsidR="004F4BF0" w:rsidRPr="004E0787" w14:paraId="2DE714B4" w14:textId="77777777" w:rsidTr="00BF462E">
        <w:tc>
          <w:tcPr>
            <w:tcW w:w="1793" w:type="dxa"/>
          </w:tcPr>
          <w:p w14:paraId="30EBC450"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Udfaldsrum</w:t>
            </w:r>
          </w:p>
        </w:tc>
        <w:tc>
          <w:tcPr>
            <w:tcW w:w="6372" w:type="dxa"/>
          </w:tcPr>
          <w:p w14:paraId="5FD6F3F9"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 xml:space="preserve">xsd:string   eller   rdf:langString </w:t>
            </w:r>
          </w:p>
          <w:p w14:paraId="545A792A"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(tidligere angivet som rdf:PlainLiteral)</w:t>
            </w:r>
          </w:p>
        </w:tc>
      </w:tr>
      <w:tr w:rsidR="004F4BF0" w:rsidRPr="004E0787" w14:paraId="0938B77E" w14:textId="77777777" w:rsidTr="00BF462E">
        <w:tc>
          <w:tcPr>
            <w:tcW w:w="1793" w:type="dxa"/>
          </w:tcPr>
          <w:p w14:paraId="15120C11"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Underegenskab af</w:t>
            </w:r>
          </w:p>
        </w:tc>
        <w:tc>
          <w:tcPr>
            <w:tcW w:w="6372" w:type="dxa"/>
          </w:tcPr>
          <w:p w14:paraId="7065B75F" w14:textId="77777777" w:rsidR="004F4BF0" w:rsidRPr="003B717D" w:rsidRDefault="004F4BF0" w:rsidP="00BF462E">
            <w:pPr>
              <w:ind w:left="0" w:firstLine="0"/>
              <w:rPr>
                <w:rFonts w:ascii="Arial" w:hAnsi="Arial" w:cs="Arial"/>
                <w:sz w:val="18"/>
                <w:szCs w:val="18"/>
              </w:rPr>
            </w:pPr>
            <w:r w:rsidRPr="003B717D">
              <w:rPr>
                <w:rFonts w:ascii="Arial" w:hAnsi="Arial" w:cs="Arial"/>
                <w:sz w:val="18"/>
                <w:szCs w:val="18"/>
              </w:rPr>
              <w:t>rdfs:label</w:t>
            </w:r>
          </w:p>
        </w:tc>
      </w:tr>
    </w:tbl>
    <w:p w14:paraId="5FE4198A" w14:textId="77777777" w:rsidR="004F4BF0" w:rsidRDefault="004F4BF0" w:rsidP="004F4BF0">
      <w:pPr>
        <w:rPr>
          <w:rStyle w:val="Fremhv"/>
          <w:i w:val="0"/>
          <w:iCs w:val="0"/>
        </w:rPr>
      </w:pPr>
    </w:p>
    <w:p w14:paraId="4CB4A8E3" w14:textId="77777777" w:rsidR="004F4BF0" w:rsidRDefault="004F4BF0" w:rsidP="004F4BF0">
      <w:pPr>
        <w:pStyle w:val="Overskrift5"/>
        <w:rPr>
          <w:rStyle w:val="Fremhv"/>
          <w:i/>
          <w:iCs w:val="0"/>
        </w:rPr>
      </w:pPr>
      <w:r w:rsidRPr="00376D46">
        <w:t>Profilens restriktioner og beskrivelser</w:t>
      </w:r>
      <w:r w:rsidRPr="003B717D">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4F4BF0" w:rsidRPr="004E0787" w14:paraId="09F7A4B5" w14:textId="77777777" w:rsidTr="00BF462E">
        <w:tc>
          <w:tcPr>
            <w:tcW w:w="1793" w:type="dxa"/>
          </w:tcPr>
          <w:p w14:paraId="49BFD991" w14:textId="77777777" w:rsidR="004F4BF0" w:rsidRPr="0011183F" w:rsidRDefault="004F4BF0" w:rsidP="00BF462E">
            <w:pPr>
              <w:pStyle w:val="smt"/>
              <w:ind w:left="0" w:firstLine="0"/>
            </w:pPr>
            <w:r w:rsidRPr="0011183F">
              <w:t>Foretrukken term</w:t>
            </w:r>
          </w:p>
        </w:tc>
        <w:tc>
          <w:tcPr>
            <w:tcW w:w="6372" w:type="dxa"/>
          </w:tcPr>
          <w:p w14:paraId="600A65FE" w14:textId="77777777" w:rsidR="004F4BF0" w:rsidRPr="004E0787" w:rsidRDefault="004F4BF0" w:rsidP="00BF462E">
            <w:pPr>
              <w:ind w:left="0" w:firstLine="0"/>
            </w:pPr>
            <w:r w:rsidRPr="003B717D">
              <w:rPr>
                <w:rFonts w:ascii="Arial" w:hAnsi="Arial" w:cs="Arial"/>
                <w:sz w:val="18"/>
                <w:szCs w:val="18"/>
              </w:rPr>
              <w:t>alternativ term</w:t>
            </w:r>
          </w:p>
        </w:tc>
      </w:tr>
      <w:tr w:rsidR="004F4BF0" w:rsidRPr="004E0787" w14:paraId="54410532" w14:textId="77777777" w:rsidTr="00BF462E">
        <w:tc>
          <w:tcPr>
            <w:tcW w:w="1793" w:type="dxa"/>
          </w:tcPr>
          <w:p w14:paraId="7C7668A6" w14:textId="77777777" w:rsidR="004F4BF0" w:rsidRPr="0011183F" w:rsidRDefault="004F4BF0" w:rsidP="00BF462E">
            <w:pPr>
              <w:pStyle w:val="smt"/>
              <w:ind w:left="0" w:firstLine="0"/>
            </w:pPr>
            <w:r w:rsidRPr="0011183F">
              <w:t>Definition</w:t>
            </w:r>
          </w:p>
        </w:tc>
        <w:tc>
          <w:tcPr>
            <w:tcW w:w="6372" w:type="dxa"/>
          </w:tcPr>
          <w:p w14:paraId="6599B1A5" w14:textId="77777777" w:rsidR="004F4BF0" w:rsidRPr="004E0787" w:rsidRDefault="004F4BF0" w:rsidP="00BF462E">
            <w:pPr>
              <w:ind w:left="0" w:firstLine="0"/>
            </w:pPr>
            <w:r w:rsidRPr="003B717D">
              <w:rPr>
                <w:rFonts w:ascii="Arial" w:hAnsi="Arial" w:cs="Arial"/>
                <w:sz w:val="18"/>
                <w:szCs w:val="18"/>
              </w:rPr>
              <w:t>En alternativ leksikalsk term for en ressource.</w:t>
            </w:r>
          </w:p>
        </w:tc>
      </w:tr>
      <w:tr w:rsidR="004F4BF0" w:rsidRPr="004E0787" w14:paraId="12C6220E" w14:textId="77777777" w:rsidTr="00BF462E">
        <w:tc>
          <w:tcPr>
            <w:tcW w:w="1793" w:type="dxa"/>
          </w:tcPr>
          <w:p w14:paraId="5D712B79"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Domæne</w:t>
            </w:r>
          </w:p>
        </w:tc>
        <w:tc>
          <w:tcPr>
            <w:tcW w:w="6372" w:type="dxa"/>
          </w:tcPr>
          <w:p w14:paraId="599DB8C4" w14:textId="19DBFDF5" w:rsidR="004F4BF0" w:rsidRPr="009C3464" w:rsidRDefault="00C87BAE" w:rsidP="00C87BAE">
            <w:pPr>
              <w:ind w:left="0" w:firstLine="0"/>
              <w:rPr>
                <w:rFonts w:ascii="Arial" w:hAnsi="Arial" w:cs="Arial"/>
                <w:sz w:val="18"/>
                <w:szCs w:val="18"/>
              </w:rPr>
            </w:pPr>
            <w:r>
              <w:rPr>
                <w:rFonts w:ascii="Arial" w:hAnsi="Arial" w:cs="Arial"/>
                <w:sz w:val="18"/>
                <w:szCs w:val="18"/>
              </w:rPr>
              <w:t>fot</w:t>
            </w:r>
            <w:r w:rsidR="004F4BF0" w:rsidRPr="009C3464">
              <w:rPr>
                <w:rFonts w:ascii="Arial" w:hAnsi="Arial" w:cs="Arial"/>
                <w:sz w:val="18"/>
                <w:szCs w:val="18"/>
              </w:rPr>
              <w:t>:FormalOrganizationType</w:t>
            </w:r>
          </w:p>
        </w:tc>
      </w:tr>
      <w:tr w:rsidR="004F4BF0" w:rsidRPr="004E0787" w14:paraId="6E1846D7" w14:textId="77777777" w:rsidTr="00BF462E">
        <w:tc>
          <w:tcPr>
            <w:tcW w:w="1793" w:type="dxa"/>
          </w:tcPr>
          <w:p w14:paraId="5615274F"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Udfaldsrum</w:t>
            </w:r>
          </w:p>
        </w:tc>
        <w:tc>
          <w:tcPr>
            <w:tcW w:w="6372" w:type="dxa"/>
          </w:tcPr>
          <w:p w14:paraId="0491F2B2"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rdf:langString</w:t>
            </w:r>
          </w:p>
        </w:tc>
      </w:tr>
      <w:tr w:rsidR="004F4BF0" w:rsidRPr="004E0787" w14:paraId="3126C520" w14:textId="77777777" w:rsidTr="00BF462E">
        <w:tc>
          <w:tcPr>
            <w:tcW w:w="1793" w:type="dxa"/>
          </w:tcPr>
          <w:p w14:paraId="34629E71" w14:textId="77777777" w:rsidR="004F4BF0" w:rsidRPr="00A05776" w:rsidRDefault="004F4BF0" w:rsidP="00BF462E">
            <w:pPr>
              <w:ind w:left="0" w:firstLine="0"/>
              <w:rPr>
                <w:rFonts w:ascii="Arial" w:hAnsi="Arial" w:cs="Arial"/>
                <w:sz w:val="18"/>
                <w:szCs w:val="18"/>
              </w:rPr>
            </w:pPr>
            <w:r w:rsidRPr="00A05776">
              <w:rPr>
                <w:rFonts w:ascii="Arial" w:hAnsi="Arial" w:cs="Arial"/>
                <w:sz w:val="18"/>
                <w:szCs w:val="18"/>
              </w:rPr>
              <w:t>Multiplicitet</w:t>
            </w:r>
          </w:p>
        </w:tc>
        <w:tc>
          <w:tcPr>
            <w:tcW w:w="6372" w:type="dxa"/>
          </w:tcPr>
          <w:p w14:paraId="4665241A"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0 - *</w:t>
            </w:r>
          </w:p>
        </w:tc>
      </w:tr>
    </w:tbl>
    <w:p w14:paraId="376521A3" w14:textId="77777777" w:rsidR="004F4BF0" w:rsidRDefault="004F4BF0" w:rsidP="004F4BF0"/>
    <w:p w14:paraId="3DC828DB" w14:textId="77777777" w:rsidR="004F4BF0" w:rsidRDefault="004F4BF0" w:rsidP="004F4BF0">
      <w:pPr>
        <w:pStyle w:val="Overskrift4"/>
      </w:pPr>
      <w:r>
        <w:t>definition</w:t>
      </w:r>
    </w:p>
    <w:p w14:paraId="42D42DB4" w14:textId="77777777" w:rsidR="004F4BF0" w:rsidRPr="003B717D" w:rsidRDefault="004F4BF0" w:rsidP="004F4BF0">
      <w:pPr>
        <w:pStyle w:val="Overskrift5"/>
        <w:rPr>
          <w:rStyle w:val="Fremhv"/>
          <w:i/>
          <w:iCs w:val="0"/>
        </w:rPr>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F4BF0" w:rsidRPr="007338FF" w14:paraId="16E41D2F" w14:textId="77777777" w:rsidTr="00BF462E">
        <w:tc>
          <w:tcPr>
            <w:tcW w:w="1793" w:type="dxa"/>
          </w:tcPr>
          <w:p w14:paraId="60EA2B8E" w14:textId="77777777" w:rsidR="004F4BF0" w:rsidRPr="004E0787" w:rsidRDefault="004F4BF0" w:rsidP="00BF462E">
            <w:pPr>
              <w:pStyle w:val="smt"/>
              <w:ind w:left="0" w:firstLine="0"/>
            </w:pPr>
            <w:r w:rsidRPr="004E0787">
              <w:t>URI</w:t>
            </w:r>
          </w:p>
        </w:tc>
        <w:tc>
          <w:tcPr>
            <w:tcW w:w="6372" w:type="dxa"/>
          </w:tcPr>
          <w:p w14:paraId="1295C646" w14:textId="77777777" w:rsidR="004F4BF0" w:rsidRPr="00FD2535" w:rsidRDefault="00280917" w:rsidP="00BF462E">
            <w:pPr>
              <w:ind w:left="0" w:firstLine="0"/>
              <w:rPr>
                <w:rFonts w:ascii="Arial" w:hAnsi="Arial" w:cs="Arial"/>
                <w:sz w:val="18"/>
                <w:szCs w:val="18"/>
                <w:lang w:val="en-US"/>
              </w:rPr>
            </w:pPr>
            <w:hyperlink r:id="rId82" w:anchor="definition" w:history="1">
              <w:r w:rsidR="004F4BF0" w:rsidRPr="00FD2535">
                <w:rPr>
                  <w:rFonts w:ascii="Arial" w:hAnsi="Arial" w:cs="Arial"/>
                  <w:sz w:val="18"/>
                  <w:szCs w:val="18"/>
                  <w:lang w:val="en-US"/>
                </w:rPr>
                <w:t>http://www.w3.org/2004/02/skos/core#definition</w:t>
              </w:r>
            </w:hyperlink>
          </w:p>
        </w:tc>
      </w:tr>
      <w:tr w:rsidR="004F4BF0" w:rsidRPr="004E0787" w14:paraId="0E23E179" w14:textId="77777777" w:rsidTr="00BF462E">
        <w:tc>
          <w:tcPr>
            <w:tcW w:w="1793" w:type="dxa"/>
          </w:tcPr>
          <w:p w14:paraId="48405EED" w14:textId="77777777" w:rsidR="004F4BF0" w:rsidRPr="004E0787" w:rsidRDefault="004F4BF0" w:rsidP="00BF462E">
            <w:pPr>
              <w:pStyle w:val="smt"/>
              <w:ind w:left="0" w:firstLine="0"/>
            </w:pPr>
            <w:r>
              <w:t>T</w:t>
            </w:r>
            <w:r w:rsidRPr="004E0787">
              <w:t>erm</w:t>
            </w:r>
          </w:p>
        </w:tc>
        <w:tc>
          <w:tcPr>
            <w:tcW w:w="6372" w:type="dxa"/>
          </w:tcPr>
          <w:p w14:paraId="6886958B"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definition</w:t>
            </w:r>
          </w:p>
        </w:tc>
      </w:tr>
      <w:tr w:rsidR="004F4BF0" w:rsidRPr="004E0787" w14:paraId="20E1495A" w14:textId="77777777" w:rsidTr="00BF462E">
        <w:tc>
          <w:tcPr>
            <w:tcW w:w="1793" w:type="dxa"/>
          </w:tcPr>
          <w:p w14:paraId="118D889F" w14:textId="77777777" w:rsidR="004F4BF0" w:rsidRPr="004E0787" w:rsidRDefault="004F4BF0" w:rsidP="00BF462E">
            <w:pPr>
              <w:pStyle w:val="smt"/>
              <w:ind w:left="0" w:firstLine="0"/>
            </w:pPr>
            <w:r w:rsidRPr="004E0787">
              <w:t>Definition</w:t>
            </w:r>
          </w:p>
        </w:tc>
        <w:tc>
          <w:tcPr>
            <w:tcW w:w="6372" w:type="dxa"/>
          </w:tcPr>
          <w:p w14:paraId="7DBEEEEF"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En erklæring eller formel forklaring af betydningen af et begreb.</w:t>
            </w:r>
          </w:p>
        </w:tc>
      </w:tr>
      <w:tr w:rsidR="004F4BF0" w:rsidRPr="004E0787" w14:paraId="1BA0A0F5" w14:textId="77777777" w:rsidTr="00BF462E">
        <w:tc>
          <w:tcPr>
            <w:tcW w:w="1793" w:type="dxa"/>
          </w:tcPr>
          <w:p w14:paraId="7DC7C55A" w14:textId="77777777" w:rsidR="004F4BF0" w:rsidRPr="004E0787" w:rsidRDefault="004F4BF0" w:rsidP="00BF462E">
            <w:pPr>
              <w:pStyle w:val="smt"/>
              <w:ind w:left="0" w:firstLine="0"/>
            </w:pPr>
            <w:r w:rsidRPr="004E0787">
              <w:t>Underegenskab af</w:t>
            </w:r>
          </w:p>
        </w:tc>
        <w:tc>
          <w:tcPr>
            <w:tcW w:w="6372" w:type="dxa"/>
          </w:tcPr>
          <w:p w14:paraId="73EB0EB8"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skos:note</w:t>
            </w:r>
          </w:p>
        </w:tc>
      </w:tr>
      <w:tr w:rsidR="004F4BF0" w:rsidRPr="004E0787" w14:paraId="535A7CFA" w14:textId="77777777" w:rsidTr="00BF462E">
        <w:tc>
          <w:tcPr>
            <w:tcW w:w="1793" w:type="dxa"/>
          </w:tcPr>
          <w:p w14:paraId="7C4B9112" w14:textId="77777777" w:rsidR="004F4BF0" w:rsidRPr="004E0787" w:rsidRDefault="004F4BF0" w:rsidP="00BF462E">
            <w:pPr>
              <w:pStyle w:val="smt"/>
              <w:ind w:left="0" w:firstLine="0"/>
            </w:pPr>
            <w:r w:rsidRPr="004E0787">
              <w:t>Domæne</w:t>
            </w:r>
          </w:p>
        </w:tc>
        <w:tc>
          <w:tcPr>
            <w:tcW w:w="6372" w:type="dxa"/>
          </w:tcPr>
          <w:p w14:paraId="7A0956F9"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rdfs:Resource</w:t>
            </w:r>
          </w:p>
        </w:tc>
      </w:tr>
      <w:tr w:rsidR="004F4BF0" w:rsidRPr="004E0787" w14:paraId="1B9D86F1" w14:textId="77777777" w:rsidTr="00BF462E">
        <w:tc>
          <w:tcPr>
            <w:tcW w:w="1793" w:type="dxa"/>
          </w:tcPr>
          <w:p w14:paraId="517959A9" w14:textId="77777777" w:rsidR="004F4BF0" w:rsidRPr="004E0787" w:rsidRDefault="004F4BF0" w:rsidP="00BF462E">
            <w:pPr>
              <w:pStyle w:val="smt"/>
              <w:ind w:left="0" w:firstLine="0"/>
            </w:pPr>
            <w:r w:rsidRPr="004E0787">
              <w:t>Udfaldsrum</w:t>
            </w:r>
          </w:p>
        </w:tc>
        <w:tc>
          <w:tcPr>
            <w:tcW w:w="6372" w:type="dxa"/>
          </w:tcPr>
          <w:p w14:paraId="3771963E"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rdfs:Resource</w:t>
            </w:r>
          </w:p>
        </w:tc>
      </w:tr>
    </w:tbl>
    <w:p w14:paraId="054E8ACB" w14:textId="77777777" w:rsidR="004F4BF0" w:rsidRDefault="004F4BF0" w:rsidP="004F4BF0"/>
    <w:p w14:paraId="312F4CE9" w14:textId="77777777" w:rsidR="004F4BF0" w:rsidRDefault="004F4BF0" w:rsidP="004F4BF0">
      <w:pPr>
        <w:pStyle w:val="Overskrift5"/>
      </w:pPr>
      <w:r w:rsidRPr="00376D46">
        <w:t>Profilens restriktioner og beskrivelser</w:t>
      </w:r>
      <w:r>
        <w:t xml:space="preserve"> </w:t>
      </w:r>
    </w:p>
    <w:tbl>
      <w:tblPr>
        <w:tblStyle w:val="Tabel-Gitter"/>
        <w:tblW w:w="0" w:type="auto"/>
        <w:tblInd w:w="45" w:type="dxa"/>
        <w:tblLook w:val="04A0" w:firstRow="1" w:lastRow="0" w:firstColumn="1" w:lastColumn="0" w:noHBand="0" w:noVBand="1"/>
      </w:tblPr>
      <w:tblGrid>
        <w:gridCol w:w="1793"/>
        <w:gridCol w:w="6372"/>
      </w:tblGrid>
      <w:tr w:rsidR="004F4BF0" w:rsidRPr="004E0787" w14:paraId="2789E96C" w14:textId="77777777" w:rsidTr="00BF462E">
        <w:tc>
          <w:tcPr>
            <w:tcW w:w="1793" w:type="dxa"/>
          </w:tcPr>
          <w:p w14:paraId="7EA66533" w14:textId="77777777" w:rsidR="004F4BF0" w:rsidRPr="0011183F" w:rsidRDefault="004F4BF0" w:rsidP="00BF462E">
            <w:pPr>
              <w:pStyle w:val="smt"/>
              <w:ind w:left="0" w:firstLine="0"/>
            </w:pPr>
            <w:r w:rsidRPr="0011183F">
              <w:t>Foretrukken term</w:t>
            </w:r>
          </w:p>
        </w:tc>
        <w:tc>
          <w:tcPr>
            <w:tcW w:w="6372" w:type="dxa"/>
          </w:tcPr>
          <w:p w14:paraId="50855E92" w14:textId="77777777" w:rsidR="004F4BF0" w:rsidRPr="004E0787" w:rsidRDefault="004F4BF0" w:rsidP="00BF462E">
            <w:pPr>
              <w:ind w:left="0" w:firstLine="0"/>
            </w:pPr>
            <w:r w:rsidRPr="009C3464">
              <w:rPr>
                <w:rFonts w:ascii="Arial" w:hAnsi="Arial" w:cs="Arial"/>
                <w:sz w:val="18"/>
                <w:szCs w:val="18"/>
              </w:rPr>
              <w:t>definition</w:t>
            </w:r>
          </w:p>
        </w:tc>
      </w:tr>
      <w:tr w:rsidR="004F4BF0" w:rsidRPr="004E0787" w14:paraId="30FD1F30" w14:textId="77777777" w:rsidTr="00BF462E">
        <w:tc>
          <w:tcPr>
            <w:tcW w:w="1793" w:type="dxa"/>
          </w:tcPr>
          <w:p w14:paraId="70CC9AAA" w14:textId="77777777" w:rsidR="004F4BF0" w:rsidRPr="0011183F" w:rsidRDefault="004F4BF0" w:rsidP="00BF462E">
            <w:pPr>
              <w:pStyle w:val="smt"/>
              <w:ind w:left="0" w:firstLine="0"/>
            </w:pPr>
            <w:r w:rsidRPr="0011183F">
              <w:t>Definition</w:t>
            </w:r>
          </w:p>
        </w:tc>
        <w:tc>
          <w:tcPr>
            <w:tcW w:w="6372" w:type="dxa"/>
          </w:tcPr>
          <w:p w14:paraId="74566211" w14:textId="77777777" w:rsidR="004F4BF0" w:rsidRPr="004E0787" w:rsidRDefault="004F4BF0" w:rsidP="00BF462E">
            <w:pPr>
              <w:ind w:left="0" w:firstLine="0"/>
            </w:pPr>
            <w:r w:rsidRPr="009C3464">
              <w:rPr>
                <w:rFonts w:ascii="Arial" w:hAnsi="Arial" w:cs="Arial"/>
                <w:sz w:val="18"/>
                <w:szCs w:val="18"/>
              </w:rPr>
              <w:t>En erklæring eller formel forklaring af betydningen af et begreb.</w:t>
            </w:r>
          </w:p>
        </w:tc>
      </w:tr>
      <w:tr w:rsidR="004F4BF0" w:rsidRPr="004E0787" w14:paraId="70B61A11" w14:textId="77777777" w:rsidTr="00BF462E">
        <w:tc>
          <w:tcPr>
            <w:tcW w:w="1793" w:type="dxa"/>
          </w:tcPr>
          <w:p w14:paraId="79A23566" w14:textId="77777777" w:rsidR="004F4BF0" w:rsidRPr="004E0787" w:rsidRDefault="004F4BF0" w:rsidP="00BF462E">
            <w:pPr>
              <w:pStyle w:val="smt"/>
              <w:ind w:left="0" w:firstLine="0"/>
            </w:pPr>
            <w:r w:rsidRPr="004E0787">
              <w:t>Domæne</w:t>
            </w:r>
          </w:p>
        </w:tc>
        <w:tc>
          <w:tcPr>
            <w:tcW w:w="6372" w:type="dxa"/>
          </w:tcPr>
          <w:p w14:paraId="5EE77666" w14:textId="6084BAD5" w:rsidR="004F4BF0" w:rsidRPr="009C3464" w:rsidRDefault="008D1A8E" w:rsidP="008D1A8E">
            <w:pPr>
              <w:ind w:left="0" w:firstLine="0"/>
              <w:rPr>
                <w:rFonts w:ascii="Arial" w:hAnsi="Arial" w:cs="Arial"/>
                <w:sz w:val="18"/>
                <w:szCs w:val="18"/>
              </w:rPr>
            </w:pPr>
            <w:r>
              <w:rPr>
                <w:rFonts w:ascii="Arial" w:hAnsi="Arial" w:cs="Arial"/>
                <w:sz w:val="18"/>
                <w:szCs w:val="18"/>
              </w:rPr>
              <w:t>fot</w:t>
            </w:r>
            <w:r w:rsidR="004F4BF0" w:rsidRPr="009C3464">
              <w:rPr>
                <w:rFonts w:ascii="Arial" w:hAnsi="Arial" w:cs="Arial"/>
                <w:sz w:val="18"/>
                <w:szCs w:val="18"/>
              </w:rPr>
              <w:t>:FormalOrganizationType</w:t>
            </w:r>
          </w:p>
        </w:tc>
      </w:tr>
      <w:tr w:rsidR="004F4BF0" w:rsidRPr="004E0787" w14:paraId="075C2BF3" w14:textId="77777777" w:rsidTr="00BF462E">
        <w:tc>
          <w:tcPr>
            <w:tcW w:w="1793" w:type="dxa"/>
          </w:tcPr>
          <w:p w14:paraId="1512F76A" w14:textId="77777777" w:rsidR="004F4BF0" w:rsidRPr="004E0787" w:rsidRDefault="004F4BF0" w:rsidP="00BF462E">
            <w:pPr>
              <w:pStyle w:val="smt"/>
              <w:ind w:left="0" w:firstLine="0"/>
            </w:pPr>
            <w:r w:rsidRPr="004E0787">
              <w:t>Udfaldsrum</w:t>
            </w:r>
          </w:p>
        </w:tc>
        <w:tc>
          <w:tcPr>
            <w:tcW w:w="6372" w:type="dxa"/>
          </w:tcPr>
          <w:p w14:paraId="13AA4D17"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rdf:langString</w:t>
            </w:r>
          </w:p>
        </w:tc>
      </w:tr>
      <w:tr w:rsidR="004F4BF0" w:rsidRPr="004E0787" w14:paraId="19CA113F" w14:textId="77777777" w:rsidTr="00BF462E">
        <w:tc>
          <w:tcPr>
            <w:tcW w:w="1793" w:type="dxa"/>
          </w:tcPr>
          <w:p w14:paraId="760EAC6A" w14:textId="77777777" w:rsidR="004F4BF0" w:rsidRPr="004E0787" w:rsidRDefault="004F4BF0" w:rsidP="00BF462E">
            <w:pPr>
              <w:pStyle w:val="smt"/>
              <w:ind w:left="0" w:firstLine="0"/>
            </w:pPr>
            <w:r>
              <w:t>Multiplicitet</w:t>
            </w:r>
          </w:p>
        </w:tc>
        <w:tc>
          <w:tcPr>
            <w:tcW w:w="6372" w:type="dxa"/>
          </w:tcPr>
          <w:p w14:paraId="2BF965FB"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0 - *</w:t>
            </w:r>
          </w:p>
        </w:tc>
      </w:tr>
    </w:tbl>
    <w:p w14:paraId="7804672A" w14:textId="77777777" w:rsidR="004F4BF0" w:rsidRDefault="004F4BF0" w:rsidP="004F4BF0"/>
    <w:p w14:paraId="5BF6A8D2" w14:textId="77777777" w:rsidR="004F4BF0" w:rsidRDefault="004F4BF0" w:rsidP="004F4BF0">
      <w:pPr>
        <w:pStyle w:val="Overskrift4"/>
      </w:pPr>
      <w:r>
        <w:lastRenderedPageBreak/>
        <w:t>har bredere</w:t>
      </w:r>
    </w:p>
    <w:p w14:paraId="20B77627" w14:textId="77777777" w:rsidR="004F4BF0" w:rsidRDefault="004F4BF0" w:rsidP="004F4BF0">
      <w:pPr>
        <w:pStyle w:val="Overskrift5"/>
      </w:pPr>
      <w:r>
        <w:rPr>
          <w:rStyle w:val="Fremhv"/>
        </w:rPr>
        <w:t>Vokabularets definition og beskrivelser</w:t>
      </w:r>
    </w:p>
    <w:tbl>
      <w:tblPr>
        <w:tblStyle w:val="Tabel-Gitter"/>
        <w:tblW w:w="0" w:type="auto"/>
        <w:tblInd w:w="50" w:type="dxa"/>
        <w:tblLook w:val="04A0" w:firstRow="1" w:lastRow="0" w:firstColumn="1" w:lastColumn="0" w:noHBand="0" w:noVBand="1"/>
      </w:tblPr>
      <w:tblGrid>
        <w:gridCol w:w="2076"/>
        <w:gridCol w:w="6084"/>
      </w:tblGrid>
      <w:tr w:rsidR="004F4BF0" w:rsidRPr="00A05776" w14:paraId="5EDBF214" w14:textId="77777777" w:rsidTr="00BF462E">
        <w:tc>
          <w:tcPr>
            <w:tcW w:w="2076" w:type="dxa"/>
          </w:tcPr>
          <w:p w14:paraId="393C854B" w14:textId="77777777" w:rsidR="004F4BF0" w:rsidRPr="00A05776" w:rsidRDefault="004F4BF0" w:rsidP="00BF462E">
            <w:pPr>
              <w:pStyle w:val="smt"/>
              <w:ind w:left="0" w:firstLine="0"/>
              <w:rPr>
                <w:lang w:val="da-DK"/>
              </w:rPr>
            </w:pPr>
            <w:r w:rsidRPr="00A05776">
              <w:rPr>
                <w:lang w:val="da-DK"/>
              </w:rPr>
              <w:t>URI</w:t>
            </w:r>
          </w:p>
        </w:tc>
        <w:tc>
          <w:tcPr>
            <w:tcW w:w="6084" w:type="dxa"/>
          </w:tcPr>
          <w:p w14:paraId="61D260E4" w14:textId="77777777" w:rsidR="004F4BF0" w:rsidRPr="009C3464" w:rsidRDefault="00280917" w:rsidP="00BF462E">
            <w:pPr>
              <w:ind w:left="0" w:firstLine="0"/>
              <w:rPr>
                <w:rFonts w:ascii="Arial" w:hAnsi="Arial" w:cs="Arial"/>
                <w:sz w:val="18"/>
                <w:szCs w:val="18"/>
              </w:rPr>
            </w:pPr>
            <w:hyperlink r:id="rId83" w:anchor="broader" w:history="1">
              <w:r w:rsidR="004F4BF0" w:rsidRPr="009C3464">
                <w:rPr>
                  <w:rFonts w:ascii="Arial" w:hAnsi="Arial" w:cs="Arial"/>
                  <w:sz w:val="18"/>
                  <w:szCs w:val="18"/>
                </w:rPr>
                <w:t>http://www.w3.org/2004/02/skos/core#broader</w:t>
              </w:r>
            </w:hyperlink>
          </w:p>
        </w:tc>
      </w:tr>
      <w:tr w:rsidR="004F4BF0" w:rsidRPr="004E0787" w14:paraId="466B5F3C" w14:textId="77777777" w:rsidTr="00BF462E">
        <w:tc>
          <w:tcPr>
            <w:tcW w:w="2076" w:type="dxa"/>
          </w:tcPr>
          <w:p w14:paraId="36E2CEA5" w14:textId="77777777" w:rsidR="004F4BF0" w:rsidRPr="004E0787" w:rsidRDefault="004F4BF0" w:rsidP="00BF462E">
            <w:pPr>
              <w:pStyle w:val="smt"/>
              <w:ind w:left="0" w:firstLine="0"/>
            </w:pPr>
            <w:r>
              <w:t>T</w:t>
            </w:r>
            <w:r w:rsidRPr="004E0787">
              <w:t>erm</w:t>
            </w:r>
          </w:p>
        </w:tc>
        <w:tc>
          <w:tcPr>
            <w:tcW w:w="6084" w:type="dxa"/>
          </w:tcPr>
          <w:p w14:paraId="361E6091" w14:textId="77777777" w:rsidR="004F4BF0" w:rsidRPr="009C3464" w:rsidRDefault="004F4BF0" w:rsidP="00BF462E">
            <w:pPr>
              <w:ind w:left="0" w:firstLine="0"/>
              <w:rPr>
                <w:rFonts w:ascii="Arial" w:hAnsi="Arial" w:cs="Arial"/>
                <w:sz w:val="18"/>
                <w:szCs w:val="18"/>
              </w:rPr>
            </w:pPr>
          </w:p>
        </w:tc>
      </w:tr>
      <w:tr w:rsidR="004F4BF0" w:rsidRPr="004E0787" w14:paraId="3970A898" w14:textId="77777777" w:rsidTr="00BF462E">
        <w:tc>
          <w:tcPr>
            <w:tcW w:w="2076" w:type="dxa"/>
          </w:tcPr>
          <w:p w14:paraId="2031625B" w14:textId="77777777" w:rsidR="004F4BF0" w:rsidRPr="004E0787" w:rsidRDefault="004F4BF0" w:rsidP="00BF462E">
            <w:pPr>
              <w:pStyle w:val="smt"/>
              <w:ind w:left="0" w:firstLine="0"/>
            </w:pPr>
            <w:r w:rsidRPr="004E0787">
              <w:t>Definition</w:t>
            </w:r>
          </w:p>
        </w:tc>
        <w:tc>
          <w:tcPr>
            <w:tcW w:w="6084" w:type="dxa"/>
          </w:tcPr>
          <w:p w14:paraId="21970391"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Relaterer et begreb til et begreb, der har en mere generel betydning</w:t>
            </w:r>
          </w:p>
        </w:tc>
      </w:tr>
      <w:tr w:rsidR="004F4BF0" w:rsidRPr="004E0787" w14:paraId="088B7D46" w14:textId="77777777" w:rsidTr="00BF462E">
        <w:tc>
          <w:tcPr>
            <w:tcW w:w="2076" w:type="dxa"/>
          </w:tcPr>
          <w:p w14:paraId="32009DAB" w14:textId="77777777" w:rsidR="004F4BF0" w:rsidRPr="004E0787" w:rsidRDefault="004F4BF0" w:rsidP="00BF462E">
            <w:pPr>
              <w:pStyle w:val="smt"/>
              <w:ind w:left="0" w:firstLine="0"/>
            </w:pPr>
            <w:r w:rsidRPr="004E0787">
              <w:t>Kommentar</w:t>
            </w:r>
          </w:p>
        </w:tc>
        <w:tc>
          <w:tcPr>
            <w:tcW w:w="6084" w:type="dxa"/>
          </w:tcPr>
          <w:p w14:paraId="5CAD89C7"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Efter konvention bruges skos:broader kun til at erklære en umiddelbar (dvs. direkte) hierarkisk forbindelse mellem to konceptuelle ressourcer.</w:t>
            </w:r>
          </w:p>
        </w:tc>
      </w:tr>
      <w:tr w:rsidR="004F4BF0" w:rsidRPr="004E0787" w14:paraId="5E99C21C" w14:textId="77777777" w:rsidTr="00BF462E">
        <w:tc>
          <w:tcPr>
            <w:tcW w:w="2076" w:type="dxa"/>
          </w:tcPr>
          <w:p w14:paraId="6A51A212" w14:textId="77777777" w:rsidR="004F4BF0" w:rsidRPr="004E0787" w:rsidRDefault="004F4BF0" w:rsidP="00BF462E">
            <w:pPr>
              <w:pStyle w:val="smt"/>
              <w:ind w:left="0" w:firstLine="0"/>
            </w:pPr>
            <w:r w:rsidRPr="004E0787">
              <w:t>Underegenskab af</w:t>
            </w:r>
          </w:p>
        </w:tc>
        <w:tc>
          <w:tcPr>
            <w:tcW w:w="6084" w:type="dxa"/>
          </w:tcPr>
          <w:p w14:paraId="58C37CDB"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skos:broaderTransitive</w:t>
            </w:r>
          </w:p>
        </w:tc>
      </w:tr>
      <w:tr w:rsidR="004F4BF0" w:rsidRPr="004E0787" w14:paraId="0F284D97" w14:textId="77777777" w:rsidTr="00BF462E">
        <w:tc>
          <w:tcPr>
            <w:tcW w:w="2076" w:type="dxa"/>
          </w:tcPr>
          <w:p w14:paraId="4BB8A33C" w14:textId="77777777" w:rsidR="004F4BF0" w:rsidRPr="004E0787" w:rsidRDefault="004F4BF0" w:rsidP="00BF462E">
            <w:pPr>
              <w:pStyle w:val="smt"/>
              <w:ind w:left="0" w:firstLine="0"/>
            </w:pPr>
            <w:r>
              <w:t>Modsatrettet egenskab</w:t>
            </w:r>
          </w:p>
        </w:tc>
        <w:tc>
          <w:tcPr>
            <w:tcW w:w="6084" w:type="dxa"/>
          </w:tcPr>
          <w:p w14:paraId="055B0054"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skos:narrower</w:t>
            </w:r>
          </w:p>
        </w:tc>
      </w:tr>
      <w:tr w:rsidR="004F4BF0" w:rsidRPr="004E0787" w14:paraId="1E6E274C" w14:textId="77777777" w:rsidTr="00BF462E">
        <w:tc>
          <w:tcPr>
            <w:tcW w:w="2076" w:type="dxa"/>
          </w:tcPr>
          <w:p w14:paraId="183560BE" w14:textId="77777777" w:rsidR="004F4BF0" w:rsidRPr="004E0787" w:rsidRDefault="004F4BF0" w:rsidP="00BF462E">
            <w:pPr>
              <w:pStyle w:val="smt"/>
              <w:ind w:left="0" w:firstLine="0"/>
            </w:pPr>
            <w:r w:rsidRPr="004E0787">
              <w:t>Domæne</w:t>
            </w:r>
          </w:p>
        </w:tc>
        <w:tc>
          <w:tcPr>
            <w:tcW w:w="6084" w:type="dxa"/>
          </w:tcPr>
          <w:p w14:paraId="52CD060E"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rdfs:Resource</w:t>
            </w:r>
          </w:p>
        </w:tc>
      </w:tr>
      <w:tr w:rsidR="004F4BF0" w:rsidRPr="004E0787" w14:paraId="4FBAA977" w14:textId="77777777" w:rsidTr="00BF462E">
        <w:tc>
          <w:tcPr>
            <w:tcW w:w="2076" w:type="dxa"/>
          </w:tcPr>
          <w:p w14:paraId="02E64AC8" w14:textId="77777777" w:rsidR="004F4BF0" w:rsidRPr="004E0787" w:rsidRDefault="004F4BF0" w:rsidP="00BF462E">
            <w:pPr>
              <w:pStyle w:val="smt"/>
              <w:ind w:left="0" w:firstLine="0"/>
            </w:pPr>
            <w:r w:rsidRPr="004E0787">
              <w:t>Udfaldsrum</w:t>
            </w:r>
          </w:p>
        </w:tc>
        <w:tc>
          <w:tcPr>
            <w:tcW w:w="6084" w:type="dxa"/>
          </w:tcPr>
          <w:p w14:paraId="57CF88A9"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rdfs:Resource</w:t>
            </w:r>
          </w:p>
        </w:tc>
      </w:tr>
    </w:tbl>
    <w:p w14:paraId="4704248E" w14:textId="77777777" w:rsidR="004F4BF0" w:rsidRDefault="004F4BF0" w:rsidP="004F4BF0"/>
    <w:p w14:paraId="04FB2BC3" w14:textId="77777777" w:rsidR="004F4BF0" w:rsidRDefault="004F4BF0" w:rsidP="004F4BF0">
      <w:pPr>
        <w:pStyle w:val="Overskrift5"/>
      </w:pPr>
      <w:r w:rsidRPr="00376D46">
        <w:t>Profilens restriktioner og beskrivelser</w:t>
      </w:r>
      <w:r w:rsidDel="00854658">
        <w:t xml:space="preserve"> </w:t>
      </w:r>
    </w:p>
    <w:tbl>
      <w:tblPr>
        <w:tblStyle w:val="Tabel-Gitter"/>
        <w:tblW w:w="0" w:type="auto"/>
        <w:tblInd w:w="45" w:type="dxa"/>
        <w:tblLook w:val="04A0" w:firstRow="1" w:lastRow="0" w:firstColumn="1" w:lastColumn="0" w:noHBand="0" w:noVBand="1"/>
      </w:tblPr>
      <w:tblGrid>
        <w:gridCol w:w="2077"/>
        <w:gridCol w:w="6088"/>
      </w:tblGrid>
      <w:tr w:rsidR="004F4BF0" w:rsidRPr="004E0787" w14:paraId="2C350493" w14:textId="77777777" w:rsidTr="00BF462E">
        <w:tc>
          <w:tcPr>
            <w:tcW w:w="2077" w:type="dxa"/>
          </w:tcPr>
          <w:p w14:paraId="32CA98F4" w14:textId="77777777" w:rsidR="004F4BF0" w:rsidRPr="0011183F" w:rsidRDefault="004F4BF0" w:rsidP="00BF462E">
            <w:pPr>
              <w:pStyle w:val="smt"/>
              <w:ind w:left="0" w:firstLine="0"/>
            </w:pPr>
            <w:r w:rsidRPr="0011183F">
              <w:t>Foretrukken term</w:t>
            </w:r>
          </w:p>
        </w:tc>
        <w:tc>
          <w:tcPr>
            <w:tcW w:w="6088" w:type="dxa"/>
          </w:tcPr>
          <w:p w14:paraId="215A9C90" w14:textId="77777777" w:rsidR="004F4BF0" w:rsidRPr="004E0787" w:rsidRDefault="004F4BF0" w:rsidP="00BF462E">
            <w:pPr>
              <w:ind w:left="0" w:firstLine="0"/>
            </w:pPr>
            <w:r w:rsidRPr="009C3464">
              <w:rPr>
                <w:rFonts w:ascii="Arial" w:hAnsi="Arial" w:cs="Arial"/>
                <w:sz w:val="18"/>
                <w:szCs w:val="18"/>
              </w:rPr>
              <w:t>har bredere</w:t>
            </w:r>
          </w:p>
        </w:tc>
      </w:tr>
      <w:tr w:rsidR="004F4BF0" w:rsidRPr="004E0787" w14:paraId="5BEFFBF7" w14:textId="77777777" w:rsidTr="00BF462E">
        <w:tc>
          <w:tcPr>
            <w:tcW w:w="2077" w:type="dxa"/>
          </w:tcPr>
          <w:p w14:paraId="08FD4117" w14:textId="77777777" w:rsidR="004F4BF0" w:rsidRPr="0011183F" w:rsidRDefault="004F4BF0" w:rsidP="00BF462E">
            <w:pPr>
              <w:pStyle w:val="smt"/>
              <w:ind w:left="0" w:firstLine="0"/>
            </w:pPr>
            <w:r w:rsidRPr="0011183F">
              <w:t>Definition</w:t>
            </w:r>
          </w:p>
        </w:tc>
        <w:tc>
          <w:tcPr>
            <w:tcW w:w="6088" w:type="dxa"/>
          </w:tcPr>
          <w:p w14:paraId="76B6BFFB" w14:textId="77777777" w:rsidR="004F4BF0" w:rsidRPr="004E0787" w:rsidRDefault="004F4BF0" w:rsidP="00BF462E">
            <w:pPr>
              <w:ind w:left="0" w:firstLine="0"/>
            </w:pPr>
            <w:r w:rsidRPr="009C3464">
              <w:rPr>
                <w:rFonts w:ascii="Arial" w:hAnsi="Arial" w:cs="Arial"/>
                <w:sz w:val="18"/>
                <w:szCs w:val="18"/>
              </w:rPr>
              <w:t>Relaterer et begreb til et begreb, der har en mere generel betydning</w:t>
            </w:r>
          </w:p>
        </w:tc>
      </w:tr>
      <w:tr w:rsidR="004F4BF0" w:rsidRPr="004E0787" w14:paraId="552D1992" w14:textId="77777777" w:rsidTr="00BF462E">
        <w:tc>
          <w:tcPr>
            <w:tcW w:w="2077" w:type="dxa"/>
          </w:tcPr>
          <w:p w14:paraId="20A20F45" w14:textId="77777777" w:rsidR="004F4BF0" w:rsidRPr="004E0787" w:rsidRDefault="004F4BF0" w:rsidP="00BF462E">
            <w:pPr>
              <w:pStyle w:val="smt"/>
              <w:ind w:left="0" w:firstLine="0"/>
            </w:pPr>
            <w:r w:rsidRPr="004E0787">
              <w:t>Domæne</w:t>
            </w:r>
          </w:p>
        </w:tc>
        <w:tc>
          <w:tcPr>
            <w:tcW w:w="6088" w:type="dxa"/>
          </w:tcPr>
          <w:p w14:paraId="04308A0F" w14:textId="475B40A2" w:rsidR="004F4BF0" w:rsidRPr="009C3464" w:rsidRDefault="008D1A8E" w:rsidP="008D1A8E">
            <w:pPr>
              <w:ind w:left="0" w:firstLine="0"/>
              <w:rPr>
                <w:rFonts w:ascii="Arial" w:hAnsi="Arial" w:cs="Arial"/>
                <w:sz w:val="18"/>
                <w:szCs w:val="18"/>
              </w:rPr>
            </w:pPr>
            <w:r>
              <w:rPr>
                <w:rFonts w:ascii="Arial" w:hAnsi="Arial" w:cs="Arial"/>
                <w:sz w:val="18"/>
                <w:szCs w:val="18"/>
              </w:rPr>
              <w:t>fot</w:t>
            </w:r>
            <w:r w:rsidR="004F4BF0" w:rsidRPr="009C3464">
              <w:rPr>
                <w:rFonts w:ascii="Arial" w:hAnsi="Arial" w:cs="Arial"/>
                <w:sz w:val="18"/>
                <w:szCs w:val="18"/>
              </w:rPr>
              <w:t>:FormalOrganizationType</w:t>
            </w:r>
          </w:p>
        </w:tc>
      </w:tr>
      <w:tr w:rsidR="004F4BF0" w:rsidRPr="004E0787" w14:paraId="603A38CD" w14:textId="77777777" w:rsidTr="00BF462E">
        <w:tc>
          <w:tcPr>
            <w:tcW w:w="2077" w:type="dxa"/>
          </w:tcPr>
          <w:p w14:paraId="3E3AD1C0" w14:textId="77777777" w:rsidR="004F4BF0" w:rsidRPr="004E0787" w:rsidRDefault="004F4BF0" w:rsidP="00BF462E">
            <w:pPr>
              <w:pStyle w:val="smt"/>
              <w:ind w:left="0" w:firstLine="0"/>
            </w:pPr>
            <w:r w:rsidRPr="004E0787">
              <w:t>Udfaldsrum</w:t>
            </w:r>
          </w:p>
        </w:tc>
        <w:tc>
          <w:tcPr>
            <w:tcW w:w="6088" w:type="dxa"/>
          </w:tcPr>
          <w:p w14:paraId="718D992D" w14:textId="69759C08" w:rsidR="004F4BF0" w:rsidRPr="009C3464" w:rsidRDefault="008D1A8E" w:rsidP="008D1A8E">
            <w:pPr>
              <w:ind w:left="0" w:firstLine="0"/>
              <w:rPr>
                <w:rFonts w:ascii="Arial" w:hAnsi="Arial" w:cs="Arial"/>
                <w:sz w:val="18"/>
                <w:szCs w:val="18"/>
              </w:rPr>
            </w:pPr>
            <w:r>
              <w:rPr>
                <w:rFonts w:ascii="Arial" w:hAnsi="Arial" w:cs="Arial"/>
                <w:sz w:val="18"/>
                <w:szCs w:val="18"/>
              </w:rPr>
              <w:t>fot</w:t>
            </w:r>
            <w:r w:rsidR="004F4BF0" w:rsidRPr="009C3464">
              <w:rPr>
                <w:rFonts w:ascii="Arial" w:hAnsi="Arial" w:cs="Arial"/>
                <w:sz w:val="18"/>
                <w:szCs w:val="18"/>
              </w:rPr>
              <w:t>x:FormalOrganizationType</w:t>
            </w:r>
          </w:p>
        </w:tc>
      </w:tr>
      <w:tr w:rsidR="004F4BF0" w:rsidRPr="004E0787" w14:paraId="04EF00C0" w14:textId="77777777" w:rsidTr="00BF462E">
        <w:tc>
          <w:tcPr>
            <w:tcW w:w="2077" w:type="dxa"/>
          </w:tcPr>
          <w:p w14:paraId="34A1E837" w14:textId="77777777" w:rsidR="004F4BF0" w:rsidRPr="004E0787" w:rsidRDefault="004F4BF0" w:rsidP="00BF462E">
            <w:pPr>
              <w:pStyle w:val="smt"/>
              <w:ind w:left="0" w:firstLine="0"/>
            </w:pPr>
            <w:r>
              <w:t>Multiplicitet</w:t>
            </w:r>
          </w:p>
        </w:tc>
        <w:tc>
          <w:tcPr>
            <w:tcW w:w="6088" w:type="dxa"/>
          </w:tcPr>
          <w:p w14:paraId="4256545B" w14:textId="77777777" w:rsidR="004F4BF0" w:rsidRPr="009C3464" w:rsidRDefault="004F4BF0" w:rsidP="00BF462E">
            <w:pPr>
              <w:ind w:left="0" w:firstLine="0"/>
              <w:rPr>
                <w:rFonts w:ascii="Arial" w:hAnsi="Arial" w:cs="Arial"/>
                <w:sz w:val="18"/>
                <w:szCs w:val="18"/>
              </w:rPr>
            </w:pPr>
            <w:r w:rsidRPr="009C3464">
              <w:rPr>
                <w:rFonts w:ascii="Arial" w:hAnsi="Arial" w:cs="Arial"/>
                <w:sz w:val="18"/>
                <w:szCs w:val="18"/>
              </w:rPr>
              <w:t>0 - 1</w:t>
            </w:r>
          </w:p>
        </w:tc>
      </w:tr>
    </w:tbl>
    <w:p w14:paraId="5FFC897C" w14:textId="08C1B92C" w:rsidR="004F4BF0" w:rsidRDefault="004F4BF0" w:rsidP="004F4BF0"/>
    <w:p w14:paraId="5C0B589D" w14:textId="4D2EE8DC" w:rsidR="00F757D0" w:rsidRDefault="00FF67FE" w:rsidP="00881B21">
      <w:pPr>
        <w:pStyle w:val="Overskrift2"/>
      </w:pPr>
      <w:bookmarkStart w:id="31" w:name="_Toc193101217"/>
      <w:r w:rsidRPr="00881B21">
        <w:t>Eksempel</w:t>
      </w:r>
      <w:r w:rsidR="00881B21">
        <w:t xml:space="preserve"> på organisationstype</w:t>
      </w:r>
      <w:bookmarkEnd w:id="31"/>
    </w:p>
    <w:p w14:paraId="70A10776" w14:textId="74308917" w:rsidR="00FF67FE" w:rsidRDefault="00183FDF" w:rsidP="002B1EEA">
      <w:r>
        <w:object w:dxaOrig="8146" w:dyaOrig="2881" w14:anchorId="57ABC850">
          <v:shape id="_x0000_i1029" type="#_x0000_t75" style="width:407.6pt;height:2in" o:ole="">
            <v:imagedata r:id="rId84" o:title=""/>
          </v:shape>
          <o:OLEObject Type="Embed" ProgID="Visio.Drawing.15" ShapeID="_x0000_i1029" DrawAspect="Content" ObjectID="_1803714010" r:id="rId85"/>
        </w:object>
      </w:r>
    </w:p>
    <w:p w14:paraId="00AC5782" w14:textId="77777777" w:rsidR="00183FDF" w:rsidRDefault="00183FDF" w:rsidP="002B1EEA"/>
    <w:p w14:paraId="17D97942" w14:textId="4074FBD6" w:rsidR="009E2954" w:rsidRDefault="00881B21" w:rsidP="00881B21">
      <w:pPr>
        <w:pStyle w:val="Overskrift5"/>
      </w:pPr>
      <w:r>
        <w:t>JSON-LD-kode (uden context)</w:t>
      </w:r>
    </w:p>
    <w:p w14:paraId="0F4C9B21" w14:textId="77777777" w:rsidR="009E2954" w:rsidRPr="009E2954" w:rsidRDefault="009E2954" w:rsidP="009E2954">
      <w:pPr>
        <w:pStyle w:val="Kode"/>
        <w:rPr>
          <w:lang w:val="en-US" w:eastAsia="en-US"/>
        </w:rPr>
      </w:pPr>
      <w:r w:rsidRPr="009E2954">
        <w:rPr>
          <w:lang w:val="en-US" w:eastAsia="en-US"/>
        </w:rPr>
        <w:t>{</w:t>
      </w:r>
    </w:p>
    <w:p w14:paraId="08E7F07F" w14:textId="77777777" w:rsidR="009E2954" w:rsidRPr="009E2954" w:rsidRDefault="009E2954" w:rsidP="009E2954">
      <w:pPr>
        <w:pStyle w:val="Kode"/>
        <w:rPr>
          <w:lang w:val="en-US" w:eastAsia="en-US"/>
        </w:rPr>
      </w:pPr>
      <w:r w:rsidRPr="009E2954">
        <w:rPr>
          <w:lang w:val="en-US" w:eastAsia="en-US"/>
        </w:rPr>
        <w:t xml:space="preserve">  "@id</w:t>
      </w:r>
      <w:proofErr w:type="gramStart"/>
      <w:r w:rsidRPr="009E2954">
        <w:rPr>
          <w:lang w:val="en-US" w:eastAsia="en-US"/>
        </w:rPr>
        <w:t>" :</w:t>
      </w:r>
      <w:proofErr w:type="gramEnd"/>
      <w:r w:rsidRPr="009E2954">
        <w:rPr>
          <w:lang w:val="en-US" w:eastAsia="en-US"/>
        </w:rPr>
        <w:t xml:space="preserve"> "xorg:org-844",</w:t>
      </w:r>
    </w:p>
    <w:p w14:paraId="4501F1C2" w14:textId="6B0597BA" w:rsidR="009E2954" w:rsidRDefault="009E2954" w:rsidP="009E2954">
      <w:pPr>
        <w:pStyle w:val="Kode"/>
        <w:rPr>
          <w:lang w:val="en-US" w:eastAsia="en-US"/>
        </w:rPr>
      </w:pPr>
      <w:r w:rsidRPr="009E2954">
        <w:rPr>
          <w:lang w:val="en-US" w:eastAsia="en-US"/>
        </w:rPr>
        <w:t xml:space="preserve">  "@type</w:t>
      </w:r>
      <w:proofErr w:type="gramStart"/>
      <w:r w:rsidRPr="009E2954">
        <w:rPr>
          <w:lang w:val="en-US" w:eastAsia="en-US"/>
        </w:rPr>
        <w:t>" :</w:t>
      </w:r>
      <w:proofErr w:type="gramEnd"/>
      <w:r w:rsidRPr="009E2954">
        <w:rPr>
          <w:lang w:val="en-US" w:eastAsia="en-US"/>
        </w:rPr>
        <w:t xml:space="preserve"> "org:FormalOrganization",</w:t>
      </w:r>
    </w:p>
    <w:p w14:paraId="3A5639CD" w14:textId="77777777" w:rsidR="009E2954" w:rsidRPr="009E2954" w:rsidRDefault="009E2954" w:rsidP="009E2954">
      <w:pPr>
        <w:pStyle w:val="Kode"/>
        <w:rPr>
          <w:lang w:val="en-US" w:eastAsia="en-US"/>
        </w:rPr>
      </w:pPr>
      <w:r w:rsidRPr="009E2954">
        <w:rPr>
          <w:lang w:val="en-US" w:eastAsia="en-US"/>
        </w:rPr>
        <w:t xml:space="preserve">  "</w:t>
      </w:r>
      <w:proofErr w:type="gramStart"/>
      <w:r w:rsidRPr="009E2954">
        <w:rPr>
          <w:lang w:val="en-US" w:eastAsia="en-US"/>
        </w:rPr>
        <w:t>classification</w:t>
      </w:r>
      <w:proofErr w:type="gramEnd"/>
      <w:r w:rsidRPr="009E2954">
        <w:rPr>
          <w:lang w:val="en-US" w:eastAsia="en-US"/>
        </w:rPr>
        <w:t>" : "fot:Municipality",</w:t>
      </w:r>
    </w:p>
    <w:p w14:paraId="4FF1CE3C" w14:textId="77777777" w:rsidR="009E2954" w:rsidRPr="009E2954" w:rsidRDefault="009E2954" w:rsidP="009E2954">
      <w:pPr>
        <w:pStyle w:val="Kode"/>
        <w:rPr>
          <w:lang w:val="en-US" w:eastAsia="en-US"/>
        </w:rPr>
      </w:pPr>
      <w:r w:rsidRPr="009E2954">
        <w:rPr>
          <w:lang w:val="en-US" w:eastAsia="en-US"/>
        </w:rPr>
        <w:t>}</w:t>
      </w:r>
    </w:p>
    <w:p w14:paraId="0621ECA1" w14:textId="7DB4D12E" w:rsidR="009E2954" w:rsidRDefault="009E2954" w:rsidP="002B1EEA">
      <w:pPr>
        <w:rPr>
          <w:lang w:val="en-US"/>
        </w:rPr>
      </w:pPr>
    </w:p>
    <w:p w14:paraId="1CC9D3CA" w14:textId="580C422A" w:rsidR="00881B21" w:rsidRDefault="00881B21" w:rsidP="00881B21">
      <w:pPr>
        <w:pStyle w:val="Overskrift5"/>
        <w:rPr>
          <w:lang w:val="en-US"/>
        </w:rPr>
      </w:pPr>
      <w:proofErr w:type="gramStart"/>
      <w:r>
        <w:rPr>
          <w:lang w:val="en-US"/>
        </w:rPr>
        <w:t>fot:</w:t>
      </w:r>
      <w:proofErr w:type="gramEnd"/>
      <w:r>
        <w:rPr>
          <w:lang w:val="en-US"/>
        </w:rPr>
        <w:t>Municipality</w:t>
      </w:r>
    </w:p>
    <w:p w14:paraId="48CB29F9" w14:textId="77777777" w:rsidR="00881B21" w:rsidRPr="00881B21" w:rsidRDefault="00881B21" w:rsidP="00881B21">
      <w:pPr>
        <w:pStyle w:val="Kode"/>
        <w:rPr>
          <w:lang w:val="en-US" w:eastAsia="en-US"/>
        </w:rPr>
      </w:pPr>
      <w:r w:rsidRPr="00881B21">
        <w:rPr>
          <w:lang w:val="en-US" w:eastAsia="en-US"/>
        </w:rPr>
        <w:t>{</w:t>
      </w:r>
    </w:p>
    <w:p w14:paraId="35160CE6" w14:textId="77777777" w:rsidR="00881B21" w:rsidRPr="00881B21" w:rsidRDefault="00881B21" w:rsidP="00881B21">
      <w:pPr>
        <w:pStyle w:val="Kode"/>
        <w:rPr>
          <w:lang w:val="en-US" w:eastAsia="en-US"/>
        </w:rPr>
      </w:pPr>
      <w:r w:rsidRPr="00881B21">
        <w:rPr>
          <w:lang w:val="en-US" w:eastAsia="en-US"/>
        </w:rPr>
        <w:t xml:space="preserve">  "@id</w:t>
      </w:r>
      <w:proofErr w:type="gramStart"/>
      <w:r w:rsidRPr="00881B21">
        <w:rPr>
          <w:lang w:val="en-US" w:eastAsia="en-US"/>
        </w:rPr>
        <w:t>" :</w:t>
      </w:r>
      <w:proofErr w:type="gramEnd"/>
      <w:r w:rsidRPr="00881B21">
        <w:rPr>
          <w:lang w:val="en-US" w:eastAsia="en-US"/>
        </w:rPr>
        <w:t xml:space="preserve"> "fot:Municipality",</w:t>
      </w:r>
    </w:p>
    <w:p w14:paraId="29F9AC6C" w14:textId="77777777" w:rsidR="00881B21" w:rsidRPr="00D515C9" w:rsidRDefault="00881B21" w:rsidP="00881B21">
      <w:pPr>
        <w:pStyle w:val="Kode"/>
        <w:rPr>
          <w:lang w:eastAsia="en-US"/>
        </w:rPr>
      </w:pPr>
      <w:r w:rsidRPr="00881B21">
        <w:rPr>
          <w:lang w:val="en-US" w:eastAsia="en-US"/>
        </w:rPr>
        <w:t xml:space="preserve">  </w:t>
      </w:r>
      <w:r w:rsidRPr="00D515C9">
        <w:rPr>
          <w:lang w:eastAsia="en-US"/>
        </w:rPr>
        <w:t>"@type</w:t>
      </w:r>
      <w:proofErr w:type="gramStart"/>
      <w:r w:rsidRPr="00D515C9">
        <w:rPr>
          <w:lang w:eastAsia="en-US"/>
        </w:rPr>
        <w:t>" :</w:t>
      </w:r>
      <w:proofErr w:type="gramEnd"/>
      <w:r w:rsidRPr="00D515C9">
        <w:rPr>
          <w:lang w:eastAsia="en-US"/>
        </w:rPr>
        <w:t xml:space="preserve"> "fot:FormalOrganizationType",</w:t>
      </w:r>
    </w:p>
    <w:p w14:paraId="6A586F0B" w14:textId="77777777" w:rsidR="00881B21" w:rsidRDefault="00881B21" w:rsidP="00881B21">
      <w:pPr>
        <w:pStyle w:val="Kode"/>
        <w:rPr>
          <w:lang w:eastAsia="en-US"/>
        </w:rPr>
      </w:pPr>
      <w:r w:rsidRPr="00D515C9">
        <w:rPr>
          <w:lang w:eastAsia="en-US"/>
        </w:rPr>
        <w:t xml:space="preserve">  </w:t>
      </w:r>
      <w:r>
        <w:rPr>
          <w:lang w:eastAsia="en-US"/>
        </w:rPr>
        <w:t>"comment</w:t>
      </w:r>
      <w:proofErr w:type="gramStart"/>
      <w:r>
        <w:rPr>
          <w:lang w:eastAsia="en-US"/>
        </w:rPr>
        <w:t>" :</w:t>
      </w:r>
      <w:proofErr w:type="gramEnd"/>
      <w:r>
        <w:rPr>
          <w:lang w:eastAsia="en-US"/>
        </w:rPr>
        <w:t xml:space="preserve"> {</w:t>
      </w:r>
    </w:p>
    <w:p w14:paraId="5DA8E198" w14:textId="77777777" w:rsidR="00881B21" w:rsidRDefault="00881B21" w:rsidP="00881B21">
      <w:pPr>
        <w:pStyle w:val="Kode"/>
        <w:rPr>
          <w:lang w:eastAsia="en-US"/>
        </w:rPr>
      </w:pPr>
      <w:r>
        <w:rPr>
          <w:lang w:eastAsia="en-US"/>
        </w:rPr>
        <w:lastRenderedPageBreak/>
        <w:t xml:space="preserve">    "@language</w:t>
      </w:r>
      <w:proofErr w:type="gramStart"/>
      <w:r>
        <w:rPr>
          <w:lang w:eastAsia="en-US"/>
        </w:rPr>
        <w:t>" :</w:t>
      </w:r>
      <w:proofErr w:type="gramEnd"/>
      <w:r>
        <w:rPr>
          <w:lang w:eastAsia="en-US"/>
        </w:rPr>
        <w:t xml:space="preserve"> "da",</w:t>
      </w:r>
    </w:p>
    <w:p w14:paraId="32E373F0" w14:textId="77777777" w:rsidR="00881B21" w:rsidRDefault="00881B21" w:rsidP="00881B21">
      <w:pPr>
        <w:pStyle w:val="Kode"/>
        <w:rPr>
          <w:lang w:eastAsia="en-US"/>
        </w:rPr>
      </w:pPr>
      <w:r>
        <w:rPr>
          <w:lang w:eastAsia="en-US"/>
        </w:rPr>
        <w:t xml:space="preserve">    "@value</w:t>
      </w:r>
      <w:proofErr w:type="gramStart"/>
      <w:r>
        <w:rPr>
          <w:lang w:eastAsia="en-US"/>
        </w:rPr>
        <w:t>" :</w:t>
      </w:r>
      <w:proofErr w:type="gramEnd"/>
      <w:r>
        <w:rPr>
          <w:lang w:eastAsia="en-US"/>
        </w:rPr>
        <w:t xml:space="preserve"> "Kommunen styres af en kommunalbestyrelse som bekendtgjort i kommunebestyrelsesloven"</w:t>
      </w:r>
    </w:p>
    <w:p w14:paraId="5AE3915B" w14:textId="77777777" w:rsidR="00881B21" w:rsidRPr="00881B21" w:rsidRDefault="00881B21" w:rsidP="00881B21">
      <w:pPr>
        <w:pStyle w:val="Kode"/>
        <w:rPr>
          <w:lang w:val="en-US" w:eastAsia="en-US"/>
        </w:rPr>
      </w:pPr>
      <w:r>
        <w:rPr>
          <w:lang w:eastAsia="en-US"/>
        </w:rPr>
        <w:t xml:space="preserve">  </w:t>
      </w:r>
      <w:r w:rsidRPr="00881B21">
        <w:rPr>
          <w:lang w:val="en-US" w:eastAsia="en-US"/>
        </w:rPr>
        <w:t>},</w:t>
      </w:r>
    </w:p>
    <w:p w14:paraId="674C41B9" w14:textId="77777777" w:rsidR="00881B21" w:rsidRPr="00881B21" w:rsidRDefault="00881B21" w:rsidP="00881B21">
      <w:pPr>
        <w:pStyle w:val="Kode"/>
        <w:rPr>
          <w:lang w:val="en-US" w:eastAsia="en-US"/>
        </w:rPr>
      </w:pPr>
      <w:r w:rsidRPr="00881B21">
        <w:rPr>
          <w:lang w:val="en-US" w:eastAsia="en-US"/>
        </w:rPr>
        <w:t xml:space="preserve">  "</w:t>
      </w:r>
      <w:proofErr w:type="gramStart"/>
      <w:r w:rsidRPr="00881B21">
        <w:rPr>
          <w:lang w:val="en-US" w:eastAsia="en-US"/>
        </w:rPr>
        <w:t>label</w:t>
      </w:r>
      <w:proofErr w:type="gramEnd"/>
      <w:r w:rsidRPr="00881B21">
        <w:rPr>
          <w:lang w:val="en-US" w:eastAsia="en-US"/>
        </w:rPr>
        <w:t>" : "Municipality",</w:t>
      </w:r>
    </w:p>
    <w:p w14:paraId="73824519" w14:textId="77777777" w:rsidR="00881B21" w:rsidRPr="00881B21" w:rsidRDefault="00881B21" w:rsidP="00881B21">
      <w:pPr>
        <w:pStyle w:val="Kode"/>
        <w:rPr>
          <w:lang w:val="en-US" w:eastAsia="en-US"/>
        </w:rPr>
      </w:pPr>
      <w:r w:rsidRPr="00881B21">
        <w:rPr>
          <w:lang w:val="en-US" w:eastAsia="en-US"/>
        </w:rPr>
        <w:t xml:space="preserve">  "</w:t>
      </w:r>
      <w:proofErr w:type="gramStart"/>
      <w:r w:rsidRPr="00881B21">
        <w:rPr>
          <w:lang w:val="en-US" w:eastAsia="en-US"/>
        </w:rPr>
        <w:t>broader</w:t>
      </w:r>
      <w:proofErr w:type="gramEnd"/>
      <w:r w:rsidRPr="00881B21">
        <w:rPr>
          <w:lang w:val="en-US" w:eastAsia="en-US"/>
        </w:rPr>
        <w:t>" : "fot:MunicipalAuthority",</w:t>
      </w:r>
    </w:p>
    <w:p w14:paraId="67A1C9B0" w14:textId="77777777" w:rsidR="00881B21" w:rsidRDefault="00881B21" w:rsidP="00881B21">
      <w:pPr>
        <w:pStyle w:val="Kode"/>
        <w:rPr>
          <w:lang w:eastAsia="en-US"/>
        </w:rPr>
      </w:pPr>
      <w:r w:rsidRPr="00881B21">
        <w:rPr>
          <w:lang w:val="en-US" w:eastAsia="en-US"/>
        </w:rPr>
        <w:t xml:space="preserve">  </w:t>
      </w:r>
      <w:r>
        <w:rPr>
          <w:lang w:eastAsia="en-US"/>
        </w:rPr>
        <w:t>"definition</w:t>
      </w:r>
      <w:proofErr w:type="gramStart"/>
      <w:r>
        <w:rPr>
          <w:lang w:eastAsia="en-US"/>
        </w:rPr>
        <w:t>" :</w:t>
      </w:r>
      <w:proofErr w:type="gramEnd"/>
      <w:r>
        <w:rPr>
          <w:lang w:eastAsia="en-US"/>
        </w:rPr>
        <w:t xml:space="preserve"> [ {</w:t>
      </w:r>
    </w:p>
    <w:p w14:paraId="44C35DA6" w14:textId="77777777" w:rsidR="00881B21" w:rsidRDefault="00881B21" w:rsidP="00881B21">
      <w:pPr>
        <w:pStyle w:val="Kode"/>
        <w:rPr>
          <w:lang w:eastAsia="en-US"/>
        </w:rPr>
      </w:pPr>
      <w:r>
        <w:rPr>
          <w:lang w:eastAsia="en-US"/>
        </w:rPr>
        <w:t xml:space="preserve">    "@language</w:t>
      </w:r>
      <w:proofErr w:type="gramStart"/>
      <w:r>
        <w:rPr>
          <w:lang w:eastAsia="en-US"/>
        </w:rPr>
        <w:t>" :</w:t>
      </w:r>
      <w:proofErr w:type="gramEnd"/>
      <w:r>
        <w:rPr>
          <w:lang w:eastAsia="en-US"/>
        </w:rPr>
        <w:t xml:space="preserve"> "da",</w:t>
      </w:r>
    </w:p>
    <w:p w14:paraId="15EC74AF" w14:textId="77777777" w:rsidR="00881B21" w:rsidRDefault="00881B21" w:rsidP="00881B21">
      <w:pPr>
        <w:pStyle w:val="Kode"/>
        <w:rPr>
          <w:lang w:eastAsia="en-US"/>
        </w:rPr>
      </w:pPr>
      <w:r>
        <w:rPr>
          <w:lang w:eastAsia="en-US"/>
        </w:rPr>
        <w:t xml:space="preserve">    "@value</w:t>
      </w:r>
      <w:proofErr w:type="gramStart"/>
      <w:r>
        <w:rPr>
          <w:lang w:eastAsia="en-US"/>
        </w:rPr>
        <w:t>" :</w:t>
      </w:r>
      <w:proofErr w:type="gramEnd"/>
      <w:r>
        <w:rPr>
          <w:lang w:eastAsia="en-US"/>
        </w:rPr>
        <w:t xml:space="preserve"> "mindste offentlige forvaltningsenhed, der styres af en kommunalbestyrelse som bekendtgjort i kommunebestyrelsesloven"</w:t>
      </w:r>
    </w:p>
    <w:p w14:paraId="2B452D13" w14:textId="77777777" w:rsidR="00881B21" w:rsidRPr="00881B21" w:rsidRDefault="00881B21" w:rsidP="00881B21">
      <w:pPr>
        <w:pStyle w:val="Kode"/>
        <w:rPr>
          <w:lang w:val="en-US" w:eastAsia="en-US"/>
        </w:rPr>
      </w:pPr>
      <w:r>
        <w:rPr>
          <w:lang w:eastAsia="en-US"/>
        </w:rPr>
        <w:t xml:space="preserve">  </w:t>
      </w:r>
      <w:r w:rsidRPr="00881B21">
        <w:rPr>
          <w:lang w:val="en-US" w:eastAsia="en-US"/>
        </w:rPr>
        <w:t>}, {</w:t>
      </w:r>
    </w:p>
    <w:p w14:paraId="17DF0108" w14:textId="77777777" w:rsidR="00881B21" w:rsidRPr="00881B21" w:rsidRDefault="00881B21" w:rsidP="00881B21">
      <w:pPr>
        <w:pStyle w:val="Kode"/>
        <w:rPr>
          <w:lang w:val="en-US" w:eastAsia="en-US"/>
        </w:rPr>
      </w:pPr>
      <w:r w:rsidRPr="00881B21">
        <w:rPr>
          <w:lang w:val="en-US" w:eastAsia="en-US"/>
        </w:rPr>
        <w:t xml:space="preserve">    "@language</w:t>
      </w:r>
      <w:proofErr w:type="gramStart"/>
      <w:r w:rsidRPr="00881B21">
        <w:rPr>
          <w:lang w:val="en-US" w:eastAsia="en-US"/>
        </w:rPr>
        <w:t>" :</w:t>
      </w:r>
      <w:proofErr w:type="gramEnd"/>
      <w:r w:rsidRPr="00881B21">
        <w:rPr>
          <w:lang w:val="en-US" w:eastAsia="en-US"/>
        </w:rPr>
        <w:t xml:space="preserve"> "en",</w:t>
      </w:r>
    </w:p>
    <w:p w14:paraId="61373C30" w14:textId="77777777" w:rsidR="00881B21" w:rsidRPr="00881B21" w:rsidRDefault="00881B21" w:rsidP="00881B21">
      <w:pPr>
        <w:pStyle w:val="Kode"/>
        <w:rPr>
          <w:lang w:val="en-US" w:eastAsia="en-US"/>
        </w:rPr>
      </w:pPr>
      <w:r w:rsidRPr="00881B21">
        <w:rPr>
          <w:lang w:val="en-US" w:eastAsia="en-US"/>
        </w:rPr>
        <w:t xml:space="preserve">    "@value</w:t>
      </w:r>
      <w:proofErr w:type="gramStart"/>
      <w:r w:rsidRPr="00881B21">
        <w:rPr>
          <w:lang w:val="en-US" w:eastAsia="en-US"/>
        </w:rPr>
        <w:t>" :</w:t>
      </w:r>
      <w:proofErr w:type="gramEnd"/>
      <w:r w:rsidRPr="00881B21">
        <w:rPr>
          <w:lang w:val="en-US" w:eastAsia="en-US"/>
        </w:rPr>
        <w:t xml:space="preserve"> "smallest public administration unit that is governed by a municipal council as promulgated in the Municipal Councils Act"</w:t>
      </w:r>
    </w:p>
    <w:p w14:paraId="1F0CE4B1" w14:textId="77777777" w:rsidR="00881B21" w:rsidRDefault="00881B21" w:rsidP="00881B21">
      <w:pPr>
        <w:pStyle w:val="Kode"/>
        <w:rPr>
          <w:lang w:eastAsia="en-US"/>
        </w:rPr>
      </w:pPr>
      <w:r w:rsidRPr="00881B21">
        <w:rPr>
          <w:lang w:val="en-US" w:eastAsia="en-US"/>
        </w:rPr>
        <w:t xml:space="preserve">  </w:t>
      </w:r>
      <w:r>
        <w:rPr>
          <w:lang w:eastAsia="en-US"/>
        </w:rPr>
        <w:t>} ],</w:t>
      </w:r>
    </w:p>
    <w:p w14:paraId="4CAE1951" w14:textId="77777777" w:rsidR="00881B21" w:rsidRDefault="00881B21" w:rsidP="00881B21">
      <w:pPr>
        <w:pStyle w:val="Kode"/>
        <w:rPr>
          <w:lang w:eastAsia="en-US"/>
        </w:rPr>
      </w:pPr>
      <w:r>
        <w:rPr>
          <w:lang w:eastAsia="en-US"/>
        </w:rPr>
        <w:t xml:space="preserve">  "prefLabel</w:t>
      </w:r>
      <w:proofErr w:type="gramStart"/>
      <w:r>
        <w:rPr>
          <w:lang w:eastAsia="en-US"/>
        </w:rPr>
        <w:t>" :</w:t>
      </w:r>
      <w:proofErr w:type="gramEnd"/>
      <w:r>
        <w:rPr>
          <w:lang w:eastAsia="en-US"/>
        </w:rPr>
        <w:t xml:space="preserve"> [ {</w:t>
      </w:r>
    </w:p>
    <w:p w14:paraId="4E0E090C" w14:textId="77777777" w:rsidR="00881B21" w:rsidRDefault="00881B21" w:rsidP="00881B21">
      <w:pPr>
        <w:pStyle w:val="Kode"/>
        <w:rPr>
          <w:lang w:eastAsia="en-US"/>
        </w:rPr>
      </w:pPr>
      <w:r>
        <w:rPr>
          <w:lang w:eastAsia="en-US"/>
        </w:rPr>
        <w:t xml:space="preserve">    "@language</w:t>
      </w:r>
      <w:proofErr w:type="gramStart"/>
      <w:r>
        <w:rPr>
          <w:lang w:eastAsia="en-US"/>
        </w:rPr>
        <w:t>" :</w:t>
      </w:r>
      <w:proofErr w:type="gramEnd"/>
      <w:r>
        <w:rPr>
          <w:lang w:eastAsia="en-US"/>
        </w:rPr>
        <w:t xml:space="preserve"> "da",</w:t>
      </w:r>
    </w:p>
    <w:p w14:paraId="0B7DFC49" w14:textId="77777777" w:rsidR="00881B21" w:rsidRDefault="00881B21" w:rsidP="00881B21">
      <w:pPr>
        <w:pStyle w:val="Kode"/>
        <w:rPr>
          <w:lang w:eastAsia="en-US"/>
        </w:rPr>
      </w:pPr>
      <w:r>
        <w:rPr>
          <w:lang w:eastAsia="en-US"/>
        </w:rPr>
        <w:t xml:space="preserve">    "@value</w:t>
      </w:r>
      <w:proofErr w:type="gramStart"/>
      <w:r>
        <w:rPr>
          <w:lang w:eastAsia="en-US"/>
        </w:rPr>
        <w:t>" :</w:t>
      </w:r>
      <w:proofErr w:type="gramEnd"/>
      <w:r>
        <w:rPr>
          <w:lang w:eastAsia="en-US"/>
        </w:rPr>
        <w:t xml:space="preserve"> "Kommune"</w:t>
      </w:r>
    </w:p>
    <w:p w14:paraId="7B4437B6" w14:textId="77777777" w:rsidR="00881B21" w:rsidRPr="00881B21" w:rsidRDefault="00881B21" w:rsidP="00881B21">
      <w:pPr>
        <w:pStyle w:val="Kode"/>
        <w:rPr>
          <w:lang w:val="en-US" w:eastAsia="en-US"/>
        </w:rPr>
      </w:pPr>
      <w:r>
        <w:rPr>
          <w:lang w:eastAsia="en-US"/>
        </w:rPr>
        <w:t xml:space="preserve">  </w:t>
      </w:r>
      <w:r w:rsidRPr="00881B21">
        <w:rPr>
          <w:lang w:val="en-US" w:eastAsia="en-US"/>
        </w:rPr>
        <w:t>}, {</w:t>
      </w:r>
    </w:p>
    <w:p w14:paraId="031A2DFE" w14:textId="77777777" w:rsidR="00881B21" w:rsidRPr="00881B21" w:rsidRDefault="00881B21" w:rsidP="00881B21">
      <w:pPr>
        <w:pStyle w:val="Kode"/>
        <w:rPr>
          <w:lang w:val="en-US" w:eastAsia="en-US"/>
        </w:rPr>
      </w:pPr>
      <w:r w:rsidRPr="00881B21">
        <w:rPr>
          <w:lang w:val="en-US" w:eastAsia="en-US"/>
        </w:rPr>
        <w:t xml:space="preserve">    "@language</w:t>
      </w:r>
      <w:proofErr w:type="gramStart"/>
      <w:r w:rsidRPr="00881B21">
        <w:rPr>
          <w:lang w:val="en-US" w:eastAsia="en-US"/>
        </w:rPr>
        <w:t>" :</w:t>
      </w:r>
      <w:proofErr w:type="gramEnd"/>
      <w:r w:rsidRPr="00881B21">
        <w:rPr>
          <w:lang w:val="en-US" w:eastAsia="en-US"/>
        </w:rPr>
        <w:t xml:space="preserve"> "en",</w:t>
      </w:r>
    </w:p>
    <w:p w14:paraId="1E6319E7" w14:textId="77777777" w:rsidR="00881B21" w:rsidRPr="00881B21" w:rsidRDefault="00881B21" w:rsidP="00881B21">
      <w:pPr>
        <w:pStyle w:val="Kode"/>
        <w:rPr>
          <w:lang w:val="en-US" w:eastAsia="en-US"/>
        </w:rPr>
      </w:pPr>
      <w:r w:rsidRPr="00881B21">
        <w:rPr>
          <w:lang w:val="en-US" w:eastAsia="en-US"/>
        </w:rPr>
        <w:t xml:space="preserve">    "@value</w:t>
      </w:r>
      <w:proofErr w:type="gramStart"/>
      <w:r w:rsidRPr="00881B21">
        <w:rPr>
          <w:lang w:val="en-US" w:eastAsia="en-US"/>
        </w:rPr>
        <w:t>" :</w:t>
      </w:r>
      <w:proofErr w:type="gramEnd"/>
      <w:r w:rsidRPr="00881B21">
        <w:rPr>
          <w:lang w:val="en-US" w:eastAsia="en-US"/>
        </w:rPr>
        <w:t xml:space="preserve"> "Municipality"</w:t>
      </w:r>
    </w:p>
    <w:p w14:paraId="5AE58856" w14:textId="77777777" w:rsidR="00881B21" w:rsidRPr="00881B21" w:rsidRDefault="00881B21" w:rsidP="00881B21">
      <w:pPr>
        <w:pStyle w:val="Kode"/>
        <w:rPr>
          <w:lang w:val="en-US" w:eastAsia="en-US"/>
        </w:rPr>
      </w:pPr>
      <w:r w:rsidRPr="00881B21">
        <w:rPr>
          <w:lang w:val="en-US" w:eastAsia="en-US"/>
        </w:rPr>
        <w:t xml:space="preserve">  } ],</w:t>
      </w:r>
    </w:p>
    <w:p w14:paraId="1BA8CDC8" w14:textId="77777777" w:rsidR="00881B21" w:rsidRDefault="00881B21" w:rsidP="00881B21">
      <w:pPr>
        <w:pStyle w:val="Kode"/>
        <w:rPr>
          <w:lang w:eastAsia="en-US"/>
        </w:rPr>
      </w:pPr>
      <w:r>
        <w:rPr>
          <w:lang w:eastAsia="en-US"/>
        </w:rPr>
        <w:t>}</w:t>
      </w:r>
    </w:p>
    <w:p w14:paraId="69531E58" w14:textId="77777777" w:rsidR="00881B21" w:rsidRPr="00881B21" w:rsidRDefault="00881B21" w:rsidP="00881B21">
      <w:pPr>
        <w:rPr>
          <w:lang w:val="en-US"/>
        </w:rPr>
      </w:pPr>
    </w:p>
    <w:p w14:paraId="18B881DF" w14:textId="38E3F65C" w:rsidR="00FF67FE" w:rsidRPr="009E2954" w:rsidRDefault="00FF67FE" w:rsidP="00AE2117">
      <w:pPr>
        <w:pStyle w:val="Overskrift3"/>
        <w:rPr>
          <w:lang w:val="en-US"/>
        </w:rPr>
      </w:pPr>
      <w:bookmarkStart w:id="32" w:name="_Toc193101218"/>
      <w:r w:rsidRPr="00ED025F">
        <w:rPr>
          <w:lang w:val="en-US"/>
        </w:rPr>
        <w:lastRenderedPageBreak/>
        <w:t>Illustration</w:t>
      </w:r>
      <w:bookmarkEnd w:id="32"/>
    </w:p>
    <w:p w14:paraId="74859554" w14:textId="77777777" w:rsidR="00FF67FE" w:rsidRDefault="00FF67FE" w:rsidP="007765C8">
      <w:pPr>
        <w:pStyle w:val="Udryk"/>
      </w:pPr>
      <w:r w:rsidRPr="00ED025F">
        <w:object w:dxaOrig="7126" w:dyaOrig="10486" w14:anchorId="53BF7F5B">
          <v:shape id="_x0000_i1030" type="#_x0000_t75" style="width:356.25pt;height:524.05pt" o:ole="">
            <v:imagedata r:id="rId86" o:title=""/>
          </v:shape>
          <o:OLEObject Type="Embed" ProgID="Visio.Drawing.15" ShapeID="_x0000_i1030" DrawAspect="Content" ObjectID="_1803714011" r:id="rId87"/>
        </w:object>
      </w:r>
    </w:p>
    <w:p w14:paraId="43BEBE76" w14:textId="77777777" w:rsidR="00FF67FE" w:rsidRDefault="00FF67FE" w:rsidP="007765C8">
      <w:pPr>
        <w:pStyle w:val="Udryk"/>
      </w:pPr>
    </w:p>
    <w:p w14:paraId="079D93F4" w14:textId="77777777" w:rsidR="00FF67FE" w:rsidRDefault="00FF67FE" w:rsidP="00FF67FE">
      <w:r>
        <w:t xml:space="preserve">Som indikeret i ovenstående illustration så benyttes egenskaben </w:t>
      </w:r>
      <w:r w:rsidRPr="00EA09C2">
        <w:rPr>
          <w:rFonts w:ascii="Courier New" w:hAnsi="Courier New" w:cs="Courier New"/>
          <w:sz w:val="18"/>
          <w:szCs w:val="18"/>
        </w:rPr>
        <w:t>org:classification</w:t>
      </w:r>
      <w:r>
        <w:t xml:space="preserve"> til at udpege en klassifikation hvis emner repræsenterer organisationstyper. I ’</w:t>
      </w:r>
      <w:r w:rsidRPr="00EA09C2">
        <w:t>Bilag D – Typer af organisation</w:t>
      </w:r>
      <w:r>
        <w:t>’ kan der findes uddybende beskrivelse af klassifikationen for organisationer. Klassifikationen kan udvides løbende efter behov.</w:t>
      </w:r>
    </w:p>
    <w:p w14:paraId="50259B89" w14:textId="77777777" w:rsidR="00FF67FE" w:rsidRDefault="00FF67FE" w:rsidP="002B1EEA"/>
    <w:p w14:paraId="0C5F160D" w14:textId="77777777" w:rsidR="00E862FD" w:rsidRDefault="00E862FD" w:rsidP="00E862FD">
      <w:r>
        <w:br w:type="page"/>
      </w:r>
    </w:p>
    <w:p w14:paraId="36DDAC71" w14:textId="77777777" w:rsidR="00015ECA" w:rsidRDefault="00015ECA">
      <w:pPr>
        <w:spacing w:before="0" w:after="160" w:line="259" w:lineRule="auto"/>
        <w:rPr>
          <w:rFonts w:ascii="Arial" w:eastAsiaTheme="majorEastAsia" w:hAnsi="Arial" w:cstheme="majorBidi"/>
          <w:b/>
          <w:sz w:val="40"/>
          <w:szCs w:val="32"/>
        </w:rPr>
      </w:pPr>
      <w:r>
        <w:lastRenderedPageBreak/>
        <w:br w:type="page"/>
      </w:r>
    </w:p>
    <w:p w14:paraId="712D3BF8" w14:textId="664F33BF" w:rsidR="00E862FD" w:rsidRDefault="00E862FD" w:rsidP="00E862FD">
      <w:pPr>
        <w:pStyle w:val="Overskrift1"/>
        <w:rPr>
          <w:rFonts w:cs="Times New Roman"/>
          <w:szCs w:val="48"/>
        </w:rPr>
      </w:pPr>
      <w:bookmarkStart w:id="33" w:name="_Toc193101219"/>
      <w:r>
        <w:lastRenderedPageBreak/>
        <w:t>Den organisatoriske enhed</w:t>
      </w:r>
      <w:r w:rsidR="00FA0CA4">
        <w:t xml:space="preserve"> og dens egenskaber</w:t>
      </w:r>
      <w:bookmarkEnd w:id="33"/>
    </w:p>
    <w:p w14:paraId="359CBEFA" w14:textId="5B502659" w:rsidR="00E47959" w:rsidRDefault="001D59AB" w:rsidP="003E07D4">
      <w:pPr>
        <w:pStyle w:val="Udryk"/>
      </w:pPr>
      <w:r w:rsidRPr="001D59AB">
        <w:rPr>
          <w:noProof/>
        </w:rPr>
        <w:drawing>
          <wp:inline distT="0" distB="0" distL="0" distR="0" wp14:anchorId="55A32E4E" wp14:editId="0D28E25D">
            <wp:extent cx="6042455" cy="2798859"/>
            <wp:effectExtent l="0" t="0" r="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a:extLst>
                        <a:ext uri="{28A0092B-C50C-407E-A947-70E740481C1C}">
                          <a14:useLocalDpi xmlns:a14="http://schemas.microsoft.com/office/drawing/2010/main" val="0"/>
                        </a:ext>
                      </a:extLst>
                    </a:blip>
                    <a:srcRect l="3538" t="10201" r="1997" b="6691"/>
                    <a:stretch/>
                  </pic:blipFill>
                  <pic:spPr bwMode="auto">
                    <a:xfrm>
                      <a:off x="0" y="0"/>
                      <a:ext cx="6065507" cy="2809537"/>
                    </a:xfrm>
                    <a:prstGeom prst="rect">
                      <a:avLst/>
                    </a:prstGeom>
                    <a:noFill/>
                    <a:ln>
                      <a:noFill/>
                    </a:ln>
                    <a:extLst>
                      <a:ext uri="{53640926-AAD7-44D8-BBD7-CCE9431645EC}">
                        <a14:shadowObscured xmlns:a14="http://schemas.microsoft.com/office/drawing/2010/main"/>
                      </a:ext>
                    </a:extLst>
                  </pic:spPr>
                </pic:pic>
              </a:graphicData>
            </a:graphic>
          </wp:inline>
        </w:drawing>
      </w:r>
    </w:p>
    <w:p w14:paraId="3E9CEC3A" w14:textId="15FF1FD0" w:rsidR="00947C3A" w:rsidRDefault="00947C3A" w:rsidP="00947C3A"/>
    <w:p w14:paraId="231B4523" w14:textId="77777777" w:rsidR="00947C3A" w:rsidRDefault="00947C3A" w:rsidP="004102C9">
      <w:pPr>
        <w:pStyle w:val="Overskrift2"/>
      </w:pPr>
      <w:bookmarkStart w:id="34" w:name="_Toc193101220"/>
      <w:r>
        <w:t>Organisatorisk enhed (klasse)</w:t>
      </w:r>
      <w:bookmarkEnd w:id="34"/>
    </w:p>
    <w:p w14:paraId="68380D9A" w14:textId="77777777" w:rsidR="00947C3A" w:rsidRDefault="00947C3A" w:rsidP="00947C3A">
      <w:pPr>
        <w:jc w:val="center"/>
      </w:pPr>
      <w:r w:rsidRPr="00947C3A">
        <w:rPr>
          <w:noProof/>
        </w:rPr>
        <w:drawing>
          <wp:inline distT="0" distB="0" distL="0" distR="0" wp14:anchorId="4E97731B" wp14:editId="2327B50B">
            <wp:extent cx="2043485" cy="73088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9">
                      <a:extLst>
                        <a:ext uri="{28A0092B-C50C-407E-A947-70E740481C1C}">
                          <a14:useLocalDpi xmlns:a14="http://schemas.microsoft.com/office/drawing/2010/main" val="0"/>
                        </a:ext>
                      </a:extLst>
                    </a:blip>
                    <a:srcRect l="10776" t="29080" r="10032" b="17382"/>
                    <a:stretch/>
                  </pic:blipFill>
                  <pic:spPr bwMode="auto">
                    <a:xfrm>
                      <a:off x="0" y="0"/>
                      <a:ext cx="2054333" cy="734765"/>
                    </a:xfrm>
                    <a:prstGeom prst="rect">
                      <a:avLst/>
                    </a:prstGeom>
                    <a:noFill/>
                    <a:ln>
                      <a:noFill/>
                    </a:ln>
                    <a:extLst>
                      <a:ext uri="{53640926-AAD7-44D8-BBD7-CCE9431645EC}">
                        <a14:shadowObscured xmlns:a14="http://schemas.microsoft.com/office/drawing/2010/main"/>
                      </a:ext>
                    </a:extLst>
                  </pic:spPr>
                </pic:pic>
              </a:graphicData>
            </a:graphic>
          </wp:inline>
        </w:drawing>
      </w:r>
    </w:p>
    <w:p w14:paraId="496ECE7F" w14:textId="77777777" w:rsidR="00947C3A" w:rsidRPr="00EE6E0E" w:rsidRDefault="00947C3A" w:rsidP="00947C3A"/>
    <w:p w14:paraId="3AF4BA26" w14:textId="77777777" w:rsidR="00947C3A" w:rsidRPr="00526268" w:rsidRDefault="00947C3A" w:rsidP="00947C3A">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947C3A" w:rsidRPr="002269D9" w14:paraId="6763395C" w14:textId="77777777" w:rsidTr="00CC036B">
        <w:tc>
          <w:tcPr>
            <w:tcW w:w="1793" w:type="dxa"/>
          </w:tcPr>
          <w:p w14:paraId="59961FBE"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URI</w:t>
            </w:r>
          </w:p>
        </w:tc>
        <w:tc>
          <w:tcPr>
            <w:tcW w:w="6372" w:type="dxa"/>
          </w:tcPr>
          <w:p w14:paraId="6F4C90FD" w14:textId="77777777" w:rsidR="00947C3A" w:rsidRPr="003B717D" w:rsidRDefault="00280917" w:rsidP="00CC036B">
            <w:pPr>
              <w:ind w:left="0" w:firstLine="0"/>
              <w:rPr>
                <w:rFonts w:ascii="Arial" w:hAnsi="Arial" w:cs="Arial"/>
                <w:sz w:val="18"/>
                <w:szCs w:val="18"/>
              </w:rPr>
            </w:pPr>
            <w:hyperlink r:id="rId90" w:anchor="OrganizationalUnit" w:history="1">
              <w:r w:rsidR="00947C3A" w:rsidRPr="003B717D">
                <w:rPr>
                  <w:rFonts w:ascii="Arial" w:hAnsi="Arial" w:cs="Arial"/>
                  <w:sz w:val="18"/>
                  <w:szCs w:val="18"/>
                </w:rPr>
                <w:t>http://www.w3.org/ns/org#OrganizationalUnit</w:t>
              </w:r>
            </w:hyperlink>
          </w:p>
        </w:tc>
      </w:tr>
      <w:tr w:rsidR="00947C3A" w:rsidRPr="002269D9" w14:paraId="6FB64E07" w14:textId="77777777" w:rsidTr="00CC036B">
        <w:tc>
          <w:tcPr>
            <w:tcW w:w="1793" w:type="dxa"/>
          </w:tcPr>
          <w:p w14:paraId="649C7D93"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Term</w:t>
            </w:r>
          </w:p>
        </w:tc>
        <w:tc>
          <w:tcPr>
            <w:tcW w:w="6372" w:type="dxa"/>
          </w:tcPr>
          <w:p w14:paraId="628A539B"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Organisatorisk enhed</w:t>
            </w:r>
          </w:p>
        </w:tc>
      </w:tr>
      <w:tr w:rsidR="00947C3A" w:rsidRPr="002269D9" w14:paraId="2A68C62F" w14:textId="77777777" w:rsidTr="00CC036B">
        <w:tc>
          <w:tcPr>
            <w:tcW w:w="1793" w:type="dxa"/>
          </w:tcPr>
          <w:p w14:paraId="3FDC51E3"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Kommentar</w:t>
            </w:r>
          </w:p>
        </w:tc>
        <w:tc>
          <w:tcPr>
            <w:tcW w:w="6372" w:type="dxa"/>
          </w:tcPr>
          <w:p w14:paraId="023E4850"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En organisation, såsom en afdeling eller supportenhed, som er en del af en større organisation og kun har fuld anerkendelse inden for den pågældende organisations kontekst. Navnlig vil enheden ikke blive betragtet som en juridisk enhed i sig selv.</w:t>
            </w:r>
          </w:p>
        </w:tc>
      </w:tr>
      <w:tr w:rsidR="00947C3A" w:rsidRPr="002269D9" w14:paraId="608CFCEA" w14:textId="77777777" w:rsidTr="00CC036B">
        <w:tc>
          <w:tcPr>
            <w:tcW w:w="1793" w:type="dxa"/>
          </w:tcPr>
          <w:p w14:paraId="1087B77F"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41973304"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Enheder kan være store og komplekse og indeholde andre enheder. Alternative navne: Afdeling</w:t>
            </w:r>
          </w:p>
        </w:tc>
      </w:tr>
      <w:tr w:rsidR="00947C3A" w:rsidRPr="002269D9" w14:paraId="0AFE44D9" w14:textId="77777777" w:rsidTr="00CC036B">
        <w:tc>
          <w:tcPr>
            <w:tcW w:w="1793" w:type="dxa"/>
          </w:tcPr>
          <w:p w14:paraId="1BCF7C65"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Underklasse af</w:t>
            </w:r>
          </w:p>
        </w:tc>
        <w:tc>
          <w:tcPr>
            <w:tcW w:w="6372" w:type="dxa"/>
          </w:tcPr>
          <w:p w14:paraId="01E3EAF0"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 xml:space="preserve">foaf:Organization </w:t>
            </w:r>
          </w:p>
          <w:p w14:paraId="1FB8AE2A"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org:Organization</w:t>
            </w:r>
          </w:p>
        </w:tc>
      </w:tr>
    </w:tbl>
    <w:p w14:paraId="57A3FD2A" w14:textId="77777777" w:rsidR="00947C3A" w:rsidRDefault="00947C3A" w:rsidP="00947C3A">
      <w:pPr>
        <w:pStyle w:val="Overskrift5"/>
        <w:rPr>
          <w:rStyle w:val="Fremhv"/>
        </w:rPr>
      </w:pPr>
    </w:p>
    <w:p w14:paraId="49342746" w14:textId="114E45AF" w:rsidR="00947C3A" w:rsidRPr="00526268" w:rsidRDefault="00947C3A" w:rsidP="00947C3A">
      <w:pPr>
        <w:pStyle w:val="Overskrift5"/>
      </w:pPr>
      <w:r w:rsidRPr="00376D46">
        <w:t>Profilens restriktioner og beskrivelser</w:t>
      </w:r>
    </w:p>
    <w:tbl>
      <w:tblPr>
        <w:tblStyle w:val="Tabel-Gitter"/>
        <w:tblW w:w="0" w:type="auto"/>
        <w:tblInd w:w="45" w:type="dxa"/>
        <w:tblLook w:val="04A0" w:firstRow="1" w:lastRow="0" w:firstColumn="1" w:lastColumn="0" w:noHBand="0" w:noVBand="1"/>
      </w:tblPr>
      <w:tblGrid>
        <w:gridCol w:w="1651"/>
        <w:gridCol w:w="6514"/>
      </w:tblGrid>
      <w:tr w:rsidR="00947C3A" w:rsidRPr="004E0787" w14:paraId="0DF94E4C" w14:textId="77777777" w:rsidTr="00CC036B">
        <w:tc>
          <w:tcPr>
            <w:tcW w:w="1651" w:type="dxa"/>
          </w:tcPr>
          <w:p w14:paraId="70D37B4C" w14:textId="77777777" w:rsidR="00947C3A" w:rsidRPr="0011183F" w:rsidRDefault="00947C3A" w:rsidP="00CC036B">
            <w:pPr>
              <w:pStyle w:val="smt"/>
              <w:ind w:left="0" w:firstLine="0"/>
            </w:pPr>
            <w:r w:rsidRPr="0011183F">
              <w:t>Foretrukken term</w:t>
            </w:r>
          </w:p>
        </w:tc>
        <w:tc>
          <w:tcPr>
            <w:tcW w:w="6514" w:type="dxa"/>
          </w:tcPr>
          <w:p w14:paraId="7C2E0EC3" w14:textId="77777777" w:rsidR="00947C3A" w:rsidRPr="004E0787" w:rsidRDefault="00947C3A" w:rsidP="00CC036B">
            <w:pPr>
              <w:ind w:left="0" w:firstLine="0"/>
            </w:pPr>
            <w:r w:rsidRPr="003B717D">
              <w:rPr>
                <w:rFonts w:ascii="Arial" w:hAnsi="Arial" w:cs="Arial"/>
                <w:sz w:val="18"/>
                <w:szCs w:val="18"/>
              </w:rPr>
              <w:t>Organisatorisk enhed</w:t>
            </w:r>
          </w:p>
        </w:tc>
      </w:tr>
      <w:tr w:rsidR="00947C3A" w:rsidRPr="002269D9" w14:paraId="5928A6AD" w14:textId="77777777" w:rsidTr="00CC036B">
        <w:tc>
          <w:tcPr>
            <w:tcW w:w="1651" w:type="dxa"/>
          </w:tcPr>
          <w:p w14:paraId="303D6C0A"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Alternativ term</w:t>
            </w:r>
          </w:p>
        </w:tc>
        <w:tc>
          <w:tcPr>
            <w:tcW w:w="6514" w:type="dxa"/>
          </w:tcPr>
          <w:p w14:paraId="3F66787A"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Afdeling</w:t>
            </w:r>
            <w:r>
              <w:rPr>
                <w:rFonts w:ascii="Arial" w:hAnsi="Arial" w:cs="Arial"/>
                <w:sz w:val="18"/>
                <w:szCs w:val="18"/>
              </w:rPr>
              <w:t>; sektion; kontor; team; udvalg</w:t>
            </w:r>
          </w:p>
        </w:tc>
      </w:tr>
      <w:tr w:rsidR="00947C3A" w:rsidRPr="004E0787" w14:paraId="67B271AE" w14:textId="77777777" w:rsidTr="00CC036B">
        <w:tc>
          <w:tcPr>
            <w:tcW w:w="1651" w:type="dxa"/>
          </w:tcPr>
          <w:p w14:paraId="078F2A32" w14:textId="77777777" w:rsidR="00947C3A" w:rsidRPr="0011183F" w:rsidRDefault="00947C3A" w:rsidP="00CC036B">
            <w:pPr>
              <w:pStyle w:val="smt"/>
              <w:ind w:left="0" w:firstLine="0"/>
            </w:pPr>
            <w:r w:rsidRPr="0011183F">
              <w:t>Definition</w:t>
            </w:r>
          </w:p>
        </w:tc>
        <w:tc>
          <w:tcPr>
            <w:tcW w:w="6514" w:type="dxa"/>
          </w:tcPr>
          <w:p w14:paraId="1A52707F" w14:textId="77777777" w:rsidR="00947C3A" w:rsidRPr="004E0787" w:rsidRDefault="00947C3A" w:rsidP="00CC036B">
            <w:pPr>
              <w:ind w:left="0" w:firstLine="0"/>
            </w:pPr>
            <w:r w:rsidRPr="003B717D">
              <w:rPr>
                <w:rFonts w:ascii="Arial" w:hAnsi="Arial" w:cs="Arial"/>
                <w:sz w:val="18"/>
                <w:szCs w:val="18"/>
              </w:rPr>
              <w:t>En organisation, såsom en afdeling eller supportenhed, som er en del af en større organisation og kun har fuld anerkendelse inden for den pågældende organisations kontekst. Navnlig vil enheden ikke blive betragtet som en juridisk enhed i sig selv.</w:t>
            </w:r>
          </w:p>
        </w:tc>
      </w:tr>
      <w:tr w:rsidR="00947C3A" w:rsidRPr="002269D9" w14:paraId="254E79C4" w14:textId="77777777" w:rsidTr="00CC036B">
        <w:tc>
          <w:tcPr>
            <w:tcW w:w="1651" w:type="dxa"/>
          </w:tcPr>
          <w:p w14:paraId="43C00D3B"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t>Kommentar</w:t>
            </w:r>
          </w:p>
        </w:tc>
        <w:tc>
          <w:tcPr>
            <w:tcW w:w="6514" w:type="dxa"/>
          </w:tcPr>
          <w:p w14:paraId="39C8754A"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organisationsenheder kan være mere eller mindre permanente. Eksempelvis kan der oprettes en organisationsenhed til et projekt, hvorefter den opløses, når projektet er slut. Eller en organisationsenhed kan være en permanent del af organisationen, som f.eks. "bogholderiet".</w:t>
            </w:r>
          </w:p>
          <w:p w14:paraId="5A485E17"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lastRenderedPageBreak/>
              <w:t>Fælles for organisationsenheder er, at de har til formål at have noget at samle organisationsmedlemmer i og kan omtale som noget kendt i organisationen.</w:t>
            </w:r>
          </w:p>
        </w:tc>
      </w:tr>
      <w:tr w:rsidR="00947C3A" w:rsidRPr="002269D9" w14:paraId="56CC32BD" w14:textId="77777777" w:rsidTr="00CC036B">
        <w:tc>
          <w:tcPr>
            <w:tcW w:w="1651" w:type="dxa"/>
          </w:tcPr>
          <w:p w14:paraId="4EA20CC6" w14:textId="77777777" w:rsidR="00947C3A" w:rsidRPr="00A05776" w:rsidRDefault="00947C3A" w:rsidP="00CC036B">
            <w:pPr>
              <w:ind w:left="0" w:firstLine="0"/>
              <w:rPr>
                <w:rFonts w:ascii="Arial" w:hAnsi="Arial" w:cs="Arial"/>
                <w:sz w:val="18"/>
                <w:szCs w:val="18"/>
              </w:rPr>
            </w:pPr>
            <w:r w:rsidRPr="00A05776">
              <w:rPr>
                <w:rFonts w:ascii="Arial" w:hAnsi="Arial" w:cs="Arial"/>
                <w:sz w:val="18"/>
                <w:szCs w:val="18"/>
              </w:rPr>
              <w:lastRenderedPageBreak/>
              <w:t>Eksempel</w:t>
            </w:r>
          </w:p>
        </w:tc>
        <w:tc>
          <w:tcPr>
            <w:tcW w:w="6514" w:type="dxa"/>
          </w:tcPr>
          <w:p w14:paraId="39D0E717"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 xml:space="preserve">[Fra informationsmodel] </w:t>
            </w:r>
          </w:p>
          <w:p w14:paraId="1E3E2B0F"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Bogholderiet</w:t>
            </w:r>
          </w:p>
          <w:p w14:paraId="52069FC9"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Projekt "ny organisationsstandard"</w:t>
            </w:r>
          </w:p>
          <w:p w14:paraId="632CCAD8"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Hæmatologisk afdeling</w:t>
            </w:r>
          </w:p>
          <w:p w14:paraId="486E9EBA" w14:textId="77777777" w:rsidR="00947C3A" w:rsidRPr="003B717D" w:rsidRDefault="00947C3A" w:rsidP="00CC036B">
            <w:pPr>
              <w:ind w:left="0" w:firstLine="0"/>
              <w:rPr>
                <w:rFonts w:ascii="Arial" w:hAnsi="Arial" w:cs="Arial"/>
                <w:sz w:val="18"/>
                <w:szCs w:val="18"/>
              </w:rPr>
            </w:pPr>
            <w:r w:rsidRPr="003B717D">
              <w:rPr>
                <w:rFonts w:ascii="Arial" w:hAnsi="Arial" w:cs="Arial"/>
                <w:sz w:val="18"/>
                <w:szCs w:val="18"/>
              </w:rPr>
              <w:t>....</w:t>
            </w:r>
          </w:p>
        </w:tc>
      </w:tr>
    </w:tbl>
    <w:p w14:paraId="72C36F73" w14:textId="77777777" w:rsidR="00947C3A" w:rsidRDefault="00947C3A" w:rsidP="00947C3A"/>
    <w:p w14:paraId="78789895" w14:textId="23627291" w:rsidR="00947C3A" w:rsidRDefault="00947C3A" w:rsidP="004102C9">
      <w:pPr>
        <w:pStyle w:val="Overskrift2"/>
      </w:pPr>
      <w:bookmarkStart w:id="35" w:name="_Toc193101221"/>
      <w:r>
        <w:t>Den organisatoriske enheds egenskaber</w:t>
      </w:r>
      <w:bookmarkEnd w:id="35"/>
    </w:p>
    <w:p w14:paraId="12D1F60D" w14:textId="053BEAE7" w:rsidR="00AA051A" w:rsidRPr="00AA051A" w:rsidRDefault="00AA051A" w:rsidP="00AA051A">
      <w:r>
        <w:t xml:space="preserve">Den organisatoriske enheds brug af egenskaben </w:t>
      </w:r>
      <w:r w:rsidRPr="00207EEB">
        <w:rPr>
          <w:rFonts w:ascii="Courier New" w:hAnsi="Courier New" w:cs="Courier New"/>
          <w:sz w:val="18"/>
          <w:szCs w:val="18"/>
        </w:rPr>
        <w:t>adms:identifier</w:t>
      </w:r>
      <w:r>
        <w:t xml:space="preserve"> og klassen </w:t>
      </w:r>
      <w:r w:rsidRPr="00207EEB">
        <w:rPr>
          <w:rFonts w:ascii="Courier New" w:hAnsi="Courier New" w:cs="Courier New"/>
          <w:sz w:val="18"/>
          <w:szCs w:val="18"/>
        </w:rPr>
        <w:t>adms:Identifier</w:t>
      </w:r>
      <w:r>
        <w:t xml:space="preserve"> dækkes af beskrivelsen i afsnittet ’Beskrivelse af klasse og egenskaber til identifikation’</w:t>
      </w:r>
    </w:p>
    <w:p w14:paraId="63DDCC4F" w14:textId="77777777" w:rsidR="00E862FD" w:rsidRDefault="00E862FD" w:rsidP="00E862FD">
      <w:pPr>
        <w:pStyle w:val="Overskrift4"/>
      </w:pPr>
      <w:r>
        <w:t>foretrukken betegnelse</w:t>
      </w:r>
    </w:p>
    <w:p w14:paraId="4EF3D7B4" w14:textId="6D75C1F9" w:rsidR="00E862FD" w:rsidRPr="009C3464" w:rsidRDefault="00F2339F" w:rsidP="009C346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51E4B8A8" w14:textId="77777777" w:rsidTr="007272F1">
        <w:tc>
          <w:tcPr>
            <w:tcW w:w="1793" w:type="dxa"/>
          </w:tcPr>
          <w:p w14:paraId="7BA6E888" w14:textId="77777777" w:rsidR="007272F1" w:rsidRPr="004E0787" w:rsidRDefault="007272F1" w:rsidP="007272F1">
            <w:pPr>
              <w:pStyle w:val="smt"/>
              <w:ind w:left="0" w:firstLine="0"/>
            </w:pPr>
            <w:r w:rsidRPr="004E0787">
              <w:t>URI</w:t>
            </w:r>
          </w:p>
        </w:tc>
        <w:tc>
          <w:tcPr>
            <w:tcW w:w="6372" w:type="dxa"/>
          </w:tcPr>
          <w:p w14:paraId="4D33A8EF" w14:textId="77777777" w:rsidR="007272F1" w:rsidRPr="00FD2535" w:rsidRDefault="00280917" w:rsidP="007272F1">
            <w:pPr>
              <w:ind w:left="0" w:firstLine="0"/>
              <w:rPr>
                <w:rFonts w:ascii="Arial" w:hAnsi="Arial" w:cs="Arial"/>
                <w:sz w:val="18"/>
                <w:szCs w:val="18"/>
                <w:lang w:val="en-US"/>
              </w:rPr>
            </w:pPr>
            <w:hyperlink r:id="rId91" w:anchor="prefLabel" w:history="1">
              <w:r w:rsidR="005731C1" w:rsidRPr="00FD2535">
                <w:rPr>
                  <w:rFonts w:ascii="Arial" w:hAnsi="Arial" w:cs="Arial"/>
                  <w:sz w:val="18"/>
                  <w:szCs w:val="18"/>
                  <w:lang w:val="en-US"/>
                </w:rPr>
                <w:t>http://www.w3.org/2004/02/skos/core#prefLabel</w:t>
              </w:r>
            </w:hyperlink>
          </w:p>
        </w:tc>
      </w:tr>
      <w:tr w:rsidR="007272F1" w:rsidRPr="004E0787" w14:paraId="5D309924" w14:textId="77777777" w:rsidTr="007272F1">
        <w:tc>
          <w:tcPr>
            <w:tcW w:w="1793" w:type="dxa"/>
          </w:tcPr>
          <w:p w14:paraId="4E8CEB15" w14:textId="77777777" w:rsidR="007272F1" w:rsidRPr="004E0787" w:rsidRDefault="007272F1" w:rsidP="007272F1">
            <w:pPr>
              <w:pStyle w:val="smt"/>
              <w:ind w:left="0" w:firstLine="0"/>
            </w:pPr>
            <w:r>
              <w:t>T</w:t>
            </w:r>
            <w:r w:rsidRPr="004E0787">
              <w:t>erm</w:t>
            </w:r>
          </w:p>
        </w:tc>
        <w:tc>
          <w:tcPr>
            <w:tcW w:w="6372" w:type="dxa"/>
          </w:tcPr>
          <w:p w14:paraId="0F236D9B" w14:textId="77777777" w:rsidR="007272F1" w:rsidRPr="009C3464" w:rsidRDefault="005731C1" w:rsidP="007272F1">
            <w:pPr>
              <w:ind w:left="0" w:firstLine="0"/>
              <w:rPr>
                <w:rFonts w:ascii="Arial" w:hAnsi="Arial" w:cs="Arial"/>
                <w:sz w:val="18"/>
                <w:szCs w:val="18"/>
              </w:rPr>
            </w:pPr>
            <w:r w:rsidRPr="009C3464">
              <w:rPr>
                <w:rFonts w:ascii="Arial" w:hAnsi="Arial" w:cs="Arial"/>
                <w:sz w:val="18"/>
                <w:szCs w:val="18"/>
              </w:rPr>
              <w:t>foretrukken term</w:t>
            </w:r>
          </w:p>
        </w:tc>
      </w:tr>
      <w:tr w:rsidR="007272F1" w:rsidRPr="004E0787" w14:paraId="3D20A734" w14:textId="77777777" w:rsidTr="007272F1">
        <w:tc>
          <w:tcPr>
            <w:tcW w:w="1793" w:type="dxa"/>
          </w:tcPr>
          <w:p w14:paraId="2C6FDF02" w14:textId="77777777" w:rsidR="007272F1" w:rsidRPr="004E0787" w:rsidRDefault="007272F1" w:rsidP="007272F1">
            <w:pPr>
              <w:pStyle w:val="smt"/>
              <w:ind w:left="0" w:firstLine="0"/>
            </w:pPr>
            <w:r w:rsidRPr="004E0787">
              <w:t>Foretrukken term</w:t>
            </w:r>
          </w:p>
        </w:tc>
        <w:tc>
          <w:tcPr>
            <w:tcW w:w="6372" w:type="dxa"/>
          </w:tcPr>
          <w:p w14:paraId="5ACB1CE7" w14:textId="77777777" w:rsidR="007272F1" w:rsidRPr="009C3464" w:rsidRDefault="005731C1" w:rsidP="007272F1">
            <w:pPr>
              <w:ind w:left="0" w:firstLine="0"/>
              <w:rPr>
                <w:rFonts w:ascii="Arial" w:hAnsi="Arial" w:cs="Arial"/>
                <w:sz w:val="18"/>
                <w:szCs w:val="18"/>
              </w:rPr>
            </w:pPr>
            <w:r w:rsidRPr="009C3464">
              <w:rPr>
                <w:rFonts w:ascii="Arial" w:hAnsi="Arial" w:cs="Arial"/>
                <w:sz w:val="18"/>
                <w:szCs w:val="18"/>
              </w:rPr>
              <w:t>Den foretrukne leksikalske betegnelse for en ressource på et givet sprog.</w:t>
            </w:r>
          </w:p>
        </w:tc>
      </w:tr>
      <w:tr w:rsidR="007272F1" w:rsidRPr="004E0787" w14:paraId="305C67B8" w14:textId="77777777" w:rsidTr="007272F1">
        <w:tc>
          <w:tcPr>
            <w:tcW w:w="1793" w:type="dxa"/>
          </w:tcPr>
          <w:p w14:paraId="28BB5533" w14:textId="77777777" w:rsidR="007272F1" w:rsidRPr="004E0787" w:rsidRDefault="007272F1" w:rsidP="007272F1">
            <w:pPr>
              <w:pStyle w:val="smt"/>
              <w:ind w:left="0" w:firstLine="0"/>
            </w:pPr>
            <w:r w:rsidRPr="004E0787">
              <w:t>Kommentar</w:t>
            </w:r>
          </w:p>
        </w:tc>
        <w:tc>
          <w:tcPr>
            <w:tcW w:w="6372" w:type="dxa"/>
          </w:tcPr>
          <w:p w14:paraId="35C0612A" w14:textId="77777777" w:rsidR="007272F1" w:rsidRPr="009C3464" w:rsidRDefault="005731C1" w:rsidP="007272F1">
            <w:pPr>
              <w:ind w:left="0" w:firstLine="0"/>
              <w:rPr>
                <w:rFonts w:ascii="Arial" w:hAnsi="Arial" w:cs="Arial"/>
                <w:sz w:val="18"/>
                <w:szCs w:val="18"/>
              </w:rPr>
            </w:pPr>
            <w:r w:rsidRPr="009C3464">
              <w:rPr>
                <w:rFonts w:ascii="Arial" w:hAnsi="Arial" w:cs="Arial"/>
                <w:sz w:val="18"/>
                <w:szCs w:val="18"/>
              </w:rPr>
              <w:t>En ressource har ikke mere end én værdi af skos:prefLabel pr. sprogtag. Range for skos:prefLabel er klassen af RDF ’plain literals’. skos:prefLabel, skos:altLabel, og skos:hiddenLabel er parvis disjunkte egenskaber.</w:t>
            </w:r>
          </w:p>
        </w:tc>
      </w:tr>
      <w:tr w:rsidR="007272F1" w:rsidRPr="004E0787" w14:paraId="72952D4B" w14:textId="77777777" w:rsidTr="007272F1">
        <w:tc>
          <w:tcPr>
            <w:tcW w:w="1793" w:type="dxa"/>
          </w:tcPr>
          <w:p w14:paraId="6403C10D" w14:textId="77777777" w:rsidR="007272F1" w:rsidRPr="004E0787" w:rsidRDefault="007272F1" w:rsidP="007272F1">
            <w:pPr>
              <w:pStyle w:val="smt"/>
              <w:ind w:left="0" w:firstLine="0"/>
            </w:pPr>
            <w:r w:rsidRPr="004E0787">
              <w:t>Underegenskab af</w:t>
            </w:r>
          </w:p>
        </w:tc>
        <w:tc>
          <w:tcPr>
            <w:tcW w:w="6372" w:type="dxa"/>
          </w:tcPr>
          <w:p w14:paraId="7F120D4D" w14:textId="77777777" w:rsidR="007272F1" w:rsidRPr="009C3464" w:rsidRDefault="005731C1" w:rsidP="007272F1">
            <w:pPr>
              <w:ind w:left="0" w:firstLine="0"/>
              <w:rPr>
                <w:rFonts w:ascii="Arial" w:hAnsi="Arial" w:cs="Arial"/>
                <w:sz w:val="18"/>
                <w:szCs w:val="18"/>
              </w:rPr>
            </w:pPr>
            <w:r w:rsidRPr="009C3464">
              <w:rPr>
                <w:rFonts w:ascii="Arial" w:hAnsi="Arial" w:cs="Arial"/>
                <w:sz w:val="18"/>
                <w:szCs w:val="18"/>
              </w:rPr>
              <w:t>rdfs:label</w:t>
            </w:r>
          </w:p>
        </w:tc>
      </w:tr>
      <w:tr w:rsidR="007272F1" w:rsidRPr="004E0787" w14:paraId="54E78208" w14:textId="77777777" w:rsidTr="007272F1">
        <w:tc>
          <w:tcPr>
            <w:tcW w:w="1793" w:type="dxa"/>
          </w:tcPr>
          <w:p w14:paraId="5FF78CDB" w14:textId="77777777" w:rsidR="007272F1" w:rsidRPr="004E0787" w:rsidRDefault="007272F1" w:rsidP="007272F1">
            <w:pPr>
              <w:pStyle w:val="smt"/>
              <w:ind w:left="0" w:firstLine="0"/>
            </w:pPr>
            <w:r w:rsidRPr="004E0787">
              <w:t>Domæne</w:t>
            </w:r>
          </w:p>
        </w:tc>
        <w:tc>
          <w:tcPr>
            <w:tcW w:w="6372" w:type="dxa"/>
          </w:tcPr>
          <w:p w14:paraId="36E39C14" w14:textId="77777777" w:rsidR="007272F1" w:rsidRPr="009C3464" w:rsidRDefault="005731C1" w:rsidP="007272F1">
            <w:pPr>
              <w:ind w:left="0" w:firstLine="0"/>
              <w:rPr>
                <w:rFonts w:ascii="Arial" w:hAnsi="Arial" w:cs="Arial"/>
                <w:sz w:val="18"/>
                <w:szCs w:val="18"/>
              </w:rPr>
            </w:pPr>
            <w:r w:rsidRPr="009C3464">
              <w:rPr>
                <w:rFonts w:ascii="Arial" w:hAnsi="Arial" w:cs="Arial"/>
                <w:sz w:val="18"/>
                <w:szCs w:val="18"/>
              </w:rPr>
              <w:t>rdfs:Resource</w:t>
            </w:r>
          </w:p>
        </w:tc>
      </w:tr>
      <w:tr w:rsidR="007272F1" w:rsidRPr="004E0787" w14:paraId="50B814D0" w14:textId="77777777" w:rsidTr="007272F1">
        <w:tc>
          <w:tcPr>
            <w:tcW w:w="1793" w:type="dxa"/>
          </w:tcPr>
          <w:p w14:paraId="507453C8" w14:textId="77777777" w:rsidR="007272F1" w:rsidRPr="004E0787" w:rsidRDefault="007272F1" w:rsidP="007272F1">
            <w:pPr>
              <w:pStyle w:val="smt"/>
              <w:ind w:left="0" w:firstLine="0"/>
            </w:pPr>
            <w:r w:rsidRPr="004E0787">
              <w:t>Udfaldsrum</w:t>
            </w:r>
          </w:p>
        </w:tc>
        <w:tc>
          <w:tcPr>
            <w:tcW w:w="6372" w:type="dxa"/>
          </w:tcPr>
          <w:p w14:paraId="19BF088F" w14:textId="77777777" w:rsidR="007272F1" w:rsidRPr="009C3464" w:rsidRDefault="005731C1" w:rsidP="007272F1">
            <w:pPr>
              <w:ind w:left="0" w:firstLine="0"/>
              <w:rPr>
                <w:rFonts w:ascii="Arial" w:hAnsi="Arial" w:cs="Arial"/>
                <w:sz w:val="18"/>
                <w:szCs w:val="18"/>
              </w:rPr>
            </w:pPr>
            <w:r w:rsidRPr="009C3464">
              <w:rPr>
                <w:rFonts w:ascii="Arial" w:hAnsi="Arial" w:cs="Arial"/>
                <w:sz w:val="18"/>
                <w:szCs w:val="18"/>
              </w:rPr>
              <w:t>xsd:string eller rdf:langString (tidligere angivet som rdf:PlainLiteral)</w:t>
            </w:r>
          </w:p>
        </w:tc>
      </w:tr>
    </w:tbl>
    <w:p w14:paraId="4103589D" w14:textId="77777777" w:rsidR="007272F1" w:rsidRDefault="007272F1" w:rsidP="007272F1"/>
    <w:p w14:paraId="386B4BD6" w14:textId="2CC6BA59" w:rsidR="00E862FD" w:rsidRPr="009C3464" w:rsidRDefault="00854658" w:rsidP="009C3464">
      <w:pPr>
        <w:pStyle w:val="Overskrift5"/>
      </w:pPr>
      <w:r w:rsidRPr="00376D46">
        <w:t>Profilens restriktioner og beskrivelser</w:t>
      </w:r>
      <w:r w:rsidRPr="009C3464">
        <w:t xml:space="preserve"> </w:t>
      </w:r>
    </w:p>
    <w:tbl>
      <w:tblPr>
        <w:tblStyle w:val="Tabel-Gitter"/>
        <w:tblW w:w="0" w:type="auto"/>
        <w:tblInd w:w="45" w:type="dxa"/>
        <w:tblLook w:val="04A0" w:firstRow="1" w:lastRow="0" w:firstColumn="1" w:lastColumn="0" w:noHBand="0" w:noVBand="1"/>
      </w:tblPr>
      <w:tblGrid>
        <w:gridCol w:w="1793"/>
        <w:gridCol w:w="6372"/>
      </w:tblGrid>
      <w:tr w:rsidR="00236263" w:rsidRPr="004E0787" w14:paraId="3C1808FD" w14:textId="77777777" w:rsidTr="007272F1">
        <w:tc>
          <w:tcPr>
            <w:tcW w:w="1793" w:type="dxa"/>
          </w:tcPr>
          <w:p w14:paraId="2ADF536D" w14:textId="1F3C40DD" w:rsidR="00236263" w:rsidRDefault="00236263" w:rsidP="0039357C">
            <w:pPr>
              <w:pStyle w:val="smt"/>
              <w:ind w:left="0" w:firstLine="0"/>
            </w:pPr>
            <w:r>
              <w:t>alternative term</w:t>
            </w:r>
          </w:p>
        </w:tc>
        <w:tc>
          <w:tcPr>
            <w:tcW w:w="6372" w:type="dxa"/>
          </w:tcPr>
          <w:p w14:paraId="54903A43" w14:textId="7AFCBCFC" w:rsidR="00236263" w:rsidRPr="00C25D20" w:rsidRDefault="00236263" w:rsidP="0039357C">
            <w:pPr>
              <w:ind w:left="0" w:firstLine="0"/>
              <w:rPr>
                <w:rFonts w:ascii="Arial" w:hAnsi="Arial" w:cs="Arial"/>
                <w:sz w:val="18"/>
                <w:szCs w:val="18"/>
              </w:rPr>
            </w:pPr>
            <w:r>
              <w:rPr>
                <w:rFonts w:ascii="Arial" w:hAnsi="Arial" w:cs="Arial"/>
                <w:sz w:val="18"/>
                <w:szCs w:val="18"/>
              </w:rPr>
              <w:t>enhedsnavn</w:t>
            </w:r>
          </w:p>
        </w:tc>
      </w:tr>
      <w:tr w:rsidR="007272F1" w:rsidRPr="004E0787" w14:paraId="507674B1" w14:textId="77777777" w:rsidTr="007272F1">
        <w:tc>
          <w:tcPr>
            <w:tcW w:w="1793" w:type="dxa"/>
          </w:tcPr>
          <w:p w14:paraId="0749318E" w14:textId="77777777" w:rsidR="007272F1" w:rsidRPr="004E0787" w:rsidRDefault="007272F1" w:rsidP="007272F1">
            <w:pPr>
              <w:pStyle w:val="smt"/>
              <w:ind w:left="0" w:firstLine="0"/>
            </w:pPr>
            <w:r>
              <w:t>Alternativ</w:t>
            </w:r>
            <w:r w:rsidRPr="004E0787">
              <w:t xml:space="preserve"> term</w:t>
            </w:r>
          </w:p>
        </w:tc>
        <w:tc>
          <w:tcPr>
            <w:tcW w:w="6372" w:type="dxa"/>
          </w:tcPr>
          <w:p w14:paraId="1DFEBBC7"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afdelingsnavn</w:t>
            </w:r>
          </w:p>
        </w:tc>
      </w:tr>
      <w:tr w:rsidR="007272F1" w:rsidRPr="004E0787" w14:paraId="6ACA1B3E" w14:textId="77777777" w:rsidTr="007272F1">
        <w:tc>
          <w:tcPr>
            <w:tcW w:w="1793" w:type="dxa"/>
          </w:tcPr>
          <w:p w14:paraId="6B679B5E" w14:textId="77777777" w:rsidR="007272F1" w:rsidRPr="004E0787" w:rsidRDefault="007272F1" w:rsidP="007272F1">
            <w:pPr>
              <w:pStyle w:val="smt"/>
              <w:ind w:left="0" w:firstLine="0"/>
            </w:pPr>
            <w:r w:rsidRPr="004E0787">
              <w:t>Definition</w:t>
            </w:r>
          </w:p>
        </w:tc>
        <w:tc>
          <w:tcPr>
            <w:tcW w:w="6372" w:type="dxa"/>
          </w:tcPr>
          <w:p w14:paraId="00C042AA" w14:textId="706D5B4E" w:rsidR="007272F1" w:rsidRPr="00C25D20" w:rsidRDefault="005731C1" w:rsidP="007272F1">
            <w:pPr>
              <w:ind w:left="0" w:firstLine="0"/>
              <w:rPr>
                <w:rFonts w:ascii="Arial" w:hAnsi="Arial" w:cs="Arial"/>
                <w:sz w:val="18"/>
                <w:szCs w:val="18"/>
              </w:rPr>
            </w:pPr>
            <w:r w:rsidRPr="00C25D20">
              <w:rPr>
                <w:rFonts w:ascii="Arial" w:hAnsi="Arial" w:cs="Arial"/>
                <w:sz w:val="18"/>
                <w:szCs w:val="18"/>
              </w:rPr>
              <w:t>alment anvendt navn for en organisationsenhed</w:t>
            </w:r>
          </w:p>
        </w:tc>
      </w:tr>
      <w:tr w:rsidR="007272F1" w:rsidRPr="004E0787" w14:paraId="73436B69" w14:textId="77777777" w:rsidTr="007272F1">
        <w:tc>
          <w:tcPr>
            <w:tcW w:w="1793" w:type="dxa"/>
          </w:tcPr>
          <w:p w14:paraId="66840F29" w14:textId="77777777" w:rsidR="007272F1" w:rsidRPr="004E0787" w:rsidRDefault="007272F1" w:rsidP="007272F1">
            <w:pPr>
              <w:pStyle w:val="smt"/>
              <w:ind w:left="0" w:firstLine="0"/>
            </w:pPr>
            <w:r w:rsidRPr="004E0787">
              <w:t>Kommentar</w:t>
            </w:r>
          </w:p>
        </w:tc>
        <w:tc>
          <w:tcPr>
            <w:tcW w:w="6372" w:type="dxa"/>
          </w:tcPr>
          <w:p w14:paraId="73468403" w14:textId="20E2F448" w:rsidR="007272F1" w:rsidRPr="00C25D20" w:rsidRDefault="00236263" w:rsidP="0039357C">
            <w:pPr>
              <w:ind w:left="0" w:firstLine="0"/>
              <w:rPr>
                <w:rFonts w:ascii="Arial" w:hAnsi="Arial" w:cs="Arial"/>
                <w:sz w:val="18"/>
                <w:szCs w:val="18"/>
              </w:rPr>
            </w:pPr>
            <w:r w:rsidRPr="0039357C">
              <w:rPr>
                <w:rFonts w:ascii="Arial" w:hAnsi="Arial" w:cs="Arial"/>
                <w:sz w:val="18"/>
                <w:szCs w:val="18"/>
              </w:rPr>
              <w:t>A</w:t>
            </w:r>
            <w:r w:rsidRPr="00C25D20">
              <w:rPr>
                <w:rFonts w:ascii="Arial" w:hAnsi="Arial" w:cs="Arial"/>
                <w:sz w:val="18"/>
                <w:szCs w:val="18"/>
              </w:rPr>
              <w:t>lment anvendt navn for en organisationsenhed</w:t>
            </w:r>
            <w:r>
              <w:rPr>
                <w:rFonts w:ascii="Arial" w:hAnsi="Arial" w:cs="Arial"/>
                <w:sz w:val="18"/>
                <w:szCs w:val="18"/>
              </w:rPr>
              <w:t>, der normalt</w:t>
            </w:r>
            <w:r w:rsidR="005731C1" w:rsidRPr="00C25D20">
              <w:rPr>
                <w:rFonts w:ascii="Arial" w:hAnsi="Arial" w:cs="Arial"/>
                <w:sz w:val="18"/>
                <w:szCs w:val="18"/>
              </w:rPr>
              <w:t xml:space="preserve"> tildeles af organisationen</w:t>
            </w:r>
          </w:p>
        </w:tc>
      </w:tr>
      <w:tr w:rsidR="005731C1" w:rsidRPr="004E0787" w14:paraId="77F6C6F1" w14:textId="77777777" w:rsidTr="007272F1">
        <w:tc>
          <w:tcPr>
            <w:tcW w:w="1793" w:type="dxa"/>
          </w:tcPr>
          <w:p w14:paraId="7C7C92F4" w14:textId="77777777" w:rsidR="005731C1" w:rsidRPr="004E0787" w:rsidRDefault="005731C1" w:rsidP="005731C1">
            <w:pPr>
              <w:pStyle w:val="smt"/>
              <w:ind w:left="0" w:firstLine="0"/>
            </w:pPr>
            <w:r>
              <w:t>Anvendelsesnote</w:t>
            </w:r>
          </w:p>
        </w:tc>
        <w:tc>
          <w:tcPr>
            <w:tcW w:w="6372" w:type="dxa"/>
          </w:tcPr>
          <w:p w14:paraId="521E8590" w14:textId="77777777" w:rsidR="005731C1" w:rsidRPr="00C25D20" w:rsidRDefault="005731C1" w:rsidP="005731C1">
            <w:pPr>
              <w:ind w:left="0" w:firstLine="0"/>
              <w:rPr>
                <w:rFonts w:ascii="Arial" w:hAnsi="Arial" w:cs="Arial"/>
                <w:sz w:val="18"/>
                <w:szCs w:val="18"/>
              </w:rPr>
            </w:pPr>
            <w:r w:rsidRPr="00C25D20">
              <w:rPr>
                <w:rFonts w:ascii="Arial" w:hAnsi="Arial" w:cs="Arial"/>
                <w:sz w:val="18"/>
                <w:szCs w:val="18"/>
              </w:rPr>
              <w:t>Bruges til at angive den organisatoriske enheds primære navn.</w:t>
            </w:r>
          </w:p>
        </w:tc>
      </w:tr>
      <w:tr w:rsidR="007272F1" w:rsidRPr="004E0787" w14:paraId="4F2E21DB" w14:textId="77777777" w:rsidTr="007272F1">
        <w:tc>
          <w:tcPr>
            <w:tcW w:w="1793" w:type="dxa"/>
          </w:tcPr>
          <w:p w14:paraId="513AFF64" w14:textId="77777777" w:rsidR="007272F1" w:rsidRPr="004E0787" w:rsidRDefault="007272F1" w:rsidP="007272F1">
            <w:pPr>
              <w:pStyle w:val="smt"/>
              <w:ind w:left="0" w:firstLine="0"/>
            </w:pPr>
            <w:r w:rsidRPr="004E0787">
              <w:t>Eksempel</w:t>
            </w:r>
          </w:p>
        </w:tc>
        <w:tc>
          <w:tcPr>
            <w:tcW w:w="6372" w:type="dxa"/>
          </w:tcPr>
          <w:p w14:paraId="5F647246" w14:textId="77777777" w:rsidR="005731C1" w:rsidRPr="00C25D20" w:rsidRDefault="005731C1" w:rsidP="00C25D20">
            <w:pPr>
              <w:ind w:left="0" w:firstLine="0"/>
              <w:rPr>
                <w:rFonts w:ascii="Arial" w:hAnsi="Arial" w:cs="Arial"/>
                <w:sz w:val="18"/>
                <w:szCs w:val="18"/>
              </w:rPr>
            </w:pPr>
            <w:r w:rsidRPr="00C25D20">
              <w:rPr>
                <w:rFonts w:ascii="Arial" w:hAnsi="Arial" w:cs="Arial"/>
                <w:sz w:val="18"/>
                <w:szCs w:val="18"/>
              </w:rPr>
              <w:t>"Bogholderiet"</w:t>
            </w:r>
          </w:p>
          <w:p w14:paraId="2B80C431" w14:textId="77777777" w:rsidR="005731C1" w:rsidRPr="00C25D20" w:rsidRDefault="005731C1" w:rsidP="00C25D20">
            <w:pPr>
              <w:ind w:left="0" w:firstLine="0"/>
              <w:rPr>
                <w:rFonts w:ascii="Arial" w:hAnsi="Arial" w:cs="Arial"/>
                <w:sz w:val="18"/>
                <w:szCs w:val="18"/>
              </w:rPr>
            </w:pPr>
            <w:r w:rsidRPr="00C25D20">
              <w:rPr>
                <w:rFonts w:ascii="Arial" w:hAnsi="Arial" w:cs="Arial"/>
                <w:sz w:val="18"/>
                <w:szCs w:val="18"/>
              </w:rPr>
              <w:t>Projekt "ny organisationsstandard"</w:t>
            </w:r>
          </w:p>
          <w:p w14:paraId="05F360B3" w14:textId="77777777" w:rsidR="005731C1" w:rsidRPr="00C25D20" w:rsidRDefault="005731C1" w:rsidP="00C25D20">
            <w:pPr>
              <w:ind w:left="0" w:firstLine="0"/>
              <w:rPr>
                <w:rFonts w:ascii="Arial" w:hAnsi="Arial" w:cs="Arial"/>
                <w:sz w:val="18"/>
                <w:szCs w:val="18"/>
              </w:rPr>
            </w:pPr>
            <w:r w:rsidRPr="00C25D20">
              <w:rPr>
                <w:rFonts w:ascii="Arial" w:hAnsi="Arial" w:cs="Arial"/>
                <w:sz w:val="18"/>
                <w:szCs w:val="18"/>
              </w:rPr>
              <w:t>"Hæmatologisk afdeling"</w:t>
            </w:r>
          </w:p>
          <w:p w14:paraId="64D15EC9" w14:textId="77777777" w:rsidR="007272F1" w:rsidRPr="00C25D20" w:rsidRDefault="005731C1" w:rsidP="00C25D20">
            <w:pPr>
              <w:ind w:left="0" w:firstLine="0"/>
              <w:rPr>
                <w:rFonts w:ascii="Arial" w:hAnsi="Arial" w:cs="Arial"/>
                <w:sz w:val="18"/>
                <w:szCs w:val="18"/>
              </w:rPr>
            </w:pPr>
            <w:r w:rsidRPr="00C25D20">
              <w:rPr>
                <w:rFonts w:ascii="Arial" w:hAnsi="Arial" w:cs="Arial"/>
                <w:sz w:val="18"/>
                <w:szCs w:val="18"/>
              </w:rPr>
              <w:t>...</w:t>
            </w:r>
          </w:p>
        </w:tc>
      </w:tr>
      <w:tr w:rsidR="007272F1" w:rsidRPr="004E0787" w14:paraId="2D703E02" w14:textId="77777777" w:rsidTr="007272F1">
        <w:tc>
          <w:tcPr>
            <w:tcW w:w="1793" w:type="dxa"/>
          </w:tcPr>
          <w:p w14:paraId="37D5AA6C" w14:textId="77777777" w:rsidR="007272F1" w:rsidRPr="004E0787" w:rsidRDefault="007272F1" w:rsidP="007272F1">
            <w:pPr>
              <w:pStyle w:val="smt"/>
              <w:ind w:left="0" w:firstLine="0"/>
            </w:pPr>
            <w:r w:rsidRPr="004E0787">
              <w:t>Domæne</w:t>
            </w:r>
          </w:p>
        </w:tc>
        <w:tc>
          <w:tcPr>
            <w:tcW w:w="6372" w:type="dxa"/>
          </w:tcPr>
          <w:p w14:paraId="1AF7BF3D"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org:OrganizationalUnit</w:t>
            </w:r>
          </w:p>
        </w:tc>
      </w:tr>
      <w:tr w:rsidR="007272F1" w:rsidRPr="004E0787" w14:paraId="73F0D1E8" w14:textId="77777777" w:rsidTr="007272F1">
        <w:tc>
          <w:tcPr>
            <w:tcW w:w="1793" w:type="dxa"/>
          </w:tcPr>
          <w:p w14:paraId="4607AB11" w14:textId="77777777" w:rsidR="007272F1" w:rsidRPr="004E0787" w:rsidRDefault="007272F1" w:rsidP="007272F1">
            <w:pPr>
              <w:pStyle w:val="smt"/>
              <w:ind w:left="0" w:firstLine="0"/>
            </w:pPr>
            <w:r w:rsidRPr="004E0787">
              <w:t>Udfaldsrum</w:t>
            </w:r>
          </w:p>
        </w:tc>
        <w:tc>
          <w:tcPr>
            <w:tcW w:w="6372" w:type="dxa"/>
          </w:tcPr>
          <w:p w14:paraId="2F3A8AEF"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rdf:langString</w:t>
            </w:r>
          </w:p>
        </w:tc>
      </w:tr>
      <w:tr w:rsidR="007272F1" w:rsidRPr="004E0787" w14:paraId="48C1F930" w14:textId="77777777" w:rsidTr="007272F1">
        <w:tc>
          <w:tcPr>
            <w:tcW w:w="1793" w:type="dxa"/>
          </w:tcPr>
          <w:p w14:paraId="78B19E60" w14:textId="77777777" w:rsidR="007272F1" w:rsidRPr="004E0787" w:rsidRDefault="007272F1" w:rsidP="007272F1">
            <w:pPr>
              <w:pStyle w:val="smt"/>
              <w:ind w:left="0" w:firstLine="0"/>
            </w:pPr>
            <w:r>
              <w:t>Multiplicitet</w:t>
            </w:r>
          </w:p>
        </w:tc>
        <w:tc>
          <w:tcPr>
            <w:tcW w:w="6372" w:type="dxa"/>
          </w:tcPr>
          <w:p w14:paraId="5115B4B2" w14:textId="77777777" w:rsidR="007272F1" w:rsidRPr="00C25D20" w:rsidRDefault="005731C1" w:rsidP="005731C1">
            <w:pPr>
              <w:ind w:left="0" w:firstLine="0"/>
              <w:rPr>
                <w:rFonts w:ascii="Arial" w:hAnsi="Arial" w:cs="Arial"/>
                <w:sz w:val="18"/>
                <w:szCs w:val="18"/>
              </w:rPr>
            </w:pPr>
            <w:r w:rsidRPr="00C25D20">
              <w:rPr>
                <w:rFonts w:ascii="Arial" w:hAnsi="Arial" w:cs="Arial"/>
                <w:sz w:val="18"/>
                <w:szCs w:val="18"/>
              </w:rPr>
              <w:t>1 - *</w:t>
            </w:r>
          </w:p>
        </w:tc>
      </w:tr>
    </w:tbl>
    <w:p w14:paraId="54818F30" w14:textId="77777777" w:rsidR="00015ECA" w:rsidRDefault="00015ECA" w:rsidP="00EF3C53"/>
    <w:p w14:paraId="095EFBBC" w14:textId="77777777" w:rsidR="00E862FD" w:rsidRDefault="00E862FD" w:rsidP="00E862FD">
      <w:pPr>
        <w:pStyle w:val="Overskrift4"/>
      </w:pPr>
      <w:r>
        <w:t>alternativ betegnelse</w:t>
      </w:r>
    </w:p>
    <w:p w14:paraId="1BEBFFDD" w14:textId="776F58EB" w:rsidR="00E862FD" w:rsidRPr="00C25D20" w:rsidRDefault="00F2339F" w:rsidP="00C25D20">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3233DD1E" w14:textId="77777777" w:rsidTr="007272F1">
        <w:tc>
          <w:tcPr>
            <w:tcW w:w="1793" w:type="dxa"/>
          </w:tcPr>
          <w:p w14:paraId="47C38D56" w14:textId="77777777" w:rsidR="007272F1" w:rsidRPr="004E0787" w:rsidRDefault="007272F1" w:rsidP="007272F1">
            <w:pPr>
              <w:pStyle w:val="smt"/>
              <w:ind w:left="0" w:firstLine="0"/>
            </w:pPr>
            <w:r w:rsidRPr="004E0787">
              <w:t>URI</w:t>
            </w:r>
          </w:p>
        </w:tc>
        <w:tc>
          <w:tcPr>
            <w:tcW w:w="6372" w:type="dxa"/>
          </w:tcPr>
          <w:p w14:paraId="34120418" w14:textId="77777777" w:rsidR="007272F1" w:rsidRPr="00FD2535" w:rsidRDefault="00280917" w:rsidP="007272F1">
            <w:pPr>
              <w:ind w:left="0" w:firstLine="0"/>
              <w:rPr>
                <w:rFonts w:ascii="Arial" w:hAnsi="Arial" w:cs="Arial"/>
                <w:sz w:val="18"/>
                <w:szCs w:val="18"/>
                <w:lang w:val="en-US"/>
              </w:rPr>
            </w:pPr>
            <w:hyperlink r:id="rId92" w:anchor="altLabel" w:history="1">
              <w:r w:rsidR="005731C1" w:rsidRPr="00FD2535">
                <w:rPr>
                  <w:rFonts w:ascii="Arial" w:hAnsi="Arial" w:cs="Arial"/>
                  <w:sz w:val="18"/>
                  <w:szCs w:val="18"/>
                  <w:lang w:val="en-US"/>
                </w:rPr>
                <w:t>http://www.w3.org/2004/02/skos/core#altLabel</w:t>
              </w:r>
            </w:hyperlink>
          </w:p>
        </w:tc>
      </w:tr>
      <w:tr w:rsidR="007272F1" w:rsidRPr="004E0787" w14:paraId="799DFAD7" w14:textId="77777777" w:rsidTr="007272F1">
        <w:tc>
          <w:tcPr>
            <w:tcW w:w="1793" w:type="dxa"/>
          </w:tcPr>
          <w:p w14:paraId="0AB69DEB" w14:textId="77777777" w:rsidR="007272F1" w:rsidRPr="004E0787" w:rsidRDefault="007272F1" w:rsidP="007272F1">
            <w:pPr>
              <w:pStyle w:val="smt"/>
              <w:ind w:left="0" w:firstLine="0"/>
            </w:pPr>
            <w:r w:rsidRPr="004E0787">
              <w:t>Foretrukken term</w:t>
            </w:r>
          </w:p>
        </w:tc>
        <w:tc>
          <w:tcPr>
            <w:tcW w:w="6372" w:type="dxa"/>
          </w:tcPr>
          <w:p w14:paraId="1AD507EE"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alternativ term</w:t>
            </w:r>
          </w:p>
        </w:tc>
      </w:tr>
      <w:tr w:rsidR="007272F1" w:rsidRPr="004E0787" w14:paraId="6650089E" w14:textId="77777777" w:rsidTr="007272F1">
        <w:tc>
          <w:tcPr>
            <w:tcW w:w="1793" w:type="dxa"/>
          </w:tcPr>
          <w:p w14:paraId="3CAD11F3" w14:textId="77777777" w:rsidR="007272F1" w:rsidRPr="004E0787" w:rsidRDefault="007272F1" w:rsidP="007272F1">
            <w:pPr>
              <w:pStyle w:val="smt"/>
              <w:ind w:left="0" w:firstLine="0"/>
            </w:pPr>
            <w:r w:rsidRPr="004E0787">
              <w:lastRenderedPageBreak/>
              <w:t>Definition</w:t>
            </w:r>
          </w:p>
        </w:tc>
        <w:tc>
          <w:tcPr>
            <w:tcW w:w="6372" w:type="dxa"/>
          </w:tcPr>
          <w:p w14:paraId="56967D41"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En alternativ leksikalsk term for en ressource.</w:t>
            </w:r>
          </w:p>
        </w:tc>
      </w:tr>
      <w:tr w:rsidR="007272F1" w:rsidRPr="004E0787" w14:paraId="0D3203F9" w14:textId="77777777" w:rsidTr="007272F1">
        <w:tc>
          <w:tcPr>
            <w:tcW w:w="1793" w:type="dxa"/>
          </w:tcPr>
          <w:p w14:paraId="276785B8" w14:textId="77777777" w:rsidR="007272F1" w:rsidRPr="004E0787" w:rsidRDefault="007272F1" w:rsidP="007272F1">
            <w:pPr>
              <w:pStyle w:val="smt"/>
              <w:ind w:left="0" w:firstLine="0"/>
            </w:pPr>
            <w:r w:rsidRPr="004E0787">
              <w:t>Kommentar</w:t>
            </w:r>
          </w:p>
        </w:tc>
        <w:tc>
          <w:tcPr>
            <w:tcW w:w="6372" w:type="dxa"/>
          </w:tcPr>
          <w:p w14:paraId="4981A209"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Range for skos:altLabel er klassen af RDF 'plain literals'. skos:prefLabel, skos:altLabel, og skos:hiddenLabel er parvis disjunkte egenskaber.</w:t>
            </w:r>
          </w:p>
        </w:tc>
      </w:tr>
      <w:tr w:rsidR="007272F1" w:rsidRPr="004E0787" w14:paraId="3E1B2469" w14:textId="77777777" w:rsidTr="007272F1">
        <w:tc>
          <w:tcPr>
            <w:tcW w:w="1793" w:type="dxa"/>
          </w:tcPr>
          <w:p w14:paraId="52CF0C9F" w14:textId="77777777" w:rsidR="007272F1" w:rsidRPr="004E0787" w:rsidRDefault="007272F1" w:rsidP="007272F1">
            <w:pPr>
              <w:pStyle w:val="smt"/>
              <w:ind w:left="0" w:firstLine="0"/>
            </w:pPr>
            <w:r w:rsidRPr="004E0787">
              <w:t>Eksempel</w:t>
            </w:r>
          </w:p>
        </w:tc>
        <w:tc>
          <w:tcPr>
            <w:tcW w:w="6372" w:type="dxa"/>
          </w:tcPr>
          <w:p w14:paraId="6C240D32"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Akronymer, forkortelser, stavevarianter og uregelmæssige flertals-/entalsformer kan inkluderes blandt de alternative betegnelser for et begreb. Fejlstavede termer er normalt inkluderet som skjulte etiketter (se skos:hiddenLabel).</w:t>
            </w:r>
          </w:p>
        </w:tc>
      </w:tr>
      <w:tr w:rsidR="007272F1" w:rsidRPr="004E0787" w14:paraId="749250EA" w14:textId="77777777" w:rsidTr="007272F1">
        <w:tc>
          <w:tcPr>
            <w:tcW w:w="1793" w:type="dxa"/>
          </w:tcPr>
          <w:p w14:paraId="3250A3B1" w14:textId="77777777" w:rsidR="007272F1" w:rsidRPr="004E0787" w:rsidRDefault="007272F1" w:rsidP="007272F1">
            <w:pPr>
              <w:pStyle w:val="smt"/>
              <w:ind w:left="0" w:firstLine="0"/>
            </w:pPr>
            <w:r w:rsidRPr="004E0787">
              <w:t>Underegenskab af</w:t>
            </w:r>
          </w:p>
        </w:tc>
        <w:tc>
          <w:tcPr>
            <w:tcW w:w="6372" w:type="dxa"/>
          </w:tcPr>
          <w:p w14:paraId="5AA48515"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rdfs:label</w:t>
            </w:r>
          </w:p>
        </w:tc>
      </w:tr>
      <w:tr w:rsidR="007272F1" w:rsidRPr="004E0787" w14:paraId="72986F28" w14:textId="77777777" w:rsidTr="007272F1">
        <w:tc>
          <w:tcPr>
            <w:tcW w:w="1793" w:type="dxa"/>
          </w:tcPr>
          <w:p w14:paraId="2C371C7E" w14:textId="77777777" w:rsidR="007272F1" w:rsidRPr="004E0787" w:rsidRDefault="007272F1" w:rsidP="007272F1">
            <w:pPr>
              <w:pStyle w:val="smt"/>
              <w:ind w:left="0" w:firstLine="0"/>
            </w:pPr>
            <w:r w:rsidRPr="004E0787">
              <w:t>Domæne</w:t>
            </w:r>
          </w:p>
        </w:tc>
        <w:tc>
          <w:tcPr>
            <w:tcW w:w="6372" w:type="dxa"/>
          </w:tcPr>
          <w:p w14:paraId="594CCE6F"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4055C4C3" w14:textId="77777777" w:rsidTr="007272F1">
        <w:tc>
          <w:tcPr>
            <w:tcW w:w="1793" w:type="dxa"/>
          </w:tcPr>
          <w:p w14:paraId="5CED54E1" w14:textId="77777777" w:rsidR="007272F1" w:rsidRPr="004E0787" w:rsidRDefault="007272F1" w:rsidP="007272F1">
            <w:pPr>
              <w:pStyle w:val="smt"/>
              <w:ind w:left="0" w:firstLine="0"/>
            </w:pPr>
            <w:r w:rsidRPr="004E0787">
              <w:t>Udfaldsrum</w:t>
            </w:r>
          </w:p>
        </w:tc>
        <w:tc>
          <w:tcPr>
            <w:tcW w:w="6372" w:type="dxa"/>
          </w:tcPr>
          <w:p w14:paraId="17DE259D"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xsd:string eller rdf:langString (tidligere angivet som rdf:PlainLiteral)</w:t>
            </w:r>
          </w:p>
        </w:tc>
      </w:tr>
    </w:tbl>
    <w:p w14:paraId="356A46AE" w14:textId="77777777" w:rsidR="007272F1" w:rsidRDefault="007272F1" w:rsidP="007272F1"/>
    <w:p w14:paraId="492652E2" w14:textId="5F690360" w:rsidR="00E862FD" w:rsidRDefault="00854658" w:rsidP="00C25D20">
      <w:pPr>
        <w:pStyle w:val="Overskrift5"/>
        <w:rPr>
          <w:rStyle w:val="Fremhv"/>
          <w:i/>
          <w:iCs w:val="0"/>
        </w:rPr>
      </w:pPr>
      <w:r w:rsidRPr="00376D46">
        <w:t>Profilens restriktioner og beskrivelser</w:t>
      </w:r>
      <w:r w:rsidRPr="00C25D20">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015ECA" w:rsidRPr="004E0787" w14:paraId="7B4804C0" w14:textId="77777777" w:rsidTr="00015ECA">
        <w:tc>
          <w:tcPr>
            <w:tcW w:w="1793" w:type="dxa"/>
          </w:tcPr>
          <w:p w14:paraId="5E46817D" w14:textId="77777777" w:rsidR="00015ECA" w:rsidRPr="0011183F" w:rsidRDefault="00015ECA" w:rsidP="00015ECA">
            <w:pPr>
              <w:pStyle w:val="smt"/>
              <w:ind w:left="0" w:firstLine="0"/>
            </w:pPr>
            <w:r w:rsidRPr="0011183F">
              <w:t>Foretrukken term</w:t>
            </w:r>
          </w:p>
        </w:tc>
        <w:tc>
          <w:tcPr>
            <w:tcW w:w="6372" w:type="dxa"/>
          </w:tcPr>
          <w:p w14:paraId="51E28CFF" w14:textId="77777777" w:rsidR="00015ECA" w:rsidRPr="004E0787" w:rsidRDefault="00015ECA" w:rsidP="00015ECA">
            <w:pPr>
              <w:ind w:left="0" w:firstLine="0"/>
            </w:pPr>
            <w:r w:rsidRPr="00C25D20">
              <w:rPr>
                <w:rFonts w:ascii="Arial" w:hAnsi="Arial" w:cs="Arial"/>
                <w:sz w:val="18"/>
                <w:szCs w:val="18"/>
              </w:rPr>
              <w:t>alternativ term</w:t>
            </w:r>
          </w:p>
        </w:tc>
      </w:tr>
      <w:tr w:rsidR="005731C1" w:rsidRPr="004E0787" w14:paraId="0CE320F2" w14:textId="77777777" w:rsidTr="005731C1">
        <w:tc>
          <w:tcPr>
            <w:tcW w:w="1793" w:type="dxa"/>
          </w:tcPr>
          <w:p w14:paraId="328EDBA3" w14:textId="77777777" w:rsidR="005731C1" w:rsidRPr="004E0787" w:rsidRDefault="005731C1" w:rsidP="005731C1">
            <w:pPr>
              <w:pStyle w:val="smt"/>
              <w:ind w:left="0" w:firstLine="0"/>
            </w:pPr>
            <w:r w:rsidRPr="004E0787">
              <w:t>Kommentar</w:t>
            </w:r>
          </w:p>
        </w:tc>
        <w:tc>
          <w:tcPr>
            <w:tcW w:w="6372" w:type="dxa"/>
          </w:tcPr>
          <w:p w14:paraId="2D8CC80B" w14:textId="77777777" w:rsidR="005731C1" w:rsidRPr="00C25D20" w:rsidRDefault="005731C1" w:rsidP="005731C1">
            <w:pPr>
              <w:ind w:left="0" w:firstLine="0"/>
              <w:rPr>
                <w:rFonts w:ascii="Arial" w:hAnsi="Arial" w:cs="Arial"/>
                <w:sz w:val="18"/>
                <w:szCs w:val="18"/>
              </w:rPr>
            </w:pPr>
            <w:r w:rsidRPr="00C25D20">
              <w:rPr>
                <w:rFonts w:ascii="Arial" w:hAnsi="Arial" w:cs="Arial"/>
                <w:sz w:val="18"/>
                <w:szCs w:val="18"/>
              </w:rPr>
              <w:t>Ofte opstår der alment kendte forkortelser eller alternative navne for organisationsenheder - især hvis det officielle navn er meget langt eller ikke så mundret.</w:t>
            </w:r>
          </w:p>
        </w:tc>
      </w:tr>
      <w:tr w:rsidR="007272F1" w:rsidRPr="004E0787" w14:paraId="3BB16021" w14:textId="77777777" w:rsidTr="007272F1">
        <w:tc>
          <w:tcPr>
            <w:tcW w:w="1793" w:type="dxa"/>
          </w:tcPr>
          <w:p w14:paraId="00739A51" w14:textId="77777777" w:rsidR="007272F1" w:rsidRPr="004E0787" w:rsidRDefault="005731C1" w:rsidP="007272F1">
            <w:pPr>
              <w:pStyle w:val="smt"/>
              <w:ind w:left="0" w:firstLine="0"/>
            </w:pPr>
            <w:r>
              <w:t>Anvendelsesnote</w:t>
            </w:r>
          </w:p>
        </w:tc>
        <w:tc>
          <w:tcPr>
            <w:tcW w:w="6372" w:type="dxa"/>
          </w:tcPr>
          <w:p w14:paraId="6DF3C3F4"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Bruges til at angive et accepteret - men ikke foretrukket - navn for den organisatoriske enhed.</w:t>
            </w:r>
          </w:p>
        </w:tc>
      </w:tr>
      <w:tr w:rsidR="007272F1" w:rsidRPr="004E0787" w14:paraId="31485B70" w14:textId="77777777" w:rsidTr="007272F1">
        <w:tc>
          <w:tcPr>
            <w:tcW w:w="1793" w:type="dxa"/>
          </w:tcPr>
          <w:p w14:paraId="1EC19401" w14:textId="77777777" w:rsidR="007272F1" w:rsidRPr="004E0787" w:rsidRDefault="007272F1" w:rsidP="007272F1">
            <w:pPr>
              <w:pStyle w:val="smt"/>
              <w:ind w:left="0" w:firstLine="0"/>
            </w:pPr>
            <w:r w:rsidRPr="004E0787">
              <w:t>Eksempel</w:t>
            </w:r>
          </w:p>
        </w:tc>
        <w:tc>
          <w:tcPr>
            <w:tcW w:w="6372" w:type="dxa"/>
          </w:tcPr>
          <w:p w14:paraId="03579ED1" w14:textId="77777777" w:rsidR="005731C1" w:rsidRPr="00C25D20" w:rsidRDefault="005731C1" w:rsidP="00C25D20">
            <w:pPr>
              <w:ind w:left="0" w:firstLine="0"/>
              <w:rPr>
                <w:rFonts w:ascii="Arial" w:hAnsi="Arial" w:cs="Arial"/>
                <w:sz w:val="18"/>
                <w:szCs w:val="18"/>
              </w:rPr>
            </w:pPr>
            <w:r w:rsidRPr="00C25D20">
              <w:rPr>
                <w:rFonts w:ascii="Arial" w:hAnsi="Arial" w:cs="Arial"/>
                <w:sz w:val="18"/>
                <w:szCs w:val="18"/>
              </w:rPr>
              <w:t>navn: "Digitalisering og Arkitektur"</w:t>
            </w:r>
          </w:p>
          <w:p w14:paraId="53747118" w14:textId="77777777" w:rsidR="005731C1" w:rsidRPr="00C25D20" w:rsidRDefault="005731C1" w:rsidP="00C25D20">
            <w:pPr>
              <w:ind w:left="0" w:firstLine="0"/>
              <w:rPr>
                <w:rFonts w:ascii="Arial" w:hAnsi="Arial" w:cs="Arial"/>
                <w:sz w:val="18"/>
                <w:szCs w:val="18"/>
              </w:rPr>
            </w:pPr>
            <w:r w:rsidRPr="00C25D20">
              <w:rPr>
                <w:rFonts w:ascii="Arial" w:hAnsi="Arial" w:cs="Arial"/>
                <w:sz w:val="18"/>
                <w:szCs w:val="18"/>
              </w:rPr>
              <w:t>alternativt navn: "DIA"</w:t>
            </w:r>
          </w:p>
          <w:p w14:paraId="04CFFD83" w14:textId="664FC12F" w:rsidR="007272F1" w:rsidRDefault="005731C1" w:rsidP="0039357C">
            <w:pPr>
              <w:pStyle w:val="Listeafsnit"/>
              <w:ind w:left="0" w:firstLine="0"/>
              <w:contextualSpacing w:val="0"/>
              <w:rPr>
                <w:rFonts w:ascii="Arial" w:hAnsi="Arial" w:cs="Arial"/>
                <w:sz w:val="18"/>
                <w:szCs w:val="18"/>
              </w:rPr>
            </w:pPr>
            <w:r w:rsidRPr="00C25D20">
              <w:rPr>
                <w:rFonts w:ascii="Arial" w:hAnsi="Arial" w:cs="Arial"/>
                <w:sz w:val="18"/>
                <w:szCs w:val="18"/>
              </w:rPr>
              <w:t xml:space="preserve">navn: </w:t>
            </w:r>
            <w:r w:rsidR="00236263">
              <w:rPr>
                <w:rFonts w:ascii="Arial" w:hAnsi="Arial" w:cs="Arial"/>
                <w:sz w:val="18"/>
                <w:szCs w:val="18"/>
              </w:rPr>
              <w:t>Kontor for Offentligret</w:t>
            </w:r>
          </w:p>
          <w:p w14:paraId="35239643" w14:textId="74AFA3AF" w:rsidR="00236263" w:rsidRPr="00C25D20" w:rsidRDefault="00236263" w:rsidP="0039357C">
            <w:pPr>
              <w:pStyle w:val="Listeafsnit"/>
              <w:ind w:left="0" w:firstLine="0"/>
              <w:contextualSpacing w:val="0"/>
              <w:rPr>
                <w:rFonts w:ascii="Arial" w:hAnsi="Arial" w:cs="Arial"/>
                <w:sz w:val="18"/>
                <w:szCs w:val="18"/>
              </w:rPr>
            </w:pPr>
            <w:r>
              <w:rPr>
                <w:rFonts w:ascii="Arial" w:hAnsi="Arial" w:cs="Arial"/>
                <w:sz w:val="18"/>
                <w:szCs w:val="18"/>
              </w:rPr>
              <w:t>alternativt navn: Jura</w:t>
            </w:r>
          </w:p>
        </w:tc>
      </w:tr>
      <w:tr w:rsidR="007272F1" w:rsidRPr="004E0787" w14:paraId="4460E440" w14:textId="77777777" w:rsidTr="007272F1">
        <w:tc>
          <w:tcPr>
            <w:tcW w:w="1793" w:type="dxa"/>
          </w:tcPr>
          <w:p w14:paraId="3FE89C06" w14:textId="77777777" w:rsidR="007272F1" w:rsidRPr="004E0787" w:rsidRDefault="007272F1" w:rsidP="007272F1">
            <w:pPr>
              <w:pStyle w:val="smt"/>
              <w:ind w:left="0" w:firstLine="0"/>
            </w:pPr>
            <w:r w:rsidRPr="004E0787">
              <w:t>Udfaldsrum</w:t>
            </w:r>
          </w:p>
        </w:tc>
        <w:tc>
          <w:tcPr>
            <w:tcW w:w="6372" w:type="dxa"/>
          </w:tcPr>
          <w:p w14:paraId="59B65ED5"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rdf:langString</w:t>
            </w:r>
          </w:p>
        </w:tc>
      </w:tr>
      <w:tr w:rsidR="007272F1" w:rsidRPr="004E0787" w14:paraId="304470D7" w14:textId="77777777" w:rsidTr="007272F1">
        <w:tc>
          <w:tcPr>
            <w:tcW w:w="1793" w:type="dxa"/>
          </w:tcPr>
          <w:p w14:paraId="5421410B" w14:textId="77777777" w:rsidR="007272F1" w:rsidRPr="004E0787" w:rsidRDefault="007272F1" w:rsidP="007272F1">
            <w:pPr>
              <w:pStyle w:val="smt"/>
              <w:ind w:left="0" w:firstLine="0"/>
            </w:pPr>
            <w:r>
              <w:t>Multiplicitet</w:t>
            </w:r>
          </w:p>
        </w:tc>
        <w:tc>
          <w:tcPr>
            <w:tcW w:w="6372" w:type="dxa"/>
          </w:tcPr>
          <w:p w14:paraId="1AC91C03" w14:textId="77777777" w:rsidR="007272F1" w:rsidRPr="00C25D20" w:rsidRDefault="005731C1" w:rsidP="005731C1">
            <w:pPr>
              <w:ind w:left="0" w:firstLine="0"/>
              <w:rPr>
                <w:rFonts w:ascii="Arial" w:hAnsi="Arial" w:cs="Arial"/>
                <w:sz w:val="18"/>
                <w:szCs w:val="18"/>
              </w:rPr>
            </w:pPr>
            <w:r w:rsidRPr="00C25D20">
              <w:rPr>
                <w:rFonts w:ascii="Arial" w:hAnsi="Arial" w:cs="Arial"/>
                <w:sz w:val="18"/>
                <w:szCs w:val="18"/>
              </w:rPr>
              <w:t>0 - *</w:t>
            </w:r>
          </w:p>
        </w:tc>
      </w:tr>
    </w:tbl>
    <w:p w14:paraId="2C4C5AB9" w14:textId="77777777" w:rsidR="00406197" w:rsidRPr="00406197" w:rsidRDefault="00406197" w:rsidP="00406197"/>
    <w:p w14:paraId="4CA9A219" w14:textId="48C589BF" w:rsidR="00B672FB" w:rsidRDefault="00B672FB" w:rsidP="00B672FB">
      <w:pPr>
        <w:pStyle w:val="Overskrift4"/>
      </w:pPr>
      <w:r>
        <w:t xml:space="preserve">beskrivelse </w:t>
      </w:r>
    </w:p>
    <w:p w14:paraId="22BC898D" w14:textId="3D3AEB9A" w:rsidR="00B672FB" w:rsidRPr="00526268" w:rsidRDefault="00F2339F" w:rsidP="00B672FB">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B672FB" w:rsidRPr="002D1C8B" w14:paraId="6A2E7771" w14:textId="77777777" w:rsidTr="0088515B">
        <w:tc>
          <w:tcPr>
            <w:tcW w:w="1793" w:type="dxa"/>
          </w:tcPr>
          <w:p w14:paraId="35F5B25A"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URI</w:t>
            </w:r>
          </w:p>
        </w:tc>
        <w:tc>
          <w:tcPr>
            <w:tcW w:w="6372" w:type="dxa"/>
          </w:tcPr>
          <w:p w14:paraId="2DC7EF27" w14:textId="77777777" w:rsidR="00B672FB" w:rsidRPr="003B717D" w:rsidRDefault="00280917" w:rsidP="0088515B">
            <w:pPr>
              <w:ind w:left="0" w:firstLine="0"/>
              <w:rPr>
                <w:rFonts w:ascii="Arial" w:hAnsi="Arial" w:cs="Arial"/>
                <w:sz w:val="18"/>
                <w:szCs w:val="18"/>
              </w:rPr>
            </w:pPr>
            <w:hyperlink r:id="rId93" w:history="1">
              <w:r w:rsidR="00B672FB" w:rsidRPr="003B717D">
                <w:rPr>
                  <w:rFonts w:ascii="Arial" w:hAnsi="Arial" w:cs="Arial"/>
                  <w:sz w:val="18"/>
                  <w:szCs w:val="18"/>
                </w:rPr>
                <w:t>http://purl.org/dc/terms/description</w:t>
              </w:r>
            </w:hyperlink>
          </w:p>
        </w:tc>
      </w:tr>
      <w:tr w:rsidR="00B672FB" w:rsidRPr="002D1C8B" w14:paraId="24B0AFF1" w14:textId="77777777" w:rsidTr="0088515B">
        <w:tc>
          <w:tcPr>
            <w:tcW w:w="1793" w:type="dxa"/>
          </w:tcPr>
          <w:p w14:paraId="13A926CF"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Term</w:t>
            </w:r>
          </w:p>
        </w:tc>
        <w:tc>
          <w:tcPr>
            <w:tcW w:w="6372" w:type="dxa"/>
          </w:tcPr>
          <w:p w14:paraId="5B42973C"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beskrivelse</w:t>
            </w:r>
          </w:p>
        </w:tc>
      </w:tr>
      <w:tr w:rsidR="00B672FB" w:rsidRPr="002D1C8B" w14:paraId="02CDC97D" w14:textId="77777777" w:rsidTr="0088515B">
        <w:tc>
          <w:tcPr>
            <w:tcW w:w="1793" w:type="dxa"/>
          </w:tcPr>
          <w:p w14:paraId="295A6D8B"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Beskrivelse</w:t>
            </w:r>
          </w:p>
        </w:tc>
        <w:tc>
          <w:tcPr>
            <w:tcW w:w="6372" w:type="dxa"/>
          </w:tcPr>
          <w:p w14:paraId="0D2941CB"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Beskrivelsen kan omfatte, men er ikke begrænset til: et abstrakt, en indholdsfortegnelse, en grafisk repræsentation eller en fritekstberetning af ressourcen.</w:t>
            </w:r>
          </w:p>
        </w:tc>
      </w:tr>
      <w:tr w:rsidR="00B672FB" w:rsidRPr="002D1C8B" w14:paraId="35FCFB9B" w14:textId="77777777" w:rsidTr="0088515B">
        <w:tc>
          <w:tcPr>
            <w:tcW w:w="1793" w:type="dxa"/>
          </w:tcPr>
          <w:p w14:paraId="2BB7717D"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Kommentar</w:t>
            </w:r>
          </w:p>
        </w:tc>
        <w:tc>
          <w:tcPr>
            <w:tcW w:w="6372" w:type="dxa"/>
          </w:tcPr>
          <w:p w14:paraId="3789A147"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En redegørelse for ressourcen.</w:t>
            </w:r>
          </w:p>
        </w:tc>
      </w:tr>
      <w:tr w:rsidR="00B672FB" w:rsidRPr="002D1C8B" w14:paraId="5E52C366" w14:textId="77777777" w:rsidTr="0088515B">
        <w:tc>
          <w:tcPr>
            <w:tcW w:w="1793" w:type="dxa"/>
          </w:tcPr>
          <w:p w14:paraId="454D48D8"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Domæne</w:t>
            </w:r>
          </w:p>
        </w:tc>
        <w:tc>
          <w:tcPr>
            <w:tcW w:w="6372" w:type="dxa"/>
          </w:tcPr>
          <w:p w14:paraId="40F050A6"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rdfs:Resource</w:t>
            </w:r>
          </w:p>
        </w:tc>
      </w:tr>
      <w:tr w:rsidR="00B672FB" w:rsidRPr="002D1C8B" w14:paraId="0B62E414" w14:textId="77777777" w:rsidTr="0088515B">
        <w:tc>
          <w:tcPr>
            <w:tcW w:w="1793" w:type="dxa"/>
          </w:tcPr>
          <w:p w14:paraId="281F0AC1"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Udfaldsrum</w:t>
            </w:r>
          </w:p>
        </w:tc>
        <w:tc>
          <w:tcPr>
            <w:tcW w:w="6372" w:type="dxa"/>
          </w:tcPr>
          <w:p w14:paraId="49EC5AC4"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rdfs:Resource</w:t>
            </w:r>
          </w:p>
        </w:tc>
      </w:tr>
    </w:tbl>
    <w:p w14:paraId="6BD482B1" w14:textId="77777777" w:rsidR="00B672FB" w:rsidRDefault="00B672FB" w:rsidP="00B672FB">
      <w:pPr>
        <w:rPr>
          <w:rStyle w:val="Fremhv"/>
          <w:i w:val="0"/>
          <w:iCs w:val="0"/>
        </w:rPr>
      </w:pPr>
    </w:p>
    <w:p w14:paraId="52A6BFAE" w14:textId="73F81B45" w:rsidR="00B672FB" w:rsidRDefault="00854658" w:rsidP="00B672FB">
      <w:pPr>
        <w:pStyle w:val="Overskrift5"/>
        <w:rPr>
          <w:rStyle w:val="Fremhv"/>
          <w:i/>
          <w:iCs w:val="0"/>
        </w:rPr>
      </w:pPr>
      <w:r w:rsidRPr="00376D46">
        <w:t>Profilens restriktioner og beskrivelser</w:t>
      </w:r>
      <w:r w:rsidRPr="00526268">
        <w:rPr>
          <w:rStyle w:val="Fremhv"/>
          <w:i/>
          <w:iCs w:val="0"/>
        </w:rPr>
        <w:t xml:space="preserve"> </w:t>
      </w:r>
    </w:p>
    <w:tbl>
      <w:tblPr>
        <w:tblStyle w:val="Tabel-Gitter"/>
        <w:tblW w:w="0" w:type="auto"/>
        <w:tblLook w:val="04A0" w:firstRow="1" w:lastRow="0" w:firstColumn="1" w:lastColumn="0" w:noHBand="0" w:noVBand="1"/>
      </w:tblPr>
      <w:tblGrid>
        <w:gridCol w:w="1838"/>
        <w:gridCol w:w="6372"/>
      </w:tblGrid>
      <w:tr w:rsidR="00015ECA" w:rsidRPr="004E0787" w14:paraId="4BDF53E4" w14:textId="77777777" w:rsidTr="00015ECA">
        <w:tc>
          <w:tcPr>
            <w:tcW w:w="1838" w:type="dxa"/>
          </w:tcPr>
          <w:p w14:paraId="621447F5" w14:textId="77777777" w:rsidR="00015ECA" w:rsidRPr="0011183F" w:rsidRDefault="00015ECA" w:rsidP="00015ECA">
            <w:pPr>
              <w:pStyle w:val="smt"/>
              <w:ind w:left="0" w:firstLine="0"/>
            </w:pPr>
            <w:r w:rsidRPr="0011183F">
              <w:t>Foretrukken term</w:t>
            </w:r>
          </w:p>
        </w:tc>
        <w:tc>
          <w:tcPr>
            <w:tcW w:w="6372" w:type="dxa"/>
          </w:tcPr>
          <w:p w14:paraId="3F19625D" w14:textId="77777777" w:rsidR="00015ECA" w:rsidRPr="004E0787" w:rsidRDefault="00015ECA" w:rsidP="00015ECA">
            <w:pPr>
              <w:ind w:left="0" w:firstLine="0"/>
            </w:pPr>
            <w:r w:rsidRPr="003B717D">
              <w:rPr>
                <w:rFonts w:ascii="Arial" w:hAnsi="Arial" w:cs="Arial"/>
                <w:sz w:val="18"/>
                <w:szCs w:val="18"/>
              </w:rPr>
              <w:t>beskrivelse</w:t>
            </w:r>
          </w:p>
        </w:tc>
      </w:tr>
      <w:tr w:rsidR="00B672FB" w:rsidRPr="002D1C8B" w14:paraId="6025DFAD" w14:textId="77777777" w:rsidTr="00015ECA">
        <w:tc>
          <w:tcPr>
            <w:tcW w:w="1838" w:type="dxa"/>
          </w:tcPr>
          <w:p w14:paraId="46D958D5" w14:textId="31CBAB70" w:rsidR="00B672FB" w:rsidRPr="00A05776" w:rsidRDefault="00AC7D93" w:rsidP="0088515B">
            <w:pPr>
              <w:ind w:left="0" w:firstLine="0"/>
              <w:rPr>
                <w:rFonts w:ascii="Arial" w:hAnsi="Arial" w:cs="Arial"/>
                <w:sz w:val="18"/>
                <w:szCs w:val="18"/>
              </w:rPr>
            </w:pPr>
            <w:r>
              <w:rPr>
                <w:rFonts w:ascii="Arial" w:hAnsi="Arial" w:cs="Arial"/>
                <w:sz w:val="18"/>
                <w:szCs w:val="18"/>
              </w:rPr>
              <w:t>Anvendelsesnote</w:t>
            </w:r>
          </w:p>
        </w:tc>
        <w:tc>
          <w:tcPr>
            <w:tcW w:w="6372" w:type="dxa"/>
          </w:tcPr>
          <w:p w14:paraId="60B0226F" w14:textId="77777777" w:rsidR="00B672FB" w:rsidRPr="003B717D" w:rsidRDefault="003F3F08" w:rsidP="0088515B">
            <w:pPr>
              <w:ind w:left="0" w:firstLine="0"/>
              <w:rPr>
                <w:rFonts w:ascii="Arial" w:hAnsi="Arial" w:cs="Arial"/>
                <w:sz w:val="18"/>
                <w:szCs w:val="18"/>
              </w:rPr>
            </w:pPr>
            <w:r w:rsidRPr="002A4A10">
              <w:rPr>
                <w:rFonts w:ascii="Arial" w:hAnsi="Arial" w:cs="Arial"/>
                <w:sz w:val="18"/>
                <w:szCs w:val="18"/>
              </w:rPr>
              <w:t>letforståelig forklaring på organisationsenhedens virke og formål.</w:t>
            </w:r>
          </w:p>
        </w:tc>
      </w:tr>
      <w:tr w:rsidR="00B672FB" w:rsidRPr="002D1C8B" w14:paraId="6C6DE4D9" w14:textId="77777777" w:rsidTr="00015ECA">
        <w:tc>
          <w:tcPr>
            <w:tcW w:w="1838" w:type="dxa"/>
          </w:tcPr>
          <w:p w14:paraId="2802EA82"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Kommentar</w:t>
            </w:r>
          </w:p>
        </w:tc>
        <w:tc>
          <w:tcPr>
            <w:tcW w:w="6372" w:type="dxa"/>
          </w:tcPr>
          <w:p w14:paraId="12EB3DF8"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 xml:space="preserve">[fra informationsmodel] </w:t>
            </w:r>
          </w:p>
          <w:p w14:paraId="65B5042B" w14:textId="77777777" w:rsidR="00B672FB" w:rsidRPr="003B717D" w:rsidRDefault="003F3F08" w:rsidP="0088515B">
            <w:pPr>
              <w:ind w:left="0" w:firstLine="0"/>
              <w:rPr>
                <w:rFonts w:ascii="Arial" w:hAnsi="Arial" w:cs="Arial"/>
                <w:sz w:val="18"/>
                <w:szCs w:val="18"/>
              </w:rPr>
            </w:pPr>
            <w:r w:rsidRPr="002A4A10">
              <w:rPr>
                <w:rFonts w:ascii="Arial" w:hAnsi="Arial" w:cs="Arial"/>
                <w:sz w:val="18"/>
                <w:szCs w:val="18"/>
              </w:rPr>
              <w:t>Beskrivelsen skal gerne formuleres således at den er forståelig af andre end dem, der arbejder i organisationsenheden, da formålet netop er at udenforstående skal kunne få en vis indsigt i organisationsenhedens virke og formål.</w:t>
            </w:r>
          </w:p>
        </w:tc>
      </w:tr>
      <w:tr w:rsidR="00B672FB" w:rsidRPr="002D1C8B" w14:paraId="75EB5DF4" w14:textId="77777777" w:rsidTr="00015ECA">
        <w:tc>
          <w:tcPr>
            <w:tcW w:w="1838" w:type="dxa"/>
          </w:tcPr>
          <w:p w14:paraId="4EF14301"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Anvendelsesnote</w:t>
            </w:r>
          </w:p>
        </w:tc>
        <w:tc>
          <w:tcPr>
            <w:tcW w:w="6372" w:type="dxa"/>
          </w:tcPr>
          <w:p w14:paraId="18A4660A" w14:textId="77777777" w:rsidR="00B672FB" w:rsidRPr="003B717D" w:rsidRDefault="00B672FB" w:rsidP="003F3F08">
            <w:pPr>
              <w:ind w:left="0" w:firstLine="0"/>
              <w:rPr>
                <w:rFonts w:ascii="Arial" w:hAnsi="Arial" w:cs="Arial"/>
                <w:sz w:val="18"/>
                <w:szCs w:val="18"/>
              </w:rPr>
            </w:pPr>
            <w:r w:rsidRPr="003B717D">
              <w:rPr>
                <w:rFonts w:ascii="Arial" w:hAnsi="Arial" w:cs="Arial"/>
                <w:sz w:val="18"/>
                <w:szCs w:val="18"/>
              </w:rPr>
              <w:t>Bruges til at angive en tekstbaseret beskrivelse af organisations</w:t>
            </w:r>
            <w:r w:rsidR="003F3F08">
              <w:rPr>
                <w:rFonts w:ascii="Arial" w:hAnsi="Arial" w:cs="Arial"/>
                <w:sz w:val="18"/>
                <w:szCs w:val="18"/>
              </w:rPr>
              <w:t>enhedens</w:t>
            </w:r>
            <w:r w:rsidRPr="003B717D">
              <w:rPr>
                <w:rFonts w:ascii="Arial" w:hAnsi="Arial" w:cs="Arial"/>
                <w:sz w:val="18"/>
                <w:szCs w:val="18"/>
              </w:rPr>
              <w:t xml:space="preserve"> formål og arbejde</w:t>
            </w:r>
          </w:p>
        </w:tc>
      </w:tr>
      <w:tr w:rsidR="00B672FB" w:rsidRPr="002D1C8B" w14:paraId="5E7EDF15" w14:textId="77777777" w:rsidTr="00015ECA">
        <w:tc>
          <w:tcPr>
            <w:tcW w:w="1838" w:type="dxa"/>
          </w:tcPr>
          <w:p w14:paraId="61804F0D"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t>Udfaldsrum</w:t>
            </w:r>
          </w:p>
        </w:tc>
        <w:tc>
          <w:tcPr>
            <w:tcW w:w="6372" w:type="dxa"/>
          </w:tcPr>
          <w:p w14:paraId="126597D7"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rdf:langString</w:t>
            </w:r>
          </w:p>
        </w:tc>
      </w:tr>
      <w:tr w:rsidR="00B672FB" w:rsidRPr="002D1C8B" w14:paraId="1914F6D1" w14:textId="77777777" w:rsidTr="00015ECA">
        <w:tc>
          <w:tcPr>
            <w:tcW w:w="1838" w:type="dxa"/>
          </w:tcPr>
          <w:p w14:paraId="44410983" w14:textId="77777777" w:rsidR="00B672FB" w:rsidRPr="00A05776" w:rsidRDefault="00B672FB" w:rsidP="0088515B">
            <w:pPr>
              <w:ind w:left="0" w:firstLine="0"/>
              <w:rPr>
                <w:rFonts w:ascii="Arial" w:hAnsi="Arial" w:cs="Arial"/>
                <w:sz w:val="18"/>
                <w:szCs w:val="18"/>
              </w:rPr>
            </w:pPr>
            <w:r w:rsidRPr="00A05776">
              <w:rPr>
                <w:rFonts w:ascii="Arial" w:hAnsi="Arial" w:cs="Arial"/>
                <w:sz w:val="18"/>
                <w:szCs w:val="18"/>
              </w:rPr>
              <w:lastRenderedPageBreak/>
              <w:t>Multiplicitet</w:t>
            </w:r>
          </w:p>
        </w:tc>
        <w:tc>
          <w:tcPr>
            <w:tcW w:w="6372" w:type="dxa"/>
          </w:tcPr>
          <w:p w14:paraId="0E16BB1D" w14:textId="77777777" w:rsidR="00B672FB" w:rsidRPr="003B717D" w:rsidRDefault="00B672FB" w:rsidP="0088515B">
            <w:pPr>
              <w:ind w:left="0" w:firstLine="0"/>
              <w:rPr>
                <w:rFonts w:ascii="Arial" w:hAnsi="Arial" w:cs="Arial"/>
                <w:sz w:val="18"/>
                <w:szCs w:val="18"/>
              </w:rPr>
            </w:pPr>
            <w:r w:rsidRPr="003B717D">
              <w:rPr>
                <w:rFonts w:ascii="Arial" w:hAnsi="Arial" w:cs="Arial"/>
                <w:sz w:val="18"/>
                <w:szCs w:val="18"/>
              </w:rPr>
              <w:t>0 - *</w:t>
            </w:r>
          </w:p>
        </w:tc>
      </w:tr>
    </w:tbl>
    <w:p w14:paraId="7F33B32D" w14:textId="77777777" w:rsidR="00406197" w:rsidRPr="00406197" w:rsidRDefault="00406197" w:rsidP="00406197"/>
    <w:p w14:paraId="6F82E4DA" w14:textId="297891B8" w:rsidR="00406197" w:rsidRDefault="00406197" w:rsidP="00406197">
      <w:pPr>
        <w:pStyle w:val="Overskrift4"/>
      </w:pPr>
      <w:r>
        <w:t>oprettelsesdato</w:t>
      </w:r>
    </w:p>
    <w:p w14:paraId="0B92743D" w14:textId="77777777" w:rsidR="00406197" w:rsidRPr="00563324" w:rsidRDefault="00406197" w:rsidP="00406197">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06197" w:rsidRPr="004E0787" w14:paraId="3DC58E29" w14:textId="77777777" w:rsidTr="00917F5B">
        <w:tc>
          <w:tcPr>
            <w:tcW w:w="1793" w:type="dxa"/>
          </w:tcPr>
          <w:p w14:paraId="0C81F126" w14:textId="77777777" w:rsidR="00406197" w:rsidRPr="004E0787" w:rsidRDefault="00406197" w:rsidP="00917F5B">
            <w:pPr>
              <w:pStyle w:val="smt"/>
              <w:ind w:left="0" w:firstLine="0"/>
            </w:pPr>
            <w:r w:rsidRPr="004E0787">
              <w:t>URI</w:t>
            </w:r>
          </w:p>
        </w:tc>
        <w:tc>
          <w:tcPr>
            <w:tcW w:w="6372" w:type="dxa"/>
          </w:tcPr>
          <w:p w14:paraId="700CFFFD" w14:textId="77777777" w:rsidR="00406197" w:rsidRPr="00C25D20" w:rsidRDefault="00280917" w:rsidP="00917F5B">
            <w:pPr>
              <w:ind w:left="0" w:firstLine="0"/>
              <w:rPr>
                <w:rFonts w:ascii="Arial" w:hAnsi="Arial" w:cs="Arial"/>
                <w:sz w:val="18"/>
                <w:szCs w:val="18"/>
              </w:rPr>
            </w:pPr>
            <w:hyperlink r:id="rId94" w:history="1">
              <w:r w:rsidR="00406197" w:rsidRPr="00C25D20">
                <w:rPr>
                  <w:rFonts w:ascii="Arial" w:hAnsi="Arial" w:cs="Arial"/>
                  <w:sz w:val="18"/>
                  <w:szCs w:val="18"/>
                </w:rPr>
                <w:t>http://schema.org/foundingDate</w:t>
              </w:r>
            </w:hyperlink>
          </w:p>
        </w:tc>
      </w:tr>
      <w:tr w:rsidR="00406197" w:rsidRPr="004E0787" w14:paraId="28A171E6" w14:textId="77777777" w:rsidTr="00917F5B">
        <w:tc>
          <w:tcPr>
            <w:tcW w:w="1793" w:type="dxa"/>
          </w:tcPr>
          <w:p w14:paraId="5EEBA178" w14:textId="77777777" w:rsidR="00406197" w:rsidRPr="004E0787" w:rsidRDefault="00406197" w:rsidP="00917F5B">
            <w:pPr>
              <w:pStyle w:val="smt"/>
              <w:ind w:left="0" w:firstLine="0"/>
            </w:pPr>
            <w:r>
              <w:t>T</w:t>
            </w:r>
            <w:r w:rsidRPr="004E0787">
              <w:t>erm</w:t>
            </w:r>
          </w:p>
        </w:tc>
        <w:tc>
          <w:tcPr>
            <w:tcW w:w="6372" w:type="dxa"/>
          </w:tcPr>
          <w:p w14:paraId="109E6BFD"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grundlæggelsesdato</w:t>
            </w:r>
          </w:p>
        </w:tc>
      </w:tr>
      <w:tr w:rsidR="00406197" w:rsidRPr="004E0787" w14:paraId="265F2526" w14:textId="77777777" w:rsidTr="00917F5B">
        <w:tc>
          <w:tcPr>
            <w:tcW w:w="1793" w:type="dxa"/>
          </w:tcPr>
          <w:p w14:paraId="549B45BE" w14:textId="77777777" w:rsidR="00406197" w:rsidRPr="004E0787" w:rsidRDefault="00406197" w:rsidP="00917F5B">
            <w:pPr>
              <w:pStyle w:val="smt"/>
              <w:ind w:left="0" w:firstLine="0"/>
            </w:pPr>
            <w:r>
              <w:t>Alternativ</w:t>
            </w:r>
            <w:r w:rsidRPr="004E0787">
              <w:t xml:space="preserve"> term</w:t>
            </w:r>
          </w:p>
        </w:tc>
        <w:tc>
          <w:tcPr>
            <w:tcW w:w="6372" w:type="dxa"/>
          </w:tcPr>
          <w:p w14:paraId="63CF64E9"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oprettelsesdato</w:t>
            </w:r>
          </w:p>
        </w:tc>
      </w:tr>
      <w:tr w:rsidR="00406197" w:rsidRPr="004E0787" w14:paraId="0CBE884B" w14:textId="77777777" w:rsidTr="00917F5B">
        <w:tc>
          <w:tcPr>
            <w:tcW w:w="1793" w:type="dxa"/>
          </w:tcPr>
          <w:p w14:paraId="2B20E8DD" w14:textId="77777777" w:rsidR="00406197" w:rsidRPr="004E0787" w:rsidRDefault="00406197" w:rsidP="00917F5B">
            <w:pPr>
              <w:pStyle w:val="smt"/>
              <w:ind w:left="0" w:firstLine="0"/>
            </w:pPr>
            <w:r w:rsidRPr="004E0787">
              <w:t>Kommentar</w:t>
            </w:r>
          </w:p>
        </w:tc>
        <w:tc>
          <w:tcPr>
            <w:tcW w:w="6372" w:type="dxa"/>
          </w:tcPr>
          <w:p w14:paraId="289239C2"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den dato organisationen blev oprettet</w:t>
            </w:r>
          </w:p>
        </w:tc>
      </w:tr>
      <w:tr w:rsidR="00406197" w:rsidRPr="004E0787" w14:paraId="78200675" w14:textId="77777777" w:rsidTr="00917F5B">
        <w:tc>
          <w:tcPr>
            <w:tcW w:w="1793" w:type="dxa"/>
          </w:tcPr>
          <w:p w14:paraId="047F5D4C" w14:textId="77777777" w:rsidR="00406197" w:rsidRPr="004E0787" w:rsidRDefault="00406197" w:rsidP="00917F5B">
            <w:pPr>
              <w:pStyle w:val="smt"/>
              <w:ind w:left="0" w:firstLine="0"/>
            </w:pPr>
            <w:r w:rsidRPr="004E0787">
              <w:t>Domæne</w:t>
            </w:r>
          </w:p>
        </w:tc>
        <w:tc>
          <w:tcPr>
            <w:tcW w:w="6372" w:type="dxa"/>
          </w:tcPr>
          <w:p w14:paraId="252ADAFE"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schema:Organization</w:t>
            </w:r>
          </w:p>
        </w:tc>
      </w:tr>
      <w:tr w:rsidR="00406197" w:rsidRPr="004E0787" w14:paraId="1387C584" w14:textId="77777777" w:rsidTr="00917F5B">
        <w:tc>
          <w:tcPr>
            <w:tcW w:w="1793" w:type="dxa"/>
          </w:tcPr>
          <w:p w14:paraId="7FA49B94" w14:textId="77777777" w:rsidR="00406197" w:rsidRPr="004E0787" w:rsidRDefault="00406197" w:rsidP="00917F5B">
            <w:pPr>
              <w:pStyle w:val="smt"/>
              <w:ind w:left="0" w:firstLine="0"/>
            </w:pPr>
            <w:r w:rsidRPr="004E0787">
              <w:t>Udfaldsrum</w:t>
            </w:r>
          </w:p>
        </w:tc>
        <w:tc>
          <w:tcPr>
            <w:tcW w:w="6372" w:type="dxa"/>
          </w:tcPr>
          <w:p w14:paraId="68F17E51"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schema:Date</w:t>
            </w:r>
          </w:p>
        </w:tc>
      </w:tr>
    </w:tbl>
    <w:p w14:paraId="5AB1157E" w14:textId="77777777" w:rsidR="00406197" w:rsidRDefault="00406197" w:rsidP="00406197"/>
    <w:p w14:paraId="569279FC" w14:textId="77777777" w:rsidR="00406197" w:rsidRDefault="00406197" w:rsidP="00406197">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406197" w:rsidRPr="004E0787" w14:paraId="1DA58227" w14:textId="77777777" w:rsidTr="00917F5B">
        <w:tc>
          <w:tcPr>
            <w:tcW w:w="1793" w:type="dxa"/>
          </w:tcPr>
          <w:p w14:paraId="4C5E9203" w14:textId="77777777" w:rsidR="00406197" w:rsidRPr="0011183F" w:rsidRDefault="00406197" w:rsidP="00917F5B">
            <w:pPr>
              <w:pStyle w:val="smt"/>
              <w:ind w:left="0" w:firstLine="0"/>
            </w:pPr>
            <w:r w:rsidRPr="0011183F">
              <w:t>Foretrukken term</w:t>
            </w:r>
          </w:p>
        </w:tc>
        <w:tc>
          <w:tcPr>
            <w:tcW w:w="6372" w:type="dxa"/>
          </w:tcPr>
          <w:p w14:paraId="63145248" w14:textId="77777777" w:rsidR="00406197" w:rsidRPr="004E0787" w:rsidRDefault="00406197" w:rsidP="00917F5B">
            <w:pPr>
              <w:ind w:left="0" w:firstLine="0"/>
            </w:pPr>
            <w:r w:rsidRPr="00C25D20">
              <w:rPr>
                <w:rFonts w:ascii="Arial" w:hAnsi="Arial" w:cs="Arial"/>
                <w:sz w:val="18"/>
                <w:szCs w:val="18"/>
              </w:rPr>
              <w:t>grundlæggelsesdato</w:t>
            </w:r>
          </w:p>
        </w:tc>
      </w:tr>
      <w:tr w:rsidR="00406197" w:rsidRPr="004E0787" w14:paraId="3CB4E046" w14:textId="77777777" w:rsidTr="00917F5B">
        <w:tc>
          <w:tcPr>
            <w:tcW w:w="1793" w:type="dxa"/>
          </w:tcPr>
          <w:p w14:paraId="717EDE84" w14:textId="77777777" w:rsidR="00406197" w:rsidRPr="004E0787" w:rsidRDefault="00406197" w:rsidP="00917F5B">
            <w:pPr>
              <w:pStyle w:val="smt"/>
              <w:ind w:left="0" w:firstLine="0"/>
            </w:pPr>
            <w:r>
              <w:t>Anvendelsesnote</w:t>
            </w:r>
          </w:p>
        </w:tc>
        <w:tc>
          <w:tcPr>
            <w:tcW w:w="6372" w:type="dxa"/>
          </w:tcPr>
          <w:p w14:paraId="2B2B71AE"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Anvendt i denne sammenhæng angiver egenskaben den dato hvorpå den organisatoriske enhed blev oprettet. I schema.org anvendes termen ’organisation’ bredt og dækker også over ’organisatorisk enhed’</w:t>
            </w:r>
          </w:p>
        </w:tc>
      </w:tr>
      <w:tr w:rsidR="00406197" w:rsidRPr="004E0787" w14:paraId="2F3B801B" w14:textId="77777777" w:rsidTr="00917F5B">
        <w:tc>
          <w:tcPr>
            <w:tcW w:w="1793" w:type="dxa"/>
          </w:tcPr>
          <w:p w14:paraId="020CC2E3" w14:textId="77777777" w:rsidR="00406197" w:rsidRPr="00AF4262" w:rsidRDefault="00406197" w:rsidP="00917F5B">
            <w:pPr>
              <w:pStyle w:val="smt"/>
              <w:ind w:left="0" w:firstLine="0"/>
              <w:rPr>
                <w:lang w:val="da-DK"/>
              </w:rPr>
            </w:pPr>
            <w:r w:rsidRPr="00AF4262">
              <w:rPr>
                <w:lang w:val="da-DK"/>
              </w:rPr>
              <w:t>Domæne</w:t>
            </w:r>
          </w:p>
        </w:tc>
        <w:tc>
          <w:tcPr>
            <w:tcW w:w="6372" w:type="dxa"/>
          </w:tcPr>
          <w:p w14:paraId="3E9D2FB1"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org:OrganizationalUnit</w:t>
            </w:r>
          </w:p>
        </w:tc>
      </w:tr>
      <w:tr w:rsidR="00406197" w:rsidRPr="004E0787" w14:paraId="43F9CAD1" w14:textId="77777777" w:rsidTr="00917F5B">
        <w:tc>
          <w:tcPr>
            <w:tcW w:w="1793" w:type="dxa"/>
          </w:tcPr>
          <w:p w14:paraId="18AE5E62" w14:textId="77777777" w:rsidR="00406197" w:rsidRPr="00AF4262" w:rsidRDefault="00406197" w:rsidP="00917F5B">
            <w:pPr>
              <w:pStyle w:val="smt"/>
              <w:ind w:left="0" w:firstLine="0"/>
              <w:rPr>
                <w:lang w:val="da-DK"/>
              </w:rPr>
            </w:pPr>
            <w:r w:rsidRPr="00AF4262">
              <w:rPr>
                <w:lang w:val="da-DK"/>
              </w:rPr>
              <w:t>Udfaldsrum</w:t>
            </w:r>
          </w:p>
        </w:tc>
        <w:tc>
          <w:tcPr>
            <w:tcW w:w="6372" w:type="dxa"/>
          </w:tcPr>
          <w:p w14:paraId="74678F85"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xsd:date</w:t>
            </w:r>
          </w:p>
        </w:tc>
      </w:tr>
      <w:tr w:rsidR="00406197" w:rsidRPr="004E0787" w14:paraId="178A9DC3" w14:textId="77777777" w:rsidTr="00917F5B">
        <w:tc>
          <w:tcPr>
            <w:tcW w:w="1793" w:type="dxa"/>
          </w:tcPr>
          <w:p w14:paraId="60E6842C" w14:textId="77777777" w:rsidR="00406197" w:rsidRPr="004E0787" w:rsidRDefault="00406197" w:rsidP="00917F5B">
            <w:pPr>
              <w:pStyle w:val="smt"/>
              <w:ind w:left="0" w:firstLine="0"/>
            </w:pPr>
            <w:r w:rsidRPr="00AF4262">
              <w:rPr>
                <w:lang w:val="da-DK"/>
              </w:rPr>
              <w:t>Mult</w:t>
            </w:r>
            <w:r>
              <w:t>iplicitet</w:t>
            </w:r>
          </w:p>
        </w:tc>
        <w:tc>
          <w:tcPr>
            <w:tcW w:w="6372" w:type="dxa"/>
          </w:tcPr>
          <w:p w14:paraId="06697A6F"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0 - 1</w:t>
            </w:r>
          </w:p>
        </w:tc>
      </w:tr>
    </w:tbl>
    <w:p w14:paraId="0E725BE7" w14:textId="77777777" w:rsidR="00406197" w:rsidRDefault="00406197" w:rsidP="00406197"/>
    <w:p w14:paraId="29AC387C" w14:textId="2F814CF7" w:rsidR="00406197" w:rsidRDefault="00406197" w:rsidP="00406197">
      <w:pPr>
        <w:pStyle w:val="Overskrift4"/>
      </w:pPr>
      <w:r>
        <w:t>nedlæggelsesdato</w:t>
      </w:r>
    </w:p>
    <w:p w14:paraId="4EFFAF6F" w14:textId="77777777" w:rsidR="00406197" w:rsidRPr="00563324" w:rsidRDefault="00406197" w:rsidP="00406197">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406197" w:rsidRPr="004E0787" w14:paraId="3D586691" w14:textId="77777777" w:rsidTr="00917F5B">
        <w:tc>
          <w:tcPr>
            <w:tcW w:w="1793" w:type="dxa"/>
          </w:tcPr>
          <w:p w14:paraId="41FA0C9E" w14:textId="77777777" w:rsidR="00406197" w:rsidRPr="00015ECA" w:rsidRDefault="00406197" w:rsidP="00917F5B">
            <w:pPr>
              <w:pStyle w:val="smt"/>
              <w:ind w:left="0" w:firstLine="0"/>
              <w:rPr>
                <w:lang w:val="da-DK"/>
              </w:rPr>
            </w:pPr>
            <w:r w:rsidRPr="00015ECA">
              <w:rPr>
                <w:lang w:val="da-DK"/>
              </w:rPr>
              <w:t>URI</w:t>
            </w:r>
          </w:p>
        </w:tc>
        <w:tc>
          <w:tcPr>
            <w:tcW w:w="6372" w:type="dxa"/>
          </w:tcPr>
          <w:p w14:paraId="30C2D454" w14:textId="77777777" w:rsidR="00406197" w:rsidRPr="00C25D20" w:rsidRDefault="00280917" w:rsidP="00917F5B">
            <w:pPr>
              <w:ind w:left="0" w:firstLine="0"/>
              <w:rPr>
                <w:rFonts w:ascii="Arial" w:hAnsi="Arial" w:cs="Arial"/>
                <w:sz w:val="18"/>
                <w:szCs w:val="18"/>
              </w:rPr>
            </w:pPr>
            <w:hyperlink r:id="rId95" w:history="1">
              <w:r w:rsidR="00406197" w:rsidRPr="00C25D20">
                <w:rPr>
                  <w:rFonts w:ascii="Arial" w:hAnsi="Arial" w:cs="Arial"/>
                  <w:sz w:val="18"/>
                  <w:szCs w:val="18"/>
                </w:rPr>
                <w:t>http://schema.org/dissolutionDate</w:t>
              </w:r>
            </w:hyperlink>
          </w:p>
        </w:tc>
      </w:tr>
      <w:tr w:rsidR="00406197" w:rsidRPr="004E0787" w14:paraId="6FF5F411" w14:textId="77777777" w:rsidTr="00917F5B">
        <w:tc>
          <w:tcPr>
            <w:tcW w:w="1793" w:type="dxa"/>
          </w:tcPr>
          <w:p w14:paraId="0363B088" w14:textId="77777777" w:rsidR="00406197" w:rsidRPr="004E0787" w:rsidRDefault="00406197" w:rsidP="00917F5B">
            <w:pPr>
              <w:pStyle w:val="smt"/>
              <w:ind w:left="0" w:firstLine="0"/>
            </w:pPr>
            <w:r w:rsidRPr="00015ECA">
              <w:rPr>
                <w:lang w:val="da-DK"/>
              </w:rPr>
              <w:t>T</w:t>
            </w:r>
            <w:r w:rsidRPr="004E0787">
              <w:t>erm</w:t>
            </w:r>
          </w:p>
        </w:tc>
        <w:tc>
          <w:tcPr>
            <w:tcW w:w="6372" w:type="dxa"/>
          </w:tcPr>
          <w:p w14:paraId="2277FB71"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nedlæggelsesdato</w:t>
            </w:r>
          </w:p>
        </w:tc>
      </w:tr>
      <w:tr w:rsidR="00406197" w:rsidRPr="004E0787" w14:paraId="08601896" w14:textId="77777777" w:rsidTr="00917F5B">
        <w:tc>
          <w:tcPr>
            <w:tcW w:w="1793" w:type="dxa"/>
          </w:tcPr>
          <w:p w14:paraId="49A11E18" w14:textId="77777777" w:rsidR="00406197" w:rsidRPr="004E0787" w:rsidRDefault="00406197" w:rsidP="00917F5B">
            <w:pPr>
              <w:pStyle w:val="smt"/>
              <w:ind w:left="0" w:firstLine="0"/>
            </w:pPr>
            <w:r w:rsidRPr="004E0787">
              <w:t>Kommentar</w:t>
            </w:r>
          </w:p>
        </w:tc>
        <w:tc>
          <w:tcPr>
            <w:tcW w:w="6372" w:type="dxa"/>
          </w:tcPr>
          <w:p w14:paraId="450C6A8A"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den dato organisationen blev nedlagt</w:t>
            </w:r>
          </w:p>
        </w:tc>
      </w:tr>
      <w:tr w:rsidR="00406197" w:rsidRPr="004E0787" w14:paraId="6F340D00" w14:textId="77777777" w:rsidTr="00917F5B">
        <w:tc>
          <w:tcPr>
            <w:tcW w:w="1793" w:type="dxa"/>
          </w:tcPr>
          <w:p w14:paraId="699BEDE8" w14:textId="77777777" w:rsidR="00406197" w:rsidRPr="004E0787" w:rsidRDefault="00406197" w:rsidP="00917F5B">
            <w:pPr>
              <w:pStyle w:val="smt"/>
              <w:ind w:left="0" w:firstLine="0"/>
            </w:pPr>
            <w:r w:rsidRPr="004E0787">
              <w:t>Domæne</w:t>
            </w:r>
          </w:p>
        </w:tc>
        <w:tc>
          <w:tcPr>
            <w:tcW w:w="6372" w:type="dxa"/>
          </w:tcPr>
          <w:p w14:paraId="1E02DF0F"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schema:Organization</w:t>
            </w:r>
          </w:p>
        </w:tc>
      </w:tr>
      <w:tr w:rsidR="00406197" w:rsidRPr="004E0787" w14:paraId="607F6F6C" w14:textId="77777777" w:rsidTr="00917F5B">
        <w:tc>
          <w:tcPr>
            <w:tcW w:w="1793" w:type="dxa"/>
          </w:tcPr>
          <w:p w14:paraId="3AE3AEF0" w14:textId="77777777" w:rsidR="00406197" w:rsidRPr="004E0787" w:rsidRDefault="00406197" w:rsidP="00917F5B">
            <w:pPr>
              <w:pStyle w:val="smt"/>
              <w:ind w:left="0" w:firstLine="0"/>
            </w:pPr>
            <w:r w:rsidRPr="004E0787">
              <w:t>Udfaldsrum</w:t>
            </w:r>
          </w:p>
        </w:tc>
        <w:tc>
          <w:tcPr>
            <w:tcW w:w="6372" w:type="dxa"/>
          </w:tcPr>
          <w:p w14:paraId="4BBB036E"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schema:Date</w:t>
            </w:r>
          </w:p>
        </w:tc>
      </w:tr>
    </w:tbl>
    <w:p w14:paraId="13E2619F" w14:textId="77777777" w:rsidR="00406197" w:rsidRDefault="00406197" w:rsidP="00406197"/>
    <w:p w14:paraId="6EC7CD00" w14:textId="77777777" w:rsidR="00406197" w:rsidRDefault="00406197" w:rsidP="00406197">
      <w:pPr>
        <w:pStyle w:val="Overskrift5"/>
      </w:pPr>
      <w: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406197" w:rsidRPr="004E0787" w14:paraId="2D8E4064" w14:textId="77777777" w:rsidTr="00917F5B">
        <w:tc>
          <w:tcPr>
            <w:tcW w:w="1793" w:type="dxa"/>
          </w:tcPr>
          <w:p w14:paraId="02107AB4" w14:textId="77777777" w:rsidR="00406197" w:rsidRPr="0011183F" w:rsidRDefault="00406197" w:rsidP="00917F5B">
            <w:pPr>
              <w:pStyle w:val="smt"/>
              <w:ind w:left="0" w:firstLine="0"/>
            </w:pPr>
            <w:r w:rsidRPr="0011183F">
              <w:t>Foretrukken term</w:t>
            </w:r>
          </w:p>
        </w:tc>
        <w:tc>
          <w:tcPr>
            <w:tcW w:w="6372" w:type="dxa"/>
          </w:tcPr>
          <w:p w14:paraId="4D400F0D" w14:textId="77777777" w:rsidR="00406197" w:rsidRPr="004E0787" w:rsidRDefault="00406197" w:rsidP="00917F5B">
            <w:pPr>
              <w:ind w:left="0" w:firstLine="0"/>
            </w:pPr>
            <w:r w:rsidRPr="00C25D20">
              <w:rPr>
                <w:rFonts w:ascii="Arial" w:hAnsi="Arial" w:cs="Arial"/>
                <w:sz w:val="18"/>
                <w:szCs w:val="18"/>
              </w:rPr>
              <w:t>nedlæggelsesdato</w:t>
            </w:r>
          </w:p>
        </w:tc>
      </w:tr>
      <w:tr w:rsidR="00406197" w:rsidRPr="004E0787" w14:paraId="62056813" w14:textId="77777777" w:rsidTr="00917F5B">
        <w:tc>
          <w:tcPr>
            <w:tcW w:w="1793" w:type="dxa"/>
          </w:tcPr>
          <w:p w14:paraId="4548FE91" w14:textId="77777777" w:rsidR="00406197" w:rsidRPr="004E0787" w:rsidRDefault="00406197" w:rsidP="00917F5B">
            <w:pPr>
              <w:pStyle w:val="smt"/>
              <w:ind w:left="0" w:firstLine="0"/>
            </w:pPr>
            <w:r>
              <w:t>Alternativ</w:t>
            </w:r>
            <w:r w:rsidRPr="004E0787">
              <w:t xml:space="preserve"> term</w:t>
            </w:r>
          </w:p>
        </w:tc>
        <w:tc>
          <w:tcPr>
            <w:tcW w:w="6372" w:type="dxa"/>
          </w:tcPr>
          <w:p w14:paraId="1C5ACA08"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opløsningsdato</w:t>
            </w:r>
          </w:p>
        </w:tc>
      </w:tr>
      <w:tr w:rsidR="00406197" w:rsidRPr="004E0787" w14:paraId="14B2BB4A" w14:textId="77777777" w:rsidTr="00917F5B">
        <w:tc>
          <w:tcPr>
            <w:tcW w:w="1793" w:type="dxa"/>
          </w:tcPr>
          <w:p w14:paraId="04769293" w14:textId="77777777" w:rsidR="00406197" w:rsidRPr="004E0787" w:rsidRDefault="00406197" w:rsidP="00917F5B">
            <w:pPr>
              <w:pStyle w:val="smt"/>
              <w:ind w:left="0" w:firstLine="0"/>
            </w:pPr>
            <w:r w:rsidRPr="004E0787">
              <w:t>Kommentar</w:t>
            </w:r>
          </w:p>
        </w:tc>
        <w:tc>
          <w:tcPr>
            <w:tcW w:w="6372" w:type="dxa"/>
          </w:tcPr>
          <w:p w14:paraId="53E1B392"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nedlæggelsesdatoen skal være lig med eller senere end oprettelsesdatoen</w:t>
            </w:r>
          </w:p>
        </w:tc>
      </w:tr>
      <w:tr w:rsidR="00406197" w:rsidRPr="004E0787" w14:paraId="1B5A3B27" w14:textId="77777777" w:rsidTr="00917F5B">
        <w:tc>
          <w:tcPr>
            <w:tcW w:w="1793" w:type="dxa"/>
          </w:tcPr>
          <w:p w14:paraId="27C7B1CB" w14:textId="77777777" w:rsidR="00406197" w:rsidRPr="004E0787" w:rsidRDefault="00406197" w:rsidP="00917F5B">
            <w:pPr>
              <w:pStyle w:val="smt"/>
              <w:ind w:left="0" w:firstLine="0"/>
            </w:pPr>
            <w:r>
              <w:t>Anvendelsesnote</w:t>
            </w:r>
          </w:p>
        </w:tc>
        <w:tc>
          <w:tcPr>
            <w:tcW w:w="6372" w:type="dxa"/>
          </w:tcPr>
          <w:p w14:paraId="32FC7D28"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 Anvendt i denne sammenhæng angiver den dato hvorpå den organisatoriske enhed blev nedlagt.</w:t>
            </w:r>
            <w:r>
              <w:rPr>
                <w:rFonts w:ascii="Arial" w:hAnsi="Arial" w:cs="Arial"/>
                <w:sz w:val="18"/>
                <w:szCs w:val="18"/>
              </w:rPr>
              <w:t xml:space="preserve"> </w:t>
            </w:r>
            <w:r w:rsidRPr="00C25D20">
              <w:rPr>
                <w:rFonts w:ascii="Arial" w:hAnsi="Arial" w:cs="Arial"/>
                <w:sz w:val="18"/>
                <w:szCs w:val="18"/>
              </w:rPr>
              <w:t>I schema.org anvendes termen ’organisation’ bredt og dækker også over ’organisatorisk enhed’</w:t>
            </w:r>
          </w:p>
        </w:tc>
      </w:tr>
      <w:tr w:rsidR="00406197" w:rsidRPr="004E0787" w14:paraId="2591B9C7" w14:textId="77777777" w:rsidTr="00917F5B">
        <w:tc>
          <w:tcPr>
            <w:tcW w:w="1793" w:type="dxa"/>
          </w:tcPr>
          <w:p w14:paraId="6F9C15EA" w14:textId="77777777" w:rsidR="00406197" w:rsidRPr="00AF4262" w:rsidRDefault="00406197" w:rsidP="00917F5B">
            <w:pPr>
              <w:pStyle w:val="smt"/>
              <w:ind w:left="0" w:firstLine="0"/>
              <w:rPr>
                <w:lang w:val="da-DK"/>
              </w:rPr>
            </w:pPr>
            <w:r w:rsidRPr="00AF4262">
              <w:rPr>
                <w:lang w:val="da-DK"/>
              </w:rPr>
              <w:t>Domæne</w:t>
            </w:r>
          </w:p>
        </w:tc>
        <w:tc>
          <w:tcPr>
            <w:tcW w:w="6372" w:type="dxa"/>
          </w:tcPr>
          <w:p w14:paraId="5201AE8A"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org:OrganizationalUnit</w:t>
            </w:r>
          </w:p>
        </w:tc>
      </w:tr>
      <w:tr w:rsidR="00406197" w:rsidRPr="004E0787" w14:paraId="75F9EE1B" w14:textId="77777777" w:rsidTr="00917F5B">
        <w:tc>
          <w:tcPr>
            <w:tcW w:w="1793" w:type="dxa"/>
          </w:tcPr>
          <w:p w14:paraId="6290D25F" w14:textId="77777777" w:rsidR="00406197" w:rsidRPr="00AF4262" w:rsidRDefault="00406197" w:rsidP="00917F5B">
            <w:pPr>
              <w:pStyle w:val="smt"/>
              <w:ind w:left="0" w:firstLine="0"/>
              <w:rPr>
                <w:lang w:val="da-DK"/>
              </w:rPr>
            </w:pPr>
            <w:r w:rsidRPr="00AF4262">
              <w:rPr>
                <w:lang w:val="da-DK"/>
              </w:rPr>
              <w:t>Udfaldsrum</w:t>
            </w:r>
          </w:p>
        </w:tc>
        <w:tc>
          <w:tcPr>
            <w:tcW w:w="6372" w:type="dxa"/>
          </w:tcPr>
          <w:p w14:paraId="68E36080"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xsd:date</w:t>
            </w:r>
          </w:p>
        </w:tc>
      </w:tr>
      <w:tr w:rsidR="00406197" w:rsidRPr="004E0787" w14:paraId="733EBCC8" w14:textId="77777777" w:rsidTr="00917F5B">
        <w:tc>
          <w:tcPr>
            <w:tcW w:w="1793" w:type="dxa"/>
          </w:tcPr>
          <w:p w14:paraId="10307953" w14:textId="77777777" w:rsidR="00406197" w:rsidRPr="00AF4262" w:rsidRDefault="00406197" w:rsidP="00917F5B">
            <w:pPr>
              <w:pStyle w:val="smt"/>
              <w:ind w:left="0" w:firstLine="0"/>
              <w:rPr>
                <w:lang w:val="da-DK"/>
              </w:rPr>
            </w:pPr>
            <w:r w:rsidRPr="00AF4262">
              <w:rPr>
                <w:lang w:val="da-DK"/>
              </w:rPr>
              <w:t>Multiplicitet</w:t>
            </w:r>
          </w:p>
        </w:tc>
        <w:tc>
          <w:tcPr>
            <w:tcW w:w="6372" w:type="dxa"/>
          </w:tcPr>
          <w:p w14:paraId="2EAB0DD7" w14:textId="77777777" w:rsidR="00406197" w:rsidRPr="00C25D20" w:rsidRDefault="00406197" w:rsidP="00917F5B">
            <w:pPr>
              <w:ind w:left="0" w:firstLine="0"/>
              <w:rPr>
                <w:rFonts w:ascii="Arial" w:hAnsi="Arial" w:cs="Arial"/>
                <w:sz w:val="18"/>
                <w:szCs w:val="18"/>
              </w:rPr>
            </w:pPr>
            <w:r w:rsidRPr="00C25D20">
              <w:rPr>
                <w:rFonts w:ascii="Arial" w:hAnsi="Arial" w:cs="Arial"/>
                <w:sz w:val="18"/>
                <w:szCs w:val="18"/>
              </w:rPr>
              <w:t>0 - 1</w:t>
            </w:r>
          </w:p>
        </w:tc>
      </w:tr>
    </w:tbl>
    <w:p w14:paraId="00BED6D2" w14:textId="77777777" w:rsidR="00406197" w:rsidRPr="00406197" w:rsidRDefault="00406197" w:rsidP="00406197"/>
    <w:p w14:paraId="544D7B01" w14:textId="7C74112C" w:rsidR="00E862FD" w:rsidRDefault="00E862FD" w:rsidP="00E862FD">
      <w:pPr>
        <w:pStyle w:val="Overskrift4"/>
      </w:pPr>
      <w:r>
        <w:t>p-nummer-reference</w:t>
      </w:r>
    </w:p>
    <w:p w14:paraId="3B74AF5A" w14:textId="77777777" w:rsidR="00E862FD" w:rsidRDefault="00E862FD" w:rsidP="006B7E77">
      <w:r>
        <w:t xml:space="preserve">Et ’p-nummer’ identificerer et sted, en lokation hvor en virksomhed har aktivitet. Ofte ses et p-nummer dog tilknyttet direkte til en instans af ’Formel organisation’ eller ’Organisatorisk </w:t>
      </w:r>
      <w:r>
        <w:lastRenderedPageBreak/>
        <w:t>enhed’, hvilket formelt set ikke er korrekt. For at håndtere denne brug er egenskaben ’p-nummer-reference’ dannet.</w:t>
      </w:r>
    </w:p>
    <w:p w14:paraId="0677EF4F" w14:textId="77777777" w:rsidR="00563324" w:rsidRDefault="00563324" w:rsidP="00563324">
      <w:pPr>
        <w:rPr>
          <w:rStyle w:val="Fremhv"/>
        </w:rPr>
      </w:pPr>
    </w:p>
    <w:p w14:paraId="4224547C" w14:textId="75DCA9C9" w:rsidR="00E862FD" w:rsidRPr="00563324" w:rsidRDefault="00F2339F" w:rsidP="0056332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7330DDF5" w14:textId="77777777" w:rsidTr="007272F1">
        <w:tc>
          <w:tcPr>
            <w:tcW w:w="1793" w:type="dxa"/>
          </w:tcPr>
          <w:p w14:paraId="06C9E806" w14:textId="77777777" w:rsidR="007272F1" w:rsidRPr="004E0787" w:rsidRDefault="007272F1" w:rsidP="007272F1">
            <w:pPr>
              <w:pStyle w:val="smt"/>
              <w:ind w:left="0" w:firstLine="0"/>
            </w:pPr>
            <w:r w:rsidRPr="004E0787">
              <w:t>URI</w:t>
            </w:r>
          </w:p>
        </w:tc>
        <w:tc>
          <w:tcPr>
            <w:tcW w:w="6372" w:type="dxa"/>
          </w:tcPr>
          <w:p w14:paraId="0AD6F2E4" w14:textId="4DA63BB8" w:rsidR="007272F1" w:rsidRPr="00FD2535" w:rsidRDefault="001079BE" w:rsidP="001079BE">
            <w:pPr>
              <w:ind w:left="0" w:firstLine="0"/>
              <w:rPr>
                <w:rFonts w:ascii="Arial" w:hAnsi="Arial" w:cs="Arial"/>
                <w:sz w:val="18"/>
                <w:szCs w:val="18"/>
                <w:lang w:val="en-US"/>
              </w:rPr>
            </w:pPr>
            <w:r w:rsidRPr="001079BE">
              <w:rPr>
                <w:rFonts w:ascii="Arial" w:hAnsi="Arial" w:cs="Arial"/>
                <w:sz w:val="18"/>
                <w:szCs w:val="18"/>
                <w:lang w:val="en-US"/>
              </w:rPr>
              <w:t xml:space="preserve"> https://data.gov.dk/model/core/orgextension/productionUnitCodeReference</w:t>
            </w:r>
          </w:p>
        </w:tc>
      </w:tr>
      <w:tr w:rsidR="007272F1" w:rsidRPr="004E0787" w14:paraId="2C117F98" w14:textId="77777777" w:rsidTr="007272F1">
        <w:tc>
          <w:tcPr>
            <w:tcW w:w="1793" w:type="dxa"/>
          </w:tcPr>
          <w:p w14:paraId="34BFE4A2" w14:textId="77777777" w:rsidR="007272F1" w:rsidRPr="004E0787" w:rsidRDefault="007272F1" w:rsidP="007272F1">
            <w:pPr>
              <w:pStyle w:val="smt"/>
              <w:ind w:left="0" w:firstLine="0"/>
            </w:pPr>
            <w:r>
              <w:t>T</w:t>
            </w:r>
            <w:r w:rsidRPr="004E0787">
              <w:t>erm</w:t>
            </w:r>
          </w:p>
        </w:tc>
        <w:tc>
          <w:tcPr>
            <w:tcW w:w="6372" w:type="dxa"/>
          </w:tcPr>
          <w:p w14:paraId="40B2F298"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p-nummer-reference</w:t>
            </w:r>
          </w:p>
        </w:tc>
      </w:tr>
      <w:tr w:rsidR="007272F1" w:rsidRPr="004E0787" w14:paraId="3FE9BBDF" w14:textId="77777777" w:rsidTr="007272F1">
        <w:tc>
          <w:tcPr>
            <w:tcW w:w="1793" w:type="dxa"/>
          </w:tcPr>
          <w:p w14:paraId="3658C3E9" w14:textId="77777777" w:rsidR="007272F1" w:rsidRPr="004E0787" w:rsidRDefault="007272F1" w:rsidP="007272F1">
            <w:pPr>
              <w:pStyle w:val="smt"/>
              <w:ind w:left="0" w:firstLine="0"/>
            </w:pPr>
            <w:r w:rsidRPr="004E0787">
              <w:t>Definition</w:t>
            </w:r>
          </w:p>
        </w:tc>
        <w:tc>
          <w:tcPr>
            <w:tcW w:w="6372" w:type="dxa"/>
          </w:tcPr>
          <w:p w14:paraId="06608562"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En repræsentation af et produktionsenhedsnummer, anvendt som reference til produktionsenheden</w:t>
            </w:r>
          </w:p>
        </w:tc>
      </w:tr>
      <w:tr w:rsidR="007272F1" w:rsidRPr="004E0787" w14:paraId="5DE9F514" w14:textId="77777777" w:rsidTr="007272F1">
        <w:tc>
          <w:tcPr>
            <w:tcW w:w="1793" w:type="dxa"/>
          </w:tcPr>
          <w:p w14:paraId="04D9277E" w14:textId="77777777" w:rsidR="007272F1" w:rsidRPr="004E0787" w:rsidRDefault="007272F1" w:rsidP="007272F1">
            <w:pPr>
              <w:pStyle w:val="smt"/>
              <w:ind w:left="0" w:firstLine="0"/>
            </w:pPr>
            <w:r w:rsidRPr="004E0787">
              <w:t>Domæne</w:t>
            </w:r>
          </w:p>
        </w:tc>
        <w:tc>
          <w:tcPr>
            <w:tcW w:w="6372" w:type="dxa"/>
          </w:tcPr>
          <w:p w14:paraId="19CCB935"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4AC7EE69" w14:textId="77777777" w:rsidTr="007272F1">
        <w:tc>
          <w:tcPr>
            <w:tcW w:w="1793" w:type="dxa"/>
          </w:tcPr>
          <w:p w14:paraId="736BDD66" w14:textId="77777777" w:rsidR="007272F1" w:rsidRPr="004E0787" w:rsidRDefault="007272F1" w:rsidP="007272F1">
            <w:pPr>
              <w:pStyle w:val="smt"/>
              <w:ind w:left="0" w:firstLine="0"/>
            </w:pPr>
            <w:r w:rsidRPr="004E0787">
              <w:t>Udfaldsrum</w:t>
            </w:r>
          </w:p>
        </w:tc>
        <w:tc>
          <w:tcPr>
            <w:tcW w:w="6372" w:type="dxa"/>
          </w:tcPr>
          <w:p w14:paraId="0C1989CB"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xsd:string</w:t>
            </w:r>
          </w:p>
        </w:tc>
      </w:tr>
    </w:tbl>
    <w:p w14:paraId="73121ECA" w14:textId="77777777" w:rsidR="007272F1" w:rsidRDefault="007272F1" w:rsidP="007272F1"/>
    <w:p w14:paraId="193413C3" w14:textId="0A667E00" w:rsidR="00E862FD" w:rsidRDefault="00854658" w:rsidP="00563324">
      <w:pPr>
        <w:pStyle w:val="Overskrift5"/>
        <w:rPr>
          <w:rStyle w:val="Fremhv"/>
          <w:i/>
          <w:iCs w:val="0"/>
        </w:rPr>
      </w:pPr>
      <w:r w:rsidRPr="00376D46">
        <w:t>Profilens restriktioner og beskrivelser</w:t>
      </w:r>
      <w:r w:rsidRPr="00563324">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015ECA" w:rsidRPr="004E0787" w14:paraId="605C0EF0" w14:textId="77777777" w:rsidTr="00015ECA">
        <w:tc>
          <w:tcPr>
            <w:tcW w:w="1793" w:type="dxa"/>
          </w:tcPr>
          <w:p w14:paraId="7DE6D45C" w14:textId="77777777" w:rsidR="00015ECA" w:rsidRPr="0011183F" w:rsidRDefault="00015ECA" w:rsidP="00015ECA">
            <w:pPr>
              <w:pStyle w:val="smt"/>
              <w:ind w:left="0" w:firstLine="0"/>
            </w:pPr>
            <w:r w:rsidRPr="0011183F">
              <w:t>Foretrukken term</w:t>
            </w:r>
          </w:p>
        </w:tc>
        <w:tc>
          <w:tcPr>
            <w:tcW w:w="6372" w:type="dxa"/>
          </w:tcPr>
          <w:p w14:paraId="1B6DDA4A" w14:textId="77777777" w:rsidR="00015ECA" w:rsidRPr="004E0787" w:rsidRDefault="00015ECA" w:rsidP="00015ECA">
            <w:pPr>
              <w:ind w:left="0" w:firstLine="0"/>
            </w:pPr>
            <w:r w:rsidRPr="00C25D20">
              <w:rPr>
                <w:rFonts w:ascii="Arial" w:hAnsi="Arial" w:cs="Arial"/>
                <w:sz w:val="18"/>
                <w:szCs w:val="18"/>
              </w:rPr>
              <w:t>p-nummer-reference</w:t>
            </w:r>
          </w:p>
        </w:tc>
      </w:tr>
      <w:tr w:rsidR="007272F1" w:rsidRPr="004E0787" w14:paraId="79BF9388" w14:textId="77777777" w:rsidTr="007272F1">
        <w:tc>
          <w:tcPr>
            <w:tcW w:w="1793" w:type="dxa"/>
          </w:tcPr>
          <w:p w14:paraId="1346FD52" w14:textId="77777777" w:rsidR="007272F1" w:rsidRPr="004E0787" w:rsidRDefault="007272F1" w:rsidP="007272F1">
            <w:pPr>
              <w:pStyle w:val="smt"/>
              <w:ind w:left="0" w:firstLine="0"/>
            </w:pPr>
            <w:r w:rsidRPr="004E0787">
              <w:t>Domæne</w:t>
            </w:r>
          </w:p>
        </w:tc>
        <w:tc>
          <w:tcPr>
            <w:tcW w:w="6372" w:type="dxa"/>
          </w:tcPr>
          <w:p w14:paraId="2570F6FA"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org:OrganizationalUnit</w:t>
            </w:r>
          </w:p>
        </w:tc>
      </w:tr>
      <w:tr w:rsidR="007272F1" w:rsidRPr="004E0787" w14:paraId="2EC14380" w14:textId="77777777" w:rsidTr="007272F1">
        <w:tc>
          <w:tcPr>
            <w:tcW w:w="1793" w:type="dxa"/>
          </w:tcPr>
          <w:p w14:paraId="458BC9E2" w14:textId="77777777" w:rsidR="007272F1" w:rsidRPr="004E0787" w:rsidRDefault="007272F1" w:rsidP="007272F1">
            <w:pPr>
              <w:pStyle w:val="smt"/>
              <w:ind w:left="0" w:firstLine="0"/>
            </w:pPr>
            <w:r w:rsidRPr="004E0787">
              <w:t>Udfaldsrum</w:t>
            </w:r>
          </w:p>
        </w:tc>
        <w:tc>
          <w:tcPr>
            <w:tcW w:w="6372" w:type="dxa"/>
          </w:tcPr>
          <w:p w14:paraId="1ECCB826" w14:textId="77777777" w:rsidR="007272F1" w:rsidRPr="00C25D20" w:rsidRDefault="005731C1" w:rsidP="007272F1">
            <w:pPr>
              <w:ind w:left="0" w:firstLine="0"/>
              <w:rPr>
                <w:rFonts w:ascii="Arial" w:hAnsi="Arial" w:cs="Arial"/>
                <w:sz w:val="18"/>
                <w:szCs w:val="18"/>
              </w:rPr>
            </w:pPr>
            <w:r w:rsidRPr="00C25D20">
              <w:rPr>
                <w:rFonts w:ascii="Arial" w:hAnsi="Arial" w:cs="Arial"/>
                <w:sz w:val="18"/>
                <w:szCs w:val="18"/>
              </w:rPr>
              <w:t>xsd:string</w:t>
            </w:r>
          </w:p>
        </w:tc>
      </w:tr>
      <w:tr w:rsidR="007272F1" w:rsidRPr="004E0787" w14:paraId="2BE9AED6" w14:textId="77777777" w:rsidTr="007272F1">
        <w:tc>
          <w:tcPr>
            <w:tcW w:w="1793" w:type="dxa"/>
          </w:tcPr>
          <w:p w14:paraId="47475A18" w14:textId="77777777" w:rsidR="007272F1" w:rsidRPr="004E0787" w:rsidRDefault="007272F1" w:rsidP="007272F1">
            <w:pPr>
              <w:pStyle w:val="smt"/>
              <w:ind w:left="0" w:firstLine="0"/>
            </w:pPr>
            <w:r>
              <w:t>Multiplicitet</w:t>
            </w:r>
          </w:p>
        </w:tc>
        <w:tc>
          <w:tcPr>
            <w:tcW w:w="6372" w:type="dxa"/>
          </w:tcPr>
          <w:p w14:paraId="17582755" w14:textId="77777777" w:rsidR="007272F1" w:rsidRPr="00C25D20" w:rsidRDefault="005731C1" w:rsidP="005731C1">
            <w:pPr>
              <w:ind w:left="0" w:firstLine="0"/>
              <w:rPr>
                <w:rFonts w:ascii="Arial" w:hAnsi="Arial" w:cs="Arial"/>
                <w:sz w:val="18"/>
                <w:szCs w:val="18"/>
              </w:rPr>
            </w:pPr>
            <w:r w:rsidRPr="00C25D20">
              <w:rPr>
                <w:rFonts w:ascii="Arial" w:hAnsi="Arial" w:cs="Arial"/>
                <w:sz w:val="18"/>
                <w:szCs w:val="18"/>
              </w:rPr>
              <w:t>0 - *</w:t>
            </w:r>
          </w:p>
        </w:tc>
      </w:tr>
    </w:tbl>
    <w:p w14:paraId="0668BD86" w14:textId="24F11E0C" w:rsidR="00E862FD" w:rsidRDefault="00E862FD" w:rsidP="00E862FD">
      <w:pPr>
        <w:pStyle w:val="Overskrift2"/>
      </w:pPr>
      <w:bookmarkStart w:id="36" w:name="_Toc193101222"/>
      <w:r>
        <w:t>Typer af organisatoriske enheder</w:t>
      </w:r>
      <w:bookmarkEnd w:id="36"/>
    </w:p>
    <w:p w14:paraId="31A384D5" w14:textId="5B6C7E20" w:rsidR="00710A51" w:rsidRDefault="00710A51" w:rsidP="00710A51"/>
    <w:p w14:paraId="6C2F7E58" w14:textId="13555C11" w:rsidR="003E393F" w:rsidRDefault="003E393F" w:rsidP="003E393F">
      <w:pPr>
        <w:pStyle w:val="Udryk"/>
        <w:jc w:val="center"/>
      </w:pPr>
      <w:r w:rsidRPr="003E393F">
        <w:rPr>
          <w:noProof/>
        </w:rPr>
        <w:drawing>
          <wp:inline distT="0" distB="0" distL="0" distR="0" wp14:anchorId="47D95A45" wp14:editId="5E84D6B9">
            <wp:extent cx="5986583" cy="1550504"/>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96">
                      <a:extLst>
                        <a:ext uri="{28A0092B-C50C-407E-A947-70E740481C1C}">
                          <a14:useLocalDpi xmlns:a14="http://schemas.microsoft.com/office/drawing/2010/main" val="0"/>
                        </a:ext>
                      </a:extLst>
                    </a:blip>
                    <a:srcRect l="3776" t="15835" r="3583" b="9988"/>
                    <a:stretch/>
                  </pic:blipFill>
                  <pic:spPr bwMode="auto">
                    <a:xfrm>
                      <a:off x="0" y="0"/>
                      <a:ext cx="6024668" cy="1560368"/>
                    </a:xfrm>
                    <a:prstGeom prst="rect">
                      <a:avLst/>
                    </a:prstGeom>
                    <a:noFill/>
                    <a:ln>
                      <a:noFill/>
                    </a:ln>
                    <a:extLst>
                      <a:ext uri="{53640926-AAD7-44D8-BBD7-CCE9431645EC}">
                        <a14:shadowObscured xmlns:a14="http://schemas.microsoft.com/office/drawing/2010/main"/>
                      </a:ext>
                    </a:extLst>
                  </pic:spPr>
                </pic:pic>
              </a:graphicData>
            </a:graphic>
          </wp:inline>
        </w:drawing>
      </w:r>
    </w:p>
    <w:p w14:paraId="2339E9EC" w14:textId="77777777" w:rsidR="003E393F" w:rsidRDefault="003E393F" w:rsidP="00710A51"/>
    <w:p w14:paraId="0D534F6A" w14:textId="771D8F40" w:rsidR="004102C9" w:rsidRDefault="004102C9" w:rsidP="004102C9">
      <w:r>
        <w:t xml:space="preserve">Basisprofilen beskriver en organisatorisk enheds type med en klassifikation frem for at oprette specialiseringer af den organisatoriske enheds klasse. Organisatoriske enheder som ’afdeling’ og team’ beskrives med brug af egenskaben </w:t>
      </w:r>
      <w:r w:rsidRPr="00B23C4B">
        <w:rPr>
          <w:rFonts w:ascii="Courier New" w:hAnsi="Courier New" w:cs="Courier New"/>
          <w:sz w:val="18"/>
          <w:szCs w:val="18"/>
        </w:rPr>
        <w:t xml:space="preserve">org:classification </w:t>
      </w:r>
      <w:r>
        <w:rPr>
          <w:rFonts w:ascii="Courier New" w:hAnsi="Courier New" w:cs="Courier New"/>
          <w:sz w:val="18"/>
          <w:szCs w:val="18"/>
        </w:rPr>
        <w:t xml:space="preserve">(klassifikation) </w:t>
      </w:r>
      <w:r>
        <w:t xml:space="preserve">til at angive enhedstypen, frem for at oprette specialiseringer af </w:t>
      </w:r>
      <w:r w:rsidRPr="00FF67FE">
        <w:rPr>
          <w:rFonts w:ascii="Courier New" w:hAnsi="Courier New" w:cs="Courier New"/>
          <w:sz w:val="18"/>
          <w:szCs w:val="18"/>
        </w:rPr>
        <w:t>org:Organization</w:t>
      </w:r>
      <w:r>
        <w:rPr>
          <w:rFonts w:ascii="Courier New" w:hAnsi="Courier New" w:cs="Courier New"/>
          <w:sz w:val="18"/>
          <w:szCs w:val="18"/>
        </w:rPr>
        <w:t>alUnit</w:t>
      </w:r>
      <w:r>
        <w:t xml:space="preserve"> for hver enhedstype.</w:t>
      </w:r>
    </w:p>
    <w:p w14:paraId="501A551F" w14:textId="639DD833" w:rsidR="004102C9" w:rsidRDefault="004102C9" w:rsidP="004102C9">
      <w:r>
        <w:t>Denne metode giver en mere fleksibel og hurtigere implementerbar måde at inddrage nye enhedstyper på.</w:t>
      </w:r>
    </w:p>
    <w:p w14:paraId="7142B9CC" w14:textId="5CD1BA01" w:rsidR="004102C9" w:rsidRDefault="003E393F" w:rsidP="003E393F">
      <w:pPr>
        <w:pStyle w:val="Overskrift3"/>
      </w:pPr>
      <w:bookmarkStart w:id="37" w:name="_Toc193101223"/>
      <w:r>
        <w:t>Angivelse af typen af organisatorisk enhed</w:t>
      </w:r>
      <w:bookmarkEnd w:id="37"/>
    </w:p>
    <w:p w14:paraId="74D99E0A" w14:textId="77777777" w:rsidR="003E393F" w:rsidRPr="003E393F" w:rsidRDefault="003E393F" w:rsidP="003E393F"/>
    <w:p w14:paraId="0C86A4AD" w14:textId="78C755EC" w:rsidR="003E393F" w:rsidRDefault="003E393F" w:rsidP="003E393F">
      <w:pPr>
        <w:jc w:val="center"/>
      </w:pPr>
      <w:r w:rsidRPr="00A81349">
        <w:rPr>
          <w:noProof/>
        </w:rPr>
        <w:drawing>
          <wp:inline distT="0" distB="0" distL="0" distR="0" wp14:anchorId="52FC9AE8" wp14:editId="3FCF8C39">
            <wp:extent cx="5053708" cy="747422"/>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7">
                      <a:extLst>
                        <a:ext uri="{28A0092B-C50C-407E-A947-70E740481C1C}">
                          <a14:useLocalDpi xmlns:a14="http://schemas.microsoft.com/office/drawing/2010/main" val="0"/>
                        </a:ext>
                      </a:extLst>
                    </a:blip>
                    <a:srcRect l="4575" t="24513" r="3777" b="18481"/>
                    <a:stretch/>
                  </pic:blipFill>
                  <pic:spPr bwMode="auto">
                    <a:xfrm>
                      <a:off x="0" y="0"/>
                      <a:ext cx="5095598" cy="753617"/>
                    </a:xfrm>
                    <a:prstGeom prst="rect">
                      <a:avLst/>
                    </a:prstGeom>
                    <a:noFill/>
                    <a:ln>
                      <a:noFill/>
                    </a:ln>
                    <a:extLst>
                      <a:ext uri="{53640926-AAD7-44D8-BBD7-CCE9431645EC}">
                        <a14:shadowObscured xmlns:a14="http://schemas.microsoft.com/office/drawing/2010/main"/>
                      </a:ext>
                    </a:extLst>
                  </pic:spPr>
                </pic:pic>
              </a:graphicData>
            </a:graphic>
          </wp:inline>
        </w:drawing>
      </w:r>
    </w:p>
    <w:p w14:paraId="123831FA" w14:textId="77777777" w:rsidR="003E393F" w:rsidRPr="003E393F" w:rsidRDefault="003E393F" w:rsidP="003E393F">
      <w:pPr>
        <w:jc w:val="center"/>
      </w:pPr>
    </w:p>
    <w:p w14:paraId="31C18518" w14:textId="77777777" w:rsidR="00BE0931" w:rsidRPr="00D67DFC" w:rsidRDefault="00BE0931" w:rsidP="00BE0931">
      <w:pPr>
        <w:pStyle w:val="Overskrift4"/>
      </w:pPr>
      <w:r w:rsidRPr="00D67DFC">
        <w:t>klassifikation</w:t>
      </w:r>
    </w:p>
    <w:p w14:paraId="681BB206" w14:textId="4FCE1DCF" w:rsidR="00BE0931" w:rsidRDefault="00F2339F" w:rsidP="00BE0931">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6E9B75F1" w14:textId="77777777" w:rsidTr="007272F1">
        <w:tc>
          <w:tcPr>
            <w:tcW w:w="1793" w:type="dxa"/>
          </w:tcPr>
          <w:p w14:paraId="098974E3" w14:textId="77777777" w:rsidR="007272F1" w:rsidRPr="004E0787" w:rsidRDefault="007272F1" w:rsidP="007272F1">
            <w:pPr>
              <w:pStyle w:val="smt"/>
              <w:ind w:left="0" w:firstLine="0"/>
            </w:pPr>
            <w:r w:rsidRPr="004E0787">
              <w:lastRenderedPageBreak/>
              <w:t>URI</w:t>
            </w:r>
          </w:p>
        </w:tc>
        <w:tc>
          <w:tcPr>
            <w:tcW w:w="6372" w:type="dxa"/>
          </w:tcPr>
          <w:p w14:paraId="7955E0BC" w14:textId="77777777" w:rsidR="007272F1" w:rsidRPr="00FD2535" w:rsidRDefault="00280917" w:rsidP="007272F1">
            <w:pPr>
              <w:ind w:left="0" w:firstLine="0"/>
              <w:rPr>
                <w:rFonts w:ascii="Arial" w:hAnsi="Arial" w:cs="Arial"/>
                <w:sz w:val="18"/>
                <w:szCs w:val="18"/>
                <w:lang w:val="en-US"/>
              </w:rPr>
            </w:pPr>
            <w:hyperlink r:id="rId98" w:anchor="classification" w:history="1">
              <w:r w:rsidR="00BE0931" w:rsidRPr="00FD2535">
                <w:rPr>
                  <w:rFonts w:ascii="Arial" w:hAnsi="Arial" w:cs="Arial"/>
                  <w:sz w:val="18"/>
                  <w:szCs w:val="18"/>
                  <w:lang w:val="en-US"/>
                </w:rPr>
                <w:t>http://www.w3.org/ns/org#classification</w:t>
              </w:r>
            </w:hyperlink>
          </w:p>
        </w:tc>
      </w:tr>
      <w:tr w:rsidR="007272F1" w:rsidRPr="004E0787" w14:paraId="4E5060B8" w14:textId="77777777" w:rsidTr="007272F1">
        <w:tc>
          <w:tcPr>
            <w:tcW w:w="1793" w:type="dxa"/>
          </w:tcPr>
          <w:p w14:paraId="5D08A33F" w14:textId="77777777" w:rsidR="007272F1" w:rsidRPr="004E0787" w:rsidRDefault="007272F1" w:rsidP="007272F1">
            <w:pPr>
              <w:pStyle w:val="smt"/>
              <w:ind w:left="0" w:firstLine="0"/>
            </w:pPr>
            <w:r>
              <w:t>T</w:t>
            </w:r>
            <w:r w:rsidRPr="004E0787">
              <w:t>erm</w:t>
            </w:r>
          </w:p>
        </w:tc>
        <w:tc>
          <w:tcPr>
            <w:tcW w:w="6372" w:type="dxa"/>
          </w:tcPr>
          <w:p w14:paraId="2F6B9C1A" w14:textId="77777777" w:rsidR="007272F1" w:rsidRPr="00C25D20" w:rsidRDefault="00BE0931" w:rsidP="007272F1">
            <w:pPr>
              <w:ind w:left="0" w:firstLine="0"/>
              <w:rPr>
                <w:rFonts w:ascii="Arial" w:hAnsi="Arial" w:cs="Arial"/>
                <w:sz w:val="18"/>
                <w:szCs w:val="18"/>
              </w:rPr>
            </w:pPr>
            <w:r w:rsidRPr="00C25D20">
              <w:rPr>
                <w:rFonts w:ascii="Arial" w:hAnsi="Arial" w:cs="Arial"/>
                <w:sz w:val="18"/>
                <w:szCs w:val="18"/>
              </w:rPr>
              <w:t>klassifikation</w:t>
            </w:r>
          </w:p>
        </w:tc>
      </w:tr>
      <w:tr w:rsidR="007272F1" w:rsidRPr="004E0787" w14:paraId="39B32F70" w14:textId="77777777" w:rsidTr="007272F1">
        <w:tc>
          <w:tcPr>
            <w:tcW w:w="1793" w:type="dxa"/>
          </w:tcPr>
          <w:p w14:paraId="7C9B536C" w14:textId="77777777" w:rsidR="007272F1" w:rsidRPr="004E0787" w:rsidRDefault="007272F1" w:rsidP="007272F1">
            <w:pPr>
              <w:pStyle w:val="smt"/>
              <w:ind w:left="0" w:firstLine="0"/>
            </w:pPr>
            <w:r w:rsidRPr="004E0787">
              <w:t>Kommentar</w:t>
            </w:r>
          </w:p>
        </w:tc>
        <w:tc>
          <w:tcPr>
            <w:tcW w:w="6372" w:type="dxa"/>
          </w:tcPr>
          <w:p w14:paraId="6DDC5B9B" w14:textId="64A79A4A" w:rsidR="007272F1" w:rsidRPr="00C25D20" w:rsidRDefault="00BE0931" w:rsidP="004F1632">
            <w:pPr>
              <w:ind w:left="0" w:firstLine="0"/>
              <w:rPr>
                <w:rFonts w:ascii="Arial" w:hAnsi="Arial" w:cs="Arial"/>
                <w:sz w:val="18"/>
                <w:szCs w:val="18"/>
              </w:rPr>
            </w:pPr>
            <w:r w:rsidRPr="00C25D20">
              <w:rPr>
                <w:rFonts w:ascii="Arial" w:hAnsi="Arial" w:cs="Arial"/>
                <w:sz w:val="18"/>
                <w:szCs w:val="18"/>
              </w:rPr>
              <w:t>Angiver en klassifikation for denne Organisation inden for et klassifikationsskema. Udvidelsesvokabularer ønsker måske at specialisere denne egenskab til at have et område svarende til et specifikt 'skos:ConceptScheme'. Denne egenskab er under diskussion og kan blive revideret eller fjernet - i mange tilfælde kategoriseres organisationer bedst ved at definere et underklassehierarki i et udvidelses</w:t>
            </w:r>
            <w:r w:rsidR="004F1632">
              <w:rPr>
                <w:rFonts w:ascii="Arial" w:hAnsi="Arial" w:cs="Arial"/>
                <w:sz w:val="18"/>
                <w:szCs w:val="18"/>
              </w:rPr>
              <w:t>vokabular</w:t>
            </w:r>
            <w:r w:rsidRPr="00C25D20">
              <w:rPr>
                <w:rFonts w:ascii="Arial" w:hAnsi="Arial" w:cs="Arial"/>
                <w:sz w:val="18"/>
                <w:szCs w:val="18"/>
              </w:rPr>
              <w:t>.</w:t>
            </w:r>
          </w:p>
        </w:tc>
      </w:tr>
      <w:tr w:rsidR="007272F1" w:rsidRPr="004E0787" w14:paraId="359E667D" w14:textId="77777777" w:rsidTr="007272F1">
        <w:tc>
          <w:tcPr>
            <w:tcW w:w="1793" w:type="dxa"/>
          </w:tcPr>
          <w:p w14:paraId="2A2FA558" w14:textId="77777777" w:rsidR="007272F1" w:rsidRPr="004E0787" w:rsidRDefault="007272F1" w:rsidP="007272F1">
            <w:pPr>
              <w:pStyle w:val="smt"/>
              <w:ind w:left="0" w:firstLine="0"/>
            </w:pPr>
            <w:r w:rsidRPr="004E0787">
              <w:t>Domæne</w:t>
            </w:r>
          </w:p>
        </w:tc>
        <w:tc>
          <w:tcPr>
            <w:tcW w:w="6372" w:type="dxa"/>
          </w:tcPr>
          <w:p w14:paraId="00E6E9A7" w14:textId="77777777" w:rsidR="007272F1" w:rsidRPr="00C25D20" w:rsidRDefault="00BE0931" w:rsidP="007272F1">
            <w:pPr>
              <w:ind w:left="0" w:firstLine="0"/>
              <w:rPr>
                <w:rFonts w:ascii="Arial" w:hAnsi="Arial" w:cs="Arial"/>
                <w:sz w:val="18"/>
                <w:szCs w:val="18"/>
              </w:rPr>
            </w:pPr>
            <w:r w:rsidRPr="00C25D20">
              <w:rPr>
                <w:rFonts w:ascii="Arial" w:hAnsi="Arial" w:cs="Arial"/>
                <w:sz w:val="18"/>
                <w:szCs w:val="18"/>
              </w:rPr>
              <w:t>org:Organization</w:t>
            </w:r>
          </w:p>
        </w:tc>
      </w:tr>
      <w:tr w:rsidR="007272F1" w:rsidRPr="004E0787" w14:paraId="09077F69" w14:textId="77777777" w:rsidTr="007272F1">
        <w:tc>
          <w:tcPr>
            <w:tcW w:w="1793" w:type="dxa"/>
          </w:tcPr>
          <w:p w14:paraId="18CE9371" w14:textId="77777777" w:rsidR="007272F1" w:rsidRPr="004E0787" w:rsidRDefault="007272F1" w:rsidP="007272F1">
            <w:pPr>
              <w:pStyle w:val="smt"/>
              <w:ind w:left="0" w:firstLine="0"/>
            </w:pPr>
            <w:r w:rsidRPr="004E0787">
              <w:t>Udfaldsrum</w:t>
            </w:r>
          </w:p>
        </w:tc>
        <w:tc>
          <w:tcPr>
            <w:tcW w:w="6372" w:type="dxa"/>
          </w:tcPr>
          <w:p w14:paraId="47FB26AC" w14:textId="77777777" w:rsidR="007272F1" w:rsidRPr="00C25D20" w:rsidRDefault="00BE0931" w:rsidP="007272F1">
            <w:pPr>
              <w:ind w:left="0" w:firstLine="0"/>
              <w:rPr>
                <w:rFonts w:ascii="Arial" w:hAnsi="Arial" w:cs="Arial"/>
                <w:sz w:val="18"/>
                <w:szCs w:val="18"/>
              </w:rPr>
            </w:pPr>
            <w:r w:rsidRPr="00C25D20">
              <w:rPr>
                <w:rFonts w:ascii="Arial" w:hAnsi="Arial" w:cs="Arial"/>
                <w:sz w:val="18"/>
                <w:szCs w:val="18"/>
              </w:rPr>
              <w:t>skos:Concept</w:t>
            </w:r>
          </w:p>
        </w:tc>
      </w:tr>
    </w:tbl>
    <w:p w14:paraId="7FAF9A56" w14:textId="77777777" w:rsidR="007272F1" w:rsidRDefault="007272F1" w:rsidP="007272F1"/>
    <w:p w14:paraId="0EC0C21E" w14:textId="3159B609" w:rsidR="00E862FD" w:rsidRDefault="00F2339F" w:rsidP="00563324">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015ECA" w:rsidRPr="004E0787" w14:paraId="27060C68" w14:textId="77777777" w:rsidTr="00015ECA">
        <w:tc>
          <w:tcPr>
            <w:tcW w:w="1793" w:type="dxa"/>
          </w:tcPr>
          <w:p w14:paraId="13E3A988" w14:textId="77777777" w:rsidR="00015ECA" w:rsidRPr="0011183F" w:rsidRDefault="00015ECA" w:rsidP="00015ECA">
            <w:pPr>
              <w:pStyle w:val="smt"/>
              <w:ind w:left="0" w:firstLine="0"/>
            </w:pPr>
            <w:r w:rsidRPr="0011183F">
              <w:t>Foretrukken term</w:t>
            </w:r>
          </w:p>
        </w:tc>
        <w:tc>
          <w:tcPr>
            <w:tcW w:w="6372" w:type="dxa"/>
          </w:tcPr>
          <w:p w14:paraId="1FEB7577" w14:textId="77777777" w:rsidR="00015ECA" w:rsidRPr="004E0787" w:rsidRDefault="00015ECA" w:rsidP="00015ECA">
            <w:pPr>
              <w:ind w:left="0" w:firstLine="0"/>
            </w:pPr>
            <w:r w:rsidRPr="00C25D20">
              <w:rPr>
                <w:rFonts w:ascii="Arial" w:hAnsi="Arial" w:cs="Arial"/>
                <w:sz w:val="18"/>
                <w:szCs w:val="18"/>
              </w:rPr>
              <w:t>klassifikation</w:t>
            </w:r>
          </w:p>
        </w:tc>
      </w:tr>
      <w:tr w:rsidR="00FE36A4" w:rsidRPr="004E0787" w14:paraId="43CB1B6F" w14:textId="77777777" w:rsidTr="001C72D6">
        <w:tc>
          <w:tcPr>
            <w:tcW w:w="1793" w:type="dxa"/>
          </w:tcPr>
          <w:p w14:paraId="2E16B1C5" w14:textId="77777777" w:rsidR="00FE36A4" w:rsidRPr="004E0787" w:rsidRDefault="00FE36A4" w:rsidP="001C72D6">
            <w:pPr>
              <w:pStyle w:val="smt"/>
              <w:ind w:left="0" w:firstLine="0"/>
            </w:pPr>
            <w:r w:rsidRPr="004E0787">
              <w:t>Definition</w:t>
            </w:r>
          </w:p>
        </w:tc>
        <w:tc>
          <w:tcPr>
            <w:tcW w:w="6372" w:type="dxa"/>
          </w:tcPr>
          <w:p w14:paraId="37AEB10D" w14:textId="1A8B40CF" w:rsidR="00FE36A4" w:rsidRPr="00C25D20" w:rsidRDefault="00FE36A4" w:rsidP="0039357C">
            <w:pPr>
              <w:ind w:left="0" w:firstLine="0"/>
              <w:rPr>
                <w:rFonts w:ascii="Arial" w:hAnsi="Arial" w:cs="Arial"/>
                <w:sz w:val="18"/>
                <w:szCs w:val="18"/>
              </w:rPr>
            </w:pPr>
            <w:r w:rsidRPr="00C25D20">
              <w:rPr>
                <w:rFonts w:ascii="Arial" w:hAnsi="Arial" w:cs="Arial"/>
                <w:sz w:val="18"/>
                <w:szCs w:val="18"/>
              </w:rPr>
              <w:t xml:space="preserve">Angiver en klassifikation for denne </w:t>
            </w:r>
            <w:r w:rsidR="00AC7D93">
              <w:rPr>
                <w:rFonts w:ascii="Arial" w:hAnsi="Arial" w:cs="Arial"/>
                <w:sz w:val="18"/>
                <w:szCs w:val="18"/>
              </w:rPr>
              <w:t>Organisation</w:t>
            </w:r>
            <w:r w:rsidRPr="00C25D20">
              <w:rPr>
                <w:rFonts w:ascii="Arial" w:hAnsi="Arial" w:cs="Arial"/>
                <w:sz w:val="18"/>
                <w:szCs w:val="18"/>
              </w:rPr>
              <w:t>inden for et klassifikationssystem.</w:t>
            </w:r>
          </w:p>
        </w:tc>
      </w:tr>
      <w:tr w:rsidR="007272F1" w:rsidRPr="004E0787" w14:paraId="5022257C" w14:textId="77777777" w:rsidTr="007272F1">
        <w:tc>
          <w:tcPr>
            <w:tcW w:w="1793" w:type="dxa"/>
          </w:tcPr>
          <w:p w14:paraId="61E857C0" w14:textId="64AE038D" w:rsidR="007272F1" w:rsidRPr="004E0787" w:rsidRDefault="00AC7D93" w:rsidP="007272F1">
            <w:pPr>
              <w:pStyle w:val="smt"/>
              <w:ind w:left="0" w:firstLine="0"/>
            </w:pPr>
            <w:r>
              <w:t>Anvendelsesnote</w:t>
            </w:r>
          </w:p>
        </w:tc>
        <w:tc>
          <w:tcPr>
            <w:tcW w:w="6372" w:type="dxa"/>
          </w:tcPr>
          <w:p w14:paraId="7941107B" w14:textId="1EC2B05D" w:rsidR="007272F1" w:rsidRPr="00C25D20" w:rsidRDefault="00FE36A4" w:rsidP="007272F1">
            <w:pPr>
              <w:ind w:left="0" w:firstLine="0"/>
              <w:rPr>
                <w:rFonts w:ascii="Arial" w:hAnsi="Arial" w:cs="Arial"/>
                <w:sz w:val="18"/>
                <w:szCs w:val="18"/>
              </w:rPr>
            </w:pPr>
            <w:r w:rsidRPr="00C25D20">
              <w:rPr>
                <w:rFonts w:ascii="Arial" w:hAnsi="Arial" w:cs="Arial"/>
                <w:sz w:val="18"/>
                <w:szCs w:val="18"/>
              </w:rPr>
              <w:t>Beskriver den slags organisationsenhed der er tale om.</w:t>
            </w:r>
            <w:r w:rsidR="00AC7D93">
              <w:rPr>
                <w:rFonts w:ascii="Arial" w:hAnsi="Arial" w:cs="Arial"/>
                <w:sz w:val="18"/>
                <w:szCs w:val="18"/>
              </w:rPr>
              <w:t xml:space="preserve"> </w:t>
            </w:r>
            <w:r w:rsidR="00AC7D93" w:rsidRPr="00C25D20">
              <w:rPr>
                <w:rFonts w:ascii="Arial" w:hAnsi="Arial" w:cs="Arial"/>
                <w:sz w:val="18"/>
                <w:szCs w:val="18"/>
              </w:rPr>
              <w:t>I schema.org anvendes termen ’organisation’ bredt og dækker også over ’organisatorisk enhed’</w:t>
            </w:r>
          </w:p>
        </w:tc>
      </w:tr>
      <w:tr w:rsidR="007272F1" w:rsidRPr="004E0787" w14:paraId="2279C8EF" w14:textId="77777777" w:rsidTr="007272F1">
        <w:tc>
          <w:tcPr>
            <w:tcW w:w="1793" w:type="dxa"/>
          </w:tcPr>
          <w:p w14:paraId="4904E7FA" w14:textId="77777777" w:rsidR="007272F1" w:rsidRPr="004E0787" w:rsidRDefault="007272F1" w:rsidP="007272F1">
            <w:pPr>
              <w:pStyle w:val="smt"/>
              <w:ind w:left="0" w:firstLine="0"/>
            </w:pPr>
            <w:r w:rsidRPr="004E0787">
              <w:t>Kommentar</w:t>
            </w:r>
          </w:p>
        </w:tc>
        <w:tc>
          <w:tcPr>
            <w:tcW w:w="6372" w:type="dxa"/>
          </w:tcPr>
          <w:p w14:paraId="5C444B2B" w14:textId="77777777" w:rsidR="007272F1" w:rsidRPr="00C25D20" w:rsidRDefault="00FE36A4" w:rsidP="007272F1">
            <w:pPr>
              <w:ind w:left="0" w:firstLine="0"/>
              <w:rPr>
                <w:rFonts w:ascii="Arial" w:hAnsi="Arial" w:cs="Arial"/>
                <w:sz w:val="18"/>
                <w:szCs w:val="18"/>
              </w:rPr>
            </w:pPr>
            <w:r w:rsidRPr="00C25D20">
              <w:rPr>
                <w:rFonts w:ascii="Arial" w:hAnsi="Arial" w:cs="Arial"/>
                <w:sz w:val="18"/>
                <w:szCs w:val="18"/>
              </w:rPr>
              <w:t>[fra informationsmodel]</w:t>
            </w:r>
          </w:p>
          <w:p w14:paraId="4304994C" w14:textId="77777777" w:rsidR="00FE36A4" w:rsidRPr="00C25D20" w:rsidRDefault="00FE36A4" w:rsidP="007272F1">
            <w:pPr>
              <w:ind w:left="0" w:firstLine="0"/>
              <w:rPr>
                <w:rFonts w:ascii="Arial" w:hAnsi="Arial" w:cs="Arial"/>
                <w:sz w:val="18"/>
                <w:szCs w:val="18"/>
              </w:rPr>
            </w:pPr>
            <w:r w:rsidRPr="00C25D20">
              <w:rPr>
                <w:rFonts w:ascii="Arial" w:hAnsi="Arial" w:cs="Arial"/>
                <w:sz w:val="18"/>
                <w:szCs w:val="18"/>
              </w:rPr>
              <w:t>Kan anvendes til at imødekomme forskellige forretningsregler, som retter sig mod typen af Organisationsenhed.</w:t>
            </w:r>
          </w:p>
        </w:tc>
      </w:tr>
      <w:tr w:rsidR="007272F1" w:rsidRPr="004E0787" w14:paraId="6F29B1DC" w14:textId="77777777" w:rsidTr="007272F1">
        <w:tc>
          <w:tcPr>
            <w:tcW w:w="1793" w:type="dxa"/>
          </w:tcPr>
          <w:p w14:paraId="351E47E0" w14:textId="77777777" w:rsidR="007272F1" w:rsidRPr="004E0787" w:rsidRDefault="007272F1" w:rsidP="007272F1">
            <w:pPr>
              <w:pStyle w:val="smt"/>
              <w:ind w:left="0" w:firstLine="0"/>
            </w:pPr>
            <w:r w:rsidRPr="004E0787">
              <w:t>Eksempel</w:t>
            </w:r>
          </w:p>
        </w:tc>
        <w:tc>
          <w:tcPr>
            <w:tcW w:w="6372" w:type="dxa"/>
          </w:tcPr>
          <w:p w14:paraId="65B8280D" w14:textId="77777777" w:rsidR="00FE36A4" w:rsidRPr="00C25D20" w:rsidRDefault="00FE36A4" w:rsidP="00FE36A4">
            <w:pPr>
              <w:ind w:left="0" w:firstLine="0"/>
              <w:rPr>
                <w:rFonts w:ascii="Arial" w:hAnsi="Arial" w:cs="Arial"/>
                <w:sz w:val="18"/>
                <w:szCs w:val="18"/>
              </w:rPr>
            </w:pPr>
            <w:r w:rsidRPr="00C25D20">
              <w:rPr>
                <w:rFonts w:ascii="Arial" w:hAnsi="Arial" w:cs="Arial"/>
                <w:sz w:val="18"/>
                <w:szCs w:val="18"/>
              </w:rPr>
              <w:t>[fra informationsmodel]</w:t>
            </w:r>
          </w:p>
          <w:p w14:paraId="64E56618" w14:textId="77777777" w:rsidR="00FE36A4" w:rsidRPr="00C25D20" w:rsidRDefault="00FE36A4" w:rsidP="00FE36A4">
            <w:pPr>
              <w:numPr>
                <w:ilvl w:val="0"/>
                <w:numId w:val="20"/>
              </w:numPr>
              <w:ind w:left="568" w:hanging="284"/>
              <w:rPr>
                <w:rFonts w:ascii="Arial" w:hAnsi="Arial" w:cs="Arial"/>
                <w:sz w:val="18"/>
                <w:szCs w:val="18"/>
              </w:rPr>
            </w:pPr>
            <w:r w:rsidRPr="00C25D20">
              <w:rPr>
                <w:rFonts w:ascii="Arial" w:hAnsi="Arial" w:cs="Arial"/>
                <w:sz w:val="18"/>
                <w:szCs w:val="18"/>
              </w:rPr>
              <w:t>klinisk-administrativt niveau</w:t>
            </w:r>
          </w:p>
          <w:p w14:paraId="4F8A8BB9" w14:textId="77777777" w:rsidR="00FE36A4" w:rsidRPr="00C25D20" w:rsidRDefault="00FE36A4" w:rsidP="00FE36A4">
            <w:pPr>
              <w:numPr>
                <w:ilvl w:val="0"/>
                <w:numId w:val="20"/>
              </w:numPr>
              <w:ind w:left="568" w:hanging="284"/>
              <w:rPr>
                <w:rFonts w:ascii="Arial" w:hAnsi="Arial" w:cs="Arial"/>
                <w:sz w:val="18"/>
                <w:szCs w:val="18"/>
              </w:rPr>
            </w:pPr>
            <w:r w:rsidRPr="00C25D20">
              <w:rPr>
                <w:rFonts w:ascii="Arial" w:hAnsi="Arial" w:cs="Arial"/>
                <w:sz w:val="18"/>
                <w:szCs w:val="18"/>
              </w:rPr>
              <w:t>økonomi</w:t>
            </w:r>
          </w:p>
          <w:p w14:paraId="111F0C5B" w14:textId="77777777" w:rsidR="007272F1" w:rsidRPr="00C25D20" w:rsidRDefault="00FE36A4" w:rsidP="00FE36A4">
            <w:pPr>
              <w:numPr>
                <w:ilvl w:val="0"/>
                <w:numId w:val="20"/>
              </w:numPr>
              <w:ind w:left="568" w:hanging="284"/>
              <w:rPr>
                <w:rFonts w:ascii="Arial" w:hAnsi="Arial" w:cs="Arial"/>
                <w:sz w:val="18"/>
                <w:szCs w:val="18"/>
              </w:rPr>
            </w:pPr>
            <w:r w:rsidRPr="00C25D20">
              <w:rPr>
                <w:rFonts w:ascii="Arial" w:hAnsi="Arial" w:cs="Arial"/>
                <w:sz w:val="18"/>
                <w:szCs w:val="18"/>
              </w:rPr>
              <w:t>...</w:t>
            </w:r>
          </w:p>
        </w:tc>
      </w:tr>
      <w:tr w:rsidR="007272F1" w:rsidRPr="004E0787" w14:paraId="0AB7CE53" w14:textId="77777777" w:rsidTr="007272F1">
        <w:tc>
          <w:tcPr>
            <w:tcW w:w="1793" w:type="dxa"/>
          </w:tcPr>
          <w:p w14:paraId="2D99249B" w14:textId="77777777" w:rsidR="007272F1" w:rsidRPr="004E0787" w:rsidRDefault="007272F1" w:rsidP="007272F1">
            <w:pPr>
              <w:pStyle w:val="smt"/>
              <w:ind w:left="0" w:firstLine="0"/>
            </w:pPr>
            <w:r w:rsidRPr="004E0787">
              <w:t>Domæne</w:t>
            </w:r>
          </w:p>
        </w:tc>
        <w:tc>
          <w:tcPr>
            <w:tcW w:w="6372" w:type="dxa"/>
          </w:tcPr>
          <w:p w14:paraId="671E267F" w14:textId="77777777" w:rsidR="007272F1" w:rsidRPr="00C25D20" w:rsidRDefault="00FE36A4" w:rsidP="007272F1">
            <w:pPr>
              <w:ind w:left="0" w:firstLine="0"/>
              <w:rPr>
                <w:rFonts w:ascii="Arial" w:hAnsi="Arial" w:cs="Arial"/>
                <w:sz w:val="18"/>
                <w:szCs w:val="18"/>
              </w:rPr>
            </w:pPr>
            <w:r w:rsidRPr="00C25D20">
              <w:rPr>
                <w:rFonts w:ascii="Arial" w:hAnsi="Arial" w:cs="Arial"/>
                <w:sz w:val="18"/>
                <w:szCs w:val="18"/>
              </w:rPr>
              <w:t>org:OrganizationalUnit</w:t>
            </w:r>
          </w:p>
        </w:tc>
      </w:tr>
      <w:tr w:rsidR="007272F1" w:rsidRPr="004E0787" w14:paraId="0807DD9B" w14:textId="77777777" w:rsidTr="007272F1">
        <w:tc>
          <w:tcPr>
            <w:tcW w:w="1793" w:type="dxa"/>
          </w:tcPr>
          <w:p w14:paraId="4873071D" w14:textId="77777777" w:rsidR="007272F1" w:rsidRPr="004E0787" w:rsidRDefault="007272F1" w:rsidP="007272F1">
            <w:pPr>
              <w:pStyle w:val="smt"/>
              <w:ind w:left="0" w:firstLine="0"/>
            </w:pPr>
            <w:r w:rsidRPr="004E0787">
              <w:t>Udfaldsrum</w:t>
            </w:r>
          </w:p>
        </w:tc>
        <w:tc>
          <w:tcPr>
            <w:tcW w:w="6372" w:type="dxa"/>
          </w:tcPr>
          <w:p w14:paraId="7FE4CFE1" w14:textId="3F727225" w:rsidR="007272F1" w:rsidRPr="00C25D20" w:rsidRDefault="00FE36A4" w:rsidP="008D1A8E">
            <w:pPr>
              <w:ind w:left="0" w:firstLine="0"/>
              <w:rPr>
                <w:rFonts w:ascii="Arial" w:hAnsi="Arial" w:cs="Arial"/>
                <w:sz w:val="18"/>
                <w:szCs w:val="18"/>
              </w:rPr>
            </w:pPr>
            <w:r w:rsidRPr="00C25D20">
              <w:rPr>
                <w:rFonts w:ascii="Arial" w:hAnsi="Arial" w:cs="Arial"/>
                <w:sz w:val="18"/>
                <w:szCs w:val="18"/>
              </w:rPr>
              <w:t>o</w:t>
            </w:r>
            <w:r w:rsidR="008D1A8E">
              <w:rPr>
                <w:rFonts w:ascii="Arial" w:hAnsi="Arial" w:cs="Arial"/>
                <w:sz w:val="18"/>
                <w:szCs w:val="18"/>
              </w:rPr>
              <w:t>ut</w:t>
            </w:r>
            <w:r w:rsidRPr="00C25D20">
              <w:rPr>
                <w:rFonts w:ascii="Arial" w:hAnsi="Arial" w:cs="Arial"/>
                <w:sz w:val="18"/>
                <w:szCs w:val="18"/>
              </w:rPr>
              <w:t>:OrganizationalUnitType</w:t>
            </w:r>
          </w:p>
        </w:tc>
      </w:tr>
      <w:tr w:rsidR="007272F1" w:rsidRPr="004E0787" w14:paraId="41BAC01B" w14:textId="77777777" w:rsidTr="007272F1">
        <w:tc>
          <w:tcPr>
            <w:tcW w:w="1793" w:type="dxa"/>
          </w:tcPr>
          <w:p w14:paraId="30CD4852" w14:textId="77777777" w:rsidR="007272F1" w:rsidRPr="004E0787" w:rsidRDefault="007272F1" w:rsidP="007272F1">
            <w:pPr>
              <w:pStyle w:val="smt"/>
              <w:ind w:left="0" w:firstLine="0"/>
            </w:pPr>
            <w:r>
              <w:t>Multiplicitet</w:t>
            </w:r>
          </w:p>
        </w:tc>
        <w:tc>
          <w:tcPr>
            <w:tcW w:w="6372" w:type="dxa"/>
          </w:tcPr>
          <w:p w14:paraId="4E5C306E" w14:textId="77777777" w:rsidR="007272F1" w:rsidRPr="00C25D20" w:rsidRDefault="00FE36A4" w:rsidP="00FE36A4">
            <w:pPr>
              <w:ind w:left="0" w:firstLine="0"/>
              <w:rPr>
                <w:rFonts w:ascii="Arial" w:hAnsi="Arial" w:cs="Arial"/>
                <w:sz w:val="18"/>
                <w:szCs w:val="18"/>
              </w:rPr>
            </w:pPr>
            <w:r w:rsidRPr="00C25D20">
              <w:rPr>
                <w:rFonts w:ascii="Arial" w:hAnsi="Arial" w:cs="Arial"/>
                <w:sz w:val="18"/>
                <w:szCs w:val="18"/>
              </w:rPr>
              <w:t>0 - *</w:t>
            </w:r>
          </w:p>
        </w:tc>
      </w:tr>
    </w:tbl>
    <w:p w14:paraId="3468A4F9" w14:textId="1AC5C1C4" w:rsidR="00E862FD" w:rsidRDefault="003E393F" w:rsidP="00E862FD">
      <w:pPr>
        <w:pStyle w:val="Overskrift3"/>
      </w:pPr>
      <w:bookmarkStart w:id="38" w:name="_Toc193101224"/>
      <w:r>
        <w:t xml:space="preserve">Klassen </w:t>
      </w:r>
      <w:r w:rsidR="00E862FD">
        <w:t>Organisatorisk enhedstype</w:t>
      </w:r>
      <w:bookmarkEnd w:id="38"/>
    </w:p>
    <w:p w14:paraId="2D8DC424" w14:textId="303F8C5A" w:rsidR="006B7E77" w:rsidRDefault="00F57FA3" w:rsidP="006B7E77">
      <w:pPr>
        <w:jc w:val="center"/>
      </w:pPr>
      <w:r w:rsidRPr="00F57FA3">
        <w:rPr>
          <w:noProof/>
        </w:rPr>
        <w:drawing>
          <wp:inline distT="0" distB="0" distL="0" distR="0" wp14:anchorId="7CF6344D" wp14:editId="5B649BF0">
            <wp:extent cx="2886133" cy="155845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99">
                      <a:extLst>
                        <a:ext uri="{28A0092B-C50C-407E-A947-70E740481C1C}">
                          <a14:useLocalDpi xmlns:a14="http://schemas.microsoft.com/office/drawing/2010/main" val="0"/>
                        </a:ext>
                      </a:extLst>
                    </a:blip>
                    <a:srcRect l="6718" t="17376" r="6677" b="10021"/>
                    <a:stretch/>
                  </pic:blipFill>
                  <pic:spPr bwMode="auto">
                    <a:xfrm>
                      <a:off x="0" y="0"/>
                      <a:ext cx="2902370" cy="1567223"/>
                    </a:xfrm>
                    <a:prstGeom prst="rect">
                      <a:avLst/>
                    </a:prstGeom>
                    <a:noFill/>
                    <a:ln>
                      <a:noFill/>
                    </a:ln>
                    <a:extLst>
                      <a:ext uri="{53640926-AAD7-44D8-BBD7-CCE9431645EC}">
                        <a14:shadowObscured xmlns:a14="http://schemas.microsoft.com/office/drawing/2010/main"/>
                      </a:ext>
                    </a:extLst>
                  </pic:spPr>
                </pic:pic>
              </a:graphicData>
            </a:graphic>
          </wp:inline>
        </w:drawing>
      </w:r>
    </w:p>
    <w:p w14:paraId="32AA7132" w14:textId="77777777" w:rsidR="006B7E77" w:rsidRPr="006B7E77" w:rsidRDefault="006B7E77" w:rsidP="006B7E77">
      <w:pPr>
        <w:jc w:val="center"/>
      </w:pPr>
    </w:p>
    <w:p w14:paraId="4FC55604" w14:textId="5C2F6DE6" w:rsidR="00E862FD" w:rsidRPr="006B7E77" w:rsidRDefault="00F2339F" w:rsidP="006B7E77">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6B7E77" w:rsidRPr="007338FF" w14:paraId="54255411" w14:textId="77777777" w:rsidTr="00373C7D">
        <w:tc>
          <w:tcPr>
            <w:tcW w:w="1793" w:type="dxa"/>
          </w:tcPr>
          <w:p w14:paraId="6081C2E6" w14:textId="77777777" w:rsidR="006B7E77" w:rsidRPr="004E0787" w:rsidRDefault="006B7E77" w:rsidP="00373C7D">
            <w:pPr>
              <w:pStyle w:val="smt"/>
              <w:ind w:left="0" w:firstLine="0"/>
            </w:pPr>
            <w:r w:rsidRPr="004E0787">
              <w:t>URI</w:t>
            </w:r>
          </w:p>
        </w:tc>
        <w:tc>
          <w:tcPr>
            <w:tcW w:w="6372" w:type="dxa"/>
          </w:tcPr>
          <w:p w14:paraId="6D1EDD86" w14:textId="49A76880" w:rsidR="006B7E77" w:rsidRPr="00FD2535" w:rsidRDefault="00A81349" w:rsidP="00A81349">
            <w:pPr>
              <w:pStyle w:val="smt"/>
              <w:ind w:left="0" w:firstLine="0"/>
            </w:pPr>
            <w:r w:rsidRPr="00A81349">
              <w:t>https://data.gov.dk/concept/core/organisationalunittype/</w:t>
            </w:r>
            <w:r w:rsidRPr="00A81349">
              <w:br/>
            </w:r>
            <w:r w:rsidR="006B7E77" w:rsidRPr="00FD2535">
              <w:t>OrganizationalUnitType</w:t>
            </w:r>
          </w:p>
        </w:tc>
      </w:tr>
      <w:tr w:rsidR="006B7E77" w:rsidRPr="004E0787" w14:paraId="75799673" w14:textId="77777777" w:rsidTr="00373C7D">
        <w:tc>
          <w:tcPr>
            <w:tcW w:w="1793" w:type="dxa"/>
          </w:tcPr>
          <w:p w14:paraId="3716E9B7" w14:textId="77777777" w:rsidR="006B7E77" w:rsidRPr="004E0787" w:rsidRDefault="006B7E77" w:rsidP="00373C7D">
            <w:pPr>
              <w:pStyle w:val="smt"/>
              <w:ind w:left="0" w:firstLine="0"/>
            </w:pPr>
            <w:r>
              <w:t>T</w:t>
            </w:r>
            <w:r w:rsidRPr="004E0787">
              <w:t>erm</w:t>
            </w:r>
          </w:p>
        </w:tc>
        <w:tc>
          <w:tcPr>
            <w:tcW w:w="6372" w:type="dxa"/>
          </w:tcPr>
          <w:p w14:paraId="0510EDA5" w14:textId="77777777" w:rsidR="006B7E77" w:rsidRPr="00C25D20" w:rsidRDefault="006B7E77" w:rsidP="00A81349">
            <w:pPr>
              <w:pStyle w:val="smt"/>
              <w:ind w:left="0" w:firstLine="0"/>
            </w:pPr>
            <w:r w:rsidRPr="00C25D20">
              <w:t>Organisatoriske enhedstype</w:t>
            </w:r>
          </w:p>
        </w:tc>
      </w:tr>
      <w:tr w:rsidR="006B7E77" w:rsidRPr="004E0787" w14:paraId="228C7F16" w14:textId="77777777" w:rsidTr="00373C7D">
        <w:tc>
          <w:tcPr>
            <w:tcW w:w="1793" w:type="dxa"/>
          </w:tcPr>
          <w:p w14:paraId="548DACDE" w14:textId="77777777" w:rsidR="006B7E77" w:rsidRPr="004E0787" w:rsidRDefault="006B7E77" w:rsidP="00373C7D">
            <w:pPr>
              <w:pStyle w:val="smt"/>
              <w:ind w:left="0" w:firstLine="0"/>
            </w:pPr>
            <w:r w:rsidRPr="004E0787">
              <w:t>Foretrukken term</w:t>
            </w:r>
          </w:p>
        </w:tc>
        <w:tc>
          <w:tcPr>
            <w:tcW w:w="6372" w:type="dxa"/>
          </w:tcPr>
          <w:p w14:paraId="5A2D9A7C" w14:textId="552379BC" w:rsidR="006B7E77" w:rsidRPr="00C25D20" w:rsidRDefault="00A81349" w:rsidP="00A81349">
            <w:pPr>
              <w:pStyle w:val="smt"/>
              <w:ind w:left="0" w:firstLine="0"/>
            </w:pPr>
            <w:r w:rsidRPr="00C25D20">
              <w:t>Organisatoriske enhedstype</w:t>
            </w:r>
          </w:p>
        </w:tc>
      </w:tr>
      <w:tr w:rsidR="006B7E77" w:rsidRPr="004E0787" w14:paraId="544B6918" w14:textId="77777777" w:rsidTr="00373C7D">
        <w:tc>
          <w:tcPr>
            <w:tcW w:w="1793" w:type="dxa"/>
          </w:tcPr>
          <w:p w14:paraId="14FDDDBC" w14:textId="77777777" w:rsidR="006B7E77" w:rsidRPr="004E0787" w:rsidRDefault="006B7E77" w:rsidP="00373C7D">
            <w:pPr>
              <w:pStyle w:val="smt"/>
              <w:ind w:left="0" w:firstLine="0"/>
            </w:pPr>
            <w:r w:rsidRPr="004E0787">
              <w:t>Definition</w:t>
            </w:r>
          </w:p>
        </w:tc>
        <w:tc>
          <w:tcPr>
            <w:tcW w:w="6372" w:type="dxa"/>
          </w:tcPr>
          <w:p w14:paraId="6A3026BF" w14:textId="77777777" w:rsidR="006B7E77" w:rsidRPr="00C25D20" w:rsidRDefault="006B7E77" w:rsidP="00A81349">
            <w:pPr>
              <w:pStyle w:val="smt"/>
              <w:ind w:left="0" w:firstLine="0"/>
            </w:pPr>
            <w:r w:rsidRPr="00C25D20">
              <w:t>Klassifikation af organisationstyper</w:t>
            </w:r>
          </w:p>
        </w:tc>
      </w:tr>
      <w:tr w:rsidR="006B7E77" w:rsidRPr="004E0787" w14:paraId="11E2D96A" w14:textId="77777777" w:rsidTr="00373C7D">
        <w:tc>
          <w:tcPr>
            <w:tcW w:w="1793" w:type="dxa"/>
          </w:tcPr>
          <w:p w14:paraId="26486354" w14:textId="77777777" w:rsidR="006B7E77" w:rsidRPr="004E0787" w:rsidRDefault="006B7E77" w:rsidP="00373C7D">
            <w:pPr>
              <w:pStyle w:val="smt"/>
              <w:ind w:left="0" w:firstLine="0"/>
            </w:pPr>
            <w:r w:rsidRPr="004E0787">
              <w:t>Under</w:t>
            </w:r>
            <w:r>
              <w:t>klasse</w:t>
            </w:r>
            <w:r w:rsidRPr="004E0787">
              <w:t xml:space="preserve"> af</w:t>
            </w:r>
          </w:p>
        </w:tc>
        <w:tc>
          <w:tcPr>
            <w:tcW w:w="6372" w:type="dxa"/>
          </w:tcPr>
          <w:p w14:paraId="421745F0" w14:textId="77777777" w:rsidR="006B7E77" w:rsidRPr="00C25D20" w:rsidRDefault="006B7E77" w:rsidP="00373C7D">
            <w:pPr>
              <w:ind w:left="0" w:firstLine="0"/>
              <w:rPr>
                <w:rFonts w:ascii="Arial" w:hAnsi="Arial" w:cs="Arial"/>
                <w:sz w:val="18"/>
                <w:szCs w:val="18"/>
              </w:rPr>
            </w:pPr>
            <w:r w:rsidRPr="00C25D20">
              <w:rPr>
                <w:rFonts w:ascii="Arial" w:hAnsi="Arial" w:cs="Arial"/>
                <w:sz w:val="18"/>
                <w:szCs w:val="18"/>
              </w:rPr>
              <w:t>skos:Concept</w:t>
            </w:r>
          </w:p>
        </w:tc>
      </w:tr>
    </w:tbl>
    <w:p w14:paraId="46BB6716" w14:textId="77777777" w:rsidR="006B7E77" w:rsidRPr="006B7E77" w:rsidRDefault="006B7E77" w:rsidP="006B7E77"/>
    <w:p w14:paraId="1E6E9DF2" w14:textId="77777777" w:rsidR="00E862FD" w:rsidRDefault="00E862FD" w:rsidP="00E862FD">
      <w:pPr>
        <w:pStyle w:val="Overskrift4"/>
      </w:pPr>
      <w:r>
        <w:lastRenderedPageBreak/>
        <w:t>foretrukken term</w:t>
      </w:r>
    </w:p>
    <w:p w14:paraId="14AE166C" w14:textId="54DDFA63" w:rsidR="00E862FD" w:rsidRPr="00563324" w:rsidRDefault="00F2339F" w:rsidP="0056332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79F1793D" w14:textId="77777777" w:rsidTr="007272F1">
        <w:tc>
          <w:tcPr>
            <w:tcW w:w="1793" w:type="dxa"/>
          </w:tcPr>
          <w:p w14:paraId="759EE7FA" w14:textId="77777777" w:rsidR="007272F1" w:rsidRPr="004E0787" w:rsidRDefault="007272F1" w:rsidP="007272F1">
            <w:pPr>
              <w:pStyle w:val="smt"/>
              <w:ind w:left="0" w:firstLine="0"/>
            </w:pPr>
            <w:r w:rsidRPr="004E0787">
              <w:t>URI</w:t>
            </w:r>
          </w:p>
        </w:tc>
        <w:tc>
          <w:tcPr>
            <w:tcW w:w="6372" w:type="dxa"/>
          </w:tcPr>
          <w:p w14:paraId="6C364B3E" w14:textId="77777777" w:rsidR="007272F1" w:rsidRPr="00FD2535" w:rsidRDefault="00280917" w:rsidP="00A81349">
            <w:pPr>
              <w:pStyle w:val="smt"/>
              <w:ind w:left="0" w:firstLine="0"/>
            </w:pPr>
            <w:hyperlink r:id="rId100" w:anchor="prefLabel" w:history="1">
              <w:r w:rsidR="009B07DB" w:rsidRPr="00FD2535">
                <w:t>http://www.w3.org/2004/02/skos/core#prefLabel</w:t>
              </w:r>
            </w:hyperlink>
          </w:p>
        </w:tc>
      </w:tr>
      <w:tr w:rsidR="007272F1" w:rsidRPr="004E0787" w14:paraId="40809963" w14:textId="77777777" w:rsidTr="007272F1">
        <w:tc>
          <w:tcPr>
            <w:tcW w:w="1793" w:type="dxa"/>
          </w:tcPr>
          <w:p w14:paraId="3FC512C5" w14:textId="77777777" w:rsidR="007272F1" w:rsidRPr="004E0787" w:rsidRDefault="007272F1" w:rsidP="007272F1">
            <w:pPr>
              <w:pStyle w:val="smt"/>
              <w:ind w:left="0" w:firstLine="0"/>
            </w:pPr>
            <w:r>
              <w:t>T</w:t>
            </w:r>
            <w:r w:rsidRPr="004E0787">
              <w:t>erm</w:t>
            </w:r>
          </w:p>
        </w:tc>
        <w:tc>
          <w:tcPr>
            <w:tcW w:w="6372" w:type="dxa"/>
          </w:tcPr>
          <w:p w14:paraId="066DE1EB" w14:textId="77777777" w:rsidR="007272F1" w:rsidRPr="00C25D20" w:rsidRDefault="009B07DB" w:rsidP="007272F1">
            <w:pPr>
              <w:ind w:left="0" w:firstLine="0"/>
              <w:rPr>
                <w:rFonts w:ascii="Arial" w:hAnsi="Arial" w:cs="Arial"/>
                <w:sz w:val="18"/>
                <w:szCs w:val="18"/>
              </w:rPr>
            </w:pPr>
            <w:r w:rsidRPr="00C25D20">
              <w:rPr>
                <w:rFonts w:ascii="Arial" w:hAnsi="Arial" w:cs="Arial"/>
                <w:sz w:val="18"/>
                <w:szCs w:val="18"/>
              </w:rPr>
              <w:t>foretrukken term</w:t>
            </w:r>
          </w:p>
        </w:tc>
      </w:tr>
      <w:tr w:rsidR="007272F1" w:rsidRPr="004E0787" w14:paraId="232493B5" w14:textId="77777777" w:rsidTr="007272F1">
        <w:tc>
          <w:tcPr>
            <w:tcW w:w="1793" w:type="dxa"/>
          </w:tcPr>
          <w:p w14:paraId="20893A77" w14:textId="77777777" w:rsidR="007272F1" w:rsidRPr="004E0787" w:rsidRDefault="007272F1" w:rsidP="007272F1">
            <w:pPr>
              <w:pStyle w:val="smt"/>
              <w:ind w:left="0" w:firstLine="0"/>
            </w:pPr>
            <w:r w:rsidRPr="004E0787">
              <w:t>Definition</w:t>
            </w:r>
          </w:p>
        </w:tc>
        <w:tc>
          <w:tcPr>
            <w:tcW w:w="6372" w:type="dxa"/>
          </w:tcPr>
          <w:p w14:paraId="4B94B65B" w14:textId="77777777" w:rsidR="007272F1" w:rsidRPr="00C25D20" w:rsidRDefault="009B07DB" w:rsidP="007272F1">
            <w:pPr>
              <w:ind w:left="0" w:firstLine="0"/>
              <w:rPr>
                <w:rFonts w:ascii="Arial" w:hAnsi="Arial" w:cs="Arial"/>
                <w:sz w:val="18"/>
                <w:szCs w:val="18"/>
              </w:rPr>
            </w:pPr>
            <w:r w:rsidRPr="00C25D20">
              <w:rPr>
                <w:rFonts w:ascii="Arial" w:hAnsi="Arial" w:cs="Arial"/>
                <w:sz w:val="18"/>
                <w:szCs w:val="18"/>
              </w:rPr>
              <w:t>Den foretrukne leksikalske betegnelse for en ressource på et givet sprog.</w:t>
            </w:r>
          </w:p>
        </w:tc>
      </w:tr>
      <w:tr w:rsidR="007272F1" w:rsidRPr="004E0787" w14:paraId="55DBDEA0" w14:textId="77777777" w:rsidTr="007272F1">
        <w:tc>
          <w:tcPr>
            <w:tcW w:w="1793" w:type="dxa"/>
          </w:tcPr>
          <w:p w14:paraId="4D4347A4" w14:textId="77777777" w:rsidR="007272F1" w:rsidRPr="004E0787" w:rsidRDefault="007272F1" w:rsidP="007272F1">
            <w:pPr>
              <w:pStyle w:val="smt"/>
              <w:ind w:left="0" w:firstLine="0"/>
            </w:pPr>
            <w:r w:rsidRPr="004E0787">
              <w:t>Kommentar</w:t>
            </w:r>
          </w:p>
        </w:tc>
        <w:tc>
          <w:tcPr>
            <w:tcW w:w="6372" w:type="dxa"/>
          </w:tcPr>
          <w:p w14:paraId="292043F5" w14:textId="77777777" w:rsidR="007272F1" w:rsidRPr="00C25D20" w:rsidRDefault="009B07DB" w:rsidP="007272F1">
            <w:pPr>
              <w:ind w:left="0" w:firstLine="0"/>
              <w:rPr>
                <w:rFonts w:ascii="Arial" w:hAnsi="Arial" w:cs="Arial"/>
                <w:sz w:val="18"/>
                <w:szCs w:val="18"/>
              </w:rPr>
            </w:pPr>
            <w:r w:rsidRPr="00C25D20">
              <w:rPr>
                <w:rFonts w:ascii="Arial" w:hAnsi="Arial" w:cs="Arial"/>
                <w:sz w:val="18"/>
                <w:szCs w:val="18"/>
              </w:rPr>
              <w:t>En ressource har ikke mere end én værdi af skos:prefLabel pr. sprogtag. Range for skos:prefLabel er klassen af RDF ’plain literals’. skos:prefLabel, skos:altLabel og skos:hiddenLabel er parvis disjunkte egenskaber.</w:t>
            </w:r>
          </w:p>
        </w:tc>
      </w:tr>
      <w:tr w:rsidR="007272F1" w:rsidRPr="004E0787" w14:paraId="71F6FA07" w14:textId="77777777" w:rsidTr="007272F1">
        <w:tc>
          <w:tcPr>
            <w:tcW w:w="1793" w:type="dxa"/>
          </w:tcPr>
          <w:p w14:paraId="6EF88B0C" w14:textId="77777777" w:rsidR="007272F1" w:rsidRPr="004E0787" w:rsidRDefault="007272F1" w:rsidP="007272F1">
            <w:pPr>
              <w:pStyle w:val="smt"/>
              <w:ind w:left="0" w:firstLine="0"/>
            </w:pPr>
            <w:r w:rsidRPr="004E0787">
              <w:t>Underegenskab af</w:t>
            </w:r>
          </w:p>
        </w:tc>
        <w:tc>
          <w:tcPr>
            <w:tcW w:w="6372" w:type="dxa"/>
          </w:tcPr>
          <w:p w14:paraId="4FFB2CEA" w14:textId="77777777" w:rsidR="007272F1" w:rsidRPr="00C25D20" w:rsidRDefault="009B07DB" w:rsidP="007272F1">
            <w:pPr>
              <w:ind w:left="0" w:firstLine="0"/>
              <w:rPr>
                <w:rFonts w:ascii="Arial" w:hAnsi="Arial" w:cs="Arial"/>
                <w:sz w:val="18"/>
                <w:szCs w:val="18"/>
              </w:rPr>
            </w:pPr>
            <w:r w:rsidRPr="00C25D20">
              <w:rPr>
                <w:rFonts w:ascii="Arial" w:hAnsi="Arial" w:cs="Arial"/>
                <w:sz w:val="18"/>
                <w:szCs w:val="18"/>
              </w:rPr>
              <w:t>rdfs:label</w:t>
            </w:r>
          </w:p>
        </w:tc>
      </w:tr>
      <w:tr w:rsidR="007272F1" w:rsidRPr="004E0787" w14:paraId="318A397D" w14:textId="77777777" w:rsidTr="007272F1">
        <w:tc>
          <w:tcPr>
            <w:tcW w:w="1793" w:type="dxa"/>
          </w:tcPr>
          <w:p w14:paraId="2AE2C366" w14:textId="77777777" w:rsidR="007272F1" w:rsidRPr="004E0787" w:rsidRDefault="007272F1" w:rsidP="007272F1">
            <w:pPr>
              <w:pStyle w:val="smt"/>
              <w:ind w:left="0" w:firstLine="0"/>
            </w:pPr>
            <w:r w:rsidRPr="004E0787">
              <w:t>Domæne</w:t>
            </w:r>
          </w:p>
        </w:tc>
        <w:tc>
          <w:tcPr>
            <w:tcW w:w="6372" w:type="dxa"/>
          </w:tcPr>
          <w:p w14:paraId="586EE669" w14:textId="77777777" w:rsidR="007272F1" w:rsidRPr="00C25D20" w:rsidRDefault="009B07DB"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653EB9B7" w14:textId="77777777" w:rsidTr="007272F1">
        <w:tc>
          <w:tcPr>
            <w:tcW w:w="1793" w:type="dxa"/>
          </w:tcPr>
          <w:p w14:paraId="1ECC471B" w14:textId="77777777" w:rsidR="007272F1" w:rsidRPr="004E0787" w:rsidRDefault="007272F1" w:rsidP="007272F1">
            <w:pPr>
              <w:pStyle w:val="smt"/>
              <w:ind w:left="0" w:firstLine="0"/>
            </w:pPr>
            <w:r w:rsidRPr="004E0787">
              <w:t>Udfaldsrum</w:t>
            </w:r>
          </w:p>
        </w:tc>
        <w:tc>
          <w:tcPr>
            <w:tcW w:w="6372" w:type="dxa"/>
          </w:tcPr>
          <w:p w14:paraId="1DD0905B" w14:textId="77777777" w:rsidR="007272F1" w:rsidRPr="00C25D20" w:rsidRDefault="009B07DB" w:rsidP="007272F1">
            <w:pPr>
              <w:ind w:left="0" w:firstLine="0"/>
              <w:rPr>
                <w:rFonts w:ascii="Arial" w:hAnsi="Arial" w:cs="Arial"/>
                <w:sz w:val="18"/>
                <w:szCs w:val="18"/>
              </w:rPr>
            </w:pPr>
            <w:r w:rsidRPr="00C25D20">
              <w:rPr>
                <w:rFonts w:ascii="Arial" w:hAnsi="Arial" w:cs="Arial"/>
                <w:sz w:val="18"/>
                <w:szCs w:val="18"/>
              </w:rPr>
              <w:t>xsd:string eller rdf:langString (tidligere angivet som rdf:PlainLiteral)</w:t>
            </w:r>
          </w:p>
        </w:tc>
      </w:tr>
    </w:tbl>
    <w:p w14:paraId="32678656" w14:textId="77777777" w:rsidR="007272F1" w:rsidRDefault="007272F1" w:rsidP="007272F1"/>
    <w:p w14:paraId="48995773" w14:textId="23D074EE" w:rsidR="00E862FD" w:rsidRDefault="00854658" w:rsidP="00563324">
      <w:pPr>
        <w:pStyle w:val="Overskrift5"/>
        <w:rPr>
          <w:rStyle w:val="Fremhv"/>
          <w:i/>
          <w:iCs w:val="0"/>
        </w:rPr>
      </w:pPr>
      <w:r w:rsidRPr="00376D46">
        <w:t>Profilens restriktioner og beskrivelser</w:t>
      </w:r>
      <w:r w:rsidRPr="00563324">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015ECA" w:rsidRPr="004E0787" w14:paraId="7B09A5E2" w14:textId="77777777" w:rsidTr="00015ECA">
        <w:tc>
          <w:tcPr>
            <w:tcW w:w="1793" w:type="dxa"/>
          </w:tcPr>
          <w:p w14:paraId="3DBCB82F" w14:textId="77777777" w:rsidR="00015ECA" w:rsidRPr="0011183F" w:rsidRDefault="00015ECA" w:rsidP="00015ECA">
            <w:pPr>
              <w:pStyle w:val="smt"/>
              <w:ind w:left="0" w:firstLine="0"/>
            </w:pPr>
            <w:r w:rsidRPr="0011183F">
              <w:t>Foretrukken term</w:t>
            </w:r>
          </w:p>
        </w:tc>
        <w:tc>
          <w:tcPr>
            <w:tcW w:w="6372" w:type="dxa"/>
          </w:tcPr>
          <w:p w14:paraId="0BF2C203" w14:textId="77777777" w:rsidR="00015ECA" w:rsidRPr="004E0787" w:rsidRDefault="00015ECA" w:rsidP="00015ECA">
            <w:pPr>
              <w:ind w:left="0" w:firstLine="0"/>
            </w:pPr>
            <w:r w:rsidRPr="00C25D20">
              <w:rPr>
                <w:rFonts w:ascii="Arial" w:hAnsi="Arial" w:cs="Arial"/>
                <w:sz w:val="18"/>
                <w:szCs w:val="18"/>
              </w:rPr>
              <w:t>foretrukken term</w:t>
            </w:r>
          </w:p>
        </w:tc>
      </w:tr>
      <w:tr w:rsidR="00015ECA" w:rsidRPr="004E0787" w14:paraId="507EC4B3" w14:textId="77777777" w:rsidTr="00015ECA">
        <w:tc>
          <w:tcPr>
            <w:tcW w:w="1793" w:type="dxa"/>
          </w:tcPr>
          <w:p w14:paraId="3C2DC32B" w14:textId="502FE68B" w:rsidR="00015ECA" w:rsidRPr="0011183F" w:rsidRDefault="00AC7D93" w:rsidP="00015ECA">
            <w:pPr>
              <w:pStyle w:val="smt"/>
              <w:ind w:left="0" w:firstLine="0"/>
            </w:pPr>
            <w:r>
              <w:t>Anvendelsesnote</w:t>
            </w:r>
          </w:p>
        </w:tc>
        <w:tc>
          <w:tcPr>
            <w:tcW w:w="6372" w:type="dxa"/>
          </w:tcPr>
          <w:p w14:paraId="42A50A09" w14:textId="77777777" w:rsidR="00015ECA" w:rsidRPr="004E0787" w:rsidRDefault="00015ECA" w:rsidP="00015ECA">
            <w:pPr>
              <w:ind w:left="0" w:firstLine="0"/>
            </w:pPr>
            <w:r w:rsidRPr="00C25D20">
              <w:rPr>
                <w:rFonts w:ascii="Arial" w:hAnsi="Arial" w:cs="Arial"/>
                <w:sz w:val="18"/>
                <w:szCs w:val="18"/>
              </w:rPr>
              <w:t xml:space="preserve">Den foretrukne leksikalske betegnelse for en </w:t>
            </w:r>
            <w:r>
              <w:rPr>
                <w:rFonts w:ascii="Arial" w:hAnsi="Arial" w:cs="Arial"/>
                <w:sz w:val="18"/>
                <w:szCs w:val="18"/>
              </w:rPr>
              <w:t>organisationstypen</w:t>
            </w:r>
            <w:r w:rsidRPr="00C25D20">
              <w:rPr>
                <w:rFonts w:ascii="Arial" w:hAnsi="Arial" w:cs="Arial"/>
                <w:sz w:val="18"/>
                <w:szCs w:val="18"/>
              </w:rPr>
              <w:t xml:space="preserve"> på et givet sprog.</w:t>
            </w:r>
          </w:p>
        </w:tc>
      </w:tr>
      <w:tr w:rsidR="007272F1" w:rsidRPr="004E0787" w14:paraId="22F0A8BE" w14:textId="77777777" w:rsidTr="007272F1">
        <w:tc>
          <w:tcPr>
            <w:tcW w:w="1793" w:type="dxa"/>
          </w:tcPr>
          <w:p w14:paraId="2A4CE12B" w14:textId="77777777" w:rsidR="007272F1" w:rsidRPr="004E0787" w:rsidRDefault="006241FB" w:rsidP="006241FB">
            <w:pPr>
              <w:pStyle w:val="smt"/>
              <w:ind w:left="0" w:firstLine="0"/>
            </w:pPr>
            <w:r>
              <w:t>Anvendelsesnote</w:t>
            </w:r>
          </w:p>
        </w:tc>
        <w:tc>
          <w:tcPr>
            <w:tcW w:w="6372" w:type="dxa"/>
          </w:tcPr>
          <w:p w14:paraId="6266F5CD" w14:textId="7CD40AF1" w:rsidR="007272F1" w:rsidRPr="00C25D20" w:rsidRDefault="006241FB" w:rsidP="00F50FF4">
            <w:pPr>
              <w:ind w:left="0" w:firstLine="0"/>
              <w:rPr>
                <w:rFonts w:ascii="Arial" w:hAnsi="Arial" w:cs="Arial"/>
                <w:sz w:val="18"/>
                <w:szCs w:val="18"/>
              </w:rPr>
            </w:pPr>
            <w:r w:rsidRPr="00C25D20">
              <w:rPr>
                <w:rFonts w:ascii="Arial" w:hAnsi="Arial" w:cs="Arial"/>
                <w:sz w:val="18"/>
                <w:szCs w:val="18"/>
              </w:rPr>
              <w:t>Bruges til at angive den organisatoriske enheds</w:t>
            </w:r>
            <w:r w:rsidR="00F50FF4">
              <w:rPr>
                <w:rFonts w:ascii="Arial" w:hAnsi="Arial" w:cs="Arial"/>
                <w:sz w:val="18"/>
                <w:szCs w:val="18"/>
              </w:rPr>
              <w:t>types</w:t>
            </w:r>
            <w:r w:rsidRPr="00C25D20">
              <w:rPr>
                <w:rFonts w:ascii="Arial" w:hAnsi="Arial" w:cs="Arial"/>
                <w:sz w:val="18"/>
                <w:szCs w:val="18"/>
              </w:rPr>
              <w:t xml:space="preserve"> foretrukne navn. </w:t>
            </w:r>
          </w:p>
        </w:tc>
      </w:tr>
      <w:tr w:rsidR="007272F1" w:rsidRPr="004E0787" w14:paraId="52283627" w14:textId="77777777" w:rsidTr="007272F1">
        <w:tc>
          <w:tcPr>
            <w:tcW w:w="1793" w:type="dxa"/>
          </w:tcPr>
          <w:p w14:paraId="058650C0" w14:textId="77777777" w:rsidR="007272F1" w:rsidRPr="004E0787" w:rsidRDefault="007272F1" w:rsidP="007272F1">
            <w:pPr>
              <w:pStyle w:val="smt"/>
              <w:ind w:left="0" w:firstLine="0"/>
            </w:pPr>
            <w:r w:rsidRPr="004E0787">
              <w:t>Domæne</w:t>
            </w:r>
          </w:p>
        </w:tc>
        <w:tc>
          <w:tcPr>
            <w:tcW w:w="6372" w:type="dxa"/>
          </w:tcPr>
          <w:p w14:paraId="0CD4936B"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56C1173B" w14:textId="77777777" w:rsidTr="007272F1">
        <w:tc>
          <w:tcPr>
            <w:tcW w:w="1793" w:type="dxa"/>
          </w:tcPr>
          <w:p w14:paraId="6BB25E8A" w14:textId="77777777" w:rsidR="007272F1" w:rsidRPr="004E0787" w:rsidRDefault="007272F1" w:rsidP="007272F1">
            <w:pPr>
              <w:pStyle w:val="smt"/>
              <w:ind w:left="0" w:firstLine="0"/>
            </w:pPr>
            <w:r w:rsidRPr="004E0787">
              <w:t>Udfaldsrum</w:t>
            </w:r>
          </w:p>
        </w:tc>
        <w:tc>
          <w:tcPr>
            <w:tcW w:w="6372" w:type="dxa"/>
          </w:tcPr>
          <w:p w14:paraId="34E1D54F"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rdf:langString</w:t>
            </w:r>
          </w:p>
        </w:tc>
      </w:tr>
      <w:tr w:rsidR="007272F1" w:rsidRPr="004E0787" w14:paraId="450C32B5" w14:textId="77777777" w:rsidTr="007272F1">
        <w:tc>
          <w:tcPr>
            <w:tcW w:w="1793" w:type="dxa"/>
          </w:tcPr>
          <w:p w14:paraId="48A522FA" w14:textId="77777777" w:rsidR="007272F1" w:rsidRPr="004E0787" w:rsidRDefault="007272F1" w:rsidP="007272F1">
            <w:pPr>
              <w:pStyle w:val="smt"/>
              <w:ind w:left="0" w:firstLine="0"/>
            </w:pPr>
            <w:r>
              <w:t>Multiplicitet</w:t>
            </w:r>
          </w:p>
        </w:tc>
        <w:tc>
          <w:tcPr>
            <w:tcW w:w="6372" w:type="dxa"/>
          </w:tcPr>
          <w:p w14:paraId="023BA3EB" w14:textId="77777777" w:rsidR="007272F1" w:rsidRPr="00C25D20" w:rsidRDefault="006241FB" w:rsidP="006241FB">
            <w:pPr>
              <w:ind w:left="0" w:firstLine="0"/>
              <w:rPr>
                <w:rFonts w:ascii="Arial" w:hAnsi="Arial" w:cs="Arial"/>
                <w:sz w:val="18"/>
                <w:szCs w:val="18"/>
              </w:rPr>
            </w:pPr>
            <w:r w:rsidRPr="00C25D20">
              <w:rPr>
                <w:rFonts w:ascii="Arial" w:hAnsi="Arial" w:cs="Arial"/>
                <w:sz w:val="18"/>
                <w:szCs w:val="18"/>
              </w:rPr>
              <w:t>1 - *</w:t>
            </w:r>
          </w:p>
        </w:tc>
      </w:tr>
    </w:tbl>
    <w:p w14:paraId="0002166A" w14:textId="77777777" w:rsidR="00E862FD" w:rsidRDefault="00E862FD" w:rsidP="00E862FD">
      <w:pPr>
        <w:pStyle w:val="Overskrift4"/>
      </w:pPr>
      <w:r>
        <w:t>alternativ term</w:t>
      </w:r>
    </w:p>
    <w:p w14:paraId="6B227DA7" w14:textId="2FDD5580" w:rsidR="00E862FD" w:rsidRPr="00563324" w:rsidRDefault="00F2339F" w:rsidP="0056332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656C4B0B" w14:textId="77777777" w:rsidTr="007272F1">
        <w:tc>
          <w:tcPr>
            <w:tcW w:w="1793" w:type="dxa"/>
          </w:tcPr>
          <w:p w14:paraId="253B62C3" w14:textId="77777777" w:rsidR="007272F1" w:rsidRPr="004E0787" w:rsidRDefault="007272F1" w:rsidP="007272F1">
            <w:pPr>
              <w:pStyle w:val="smt"/>
              <w:ind w:left="0" w:firstLine="0"/>
            </w:pPr>
            <w:r w:rsidRPr="004E0787">
              <w:t>URI</w:t>
            </w:r>
          </w:p>
        </w:tc>
        <w:tc>
          <w:tcPr>
            <w:tcW w:w="6372" w:type="dxa"/>
          </w:tcPr>
          <w:p w14:paraId="72489440" w14:textId="77777777" w:rsidR="007272F1" w:rsidRPr="00FD2535" w:rsidRDefault="00280917" w:rsidP="007272F1">
            <w:pPr>
              <w:ind w:left="0" w:firstLine="0"/>
              <w:rPr>
                <w:rFonts w:ascii="Arial" w:hAnsi="Arial" w:cs="Arial"/>
                <w:sz w:val="18"/>
                <w:szCs w:val="18"/>
                <w:lang w:val="en-US"/>
              </w:rPr>
            </w:pPr>
            <w:hyperlink r:id="rId101" w:anchor="altLabel" w:history="1">
              <w:r w:rsidR="006241FB" w:rsidRPr="00FD2535">
                <w:rPr>
                  <w:rFonts w:ascii="Arial" w:hAnsi="Arial" w:cs="Arial"/>
                  <w:sz w:val="18"/>
                  <w:szCs w:val="18"/>
                  <w:lang w:val="en-US"/>
                </w:rPr>
                <w:t>http://www.w3.org/2004/02/skos/core#altLabel</w:t>
              </w:r>
            </w:hyperlink>
          </w:p>
        </w:tc>
      </w:tr>
      <w:tr w:rsidR="007272F1" w:rsidRPr="006241FB" w14:paraId="77110875" w14:textId="77777777" w:rsidTr="007272F1">
        <w:tc>
          <w:tcPr>
            <w:tcW w:w="1793" w:type="dxa"/>
          </w:tcPr>
          <w:p w14:paraId="0687BF23" w14:textId="77777777" w:rsidR="007272F1" w:rsidRPr="004E0787" w:rsidRDefault="007272F1" w:rsidP="007272F1">
            <w:pPr>
              <w:pStyle w:val="smt"/>
              <w:ind w:left="0" w:firstLine="0"/>
            </w:pPr>
            <w:r w:rsidRPr="004E0787">
              <w:t>Foretrukken term</w:t>
            </w:r>
          </w:p>
        </w:tc>
        <w:tc>
          <w:tcPr>
            <w:tcW w:w="6372" w:type="dxa"/>
          </w:tcPr>
          <w:p w14:paraId="20BC68E6"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alternativ term</w:t>
            </w:r>
          </w:p>
        </w:tc>
      </w:tr>
      <w:tr w:rsidR="007272F1" w:rsidRPr="004E0787" w14:paraId="4639D4BF" w14:textId="77777777" w:rsidTr="007272F1">
        <w:tc>
          <w:tcPr>
            <w:tcW w:w="1793" w:type="dxa"/>
          </w:tcPr>
          <w:p w14:paraId="637E6697" w14:textId="77777777" w:rsidR="007272F1" w:rsidRPr="004E0787" w:rsidRDefault="007272F1" w:rsidP="007272F1">
            <w:pPr>
              <w:pStyle w:val="smt"/>
              <w:ind w:left="0" w:firstLine="0"/>
            </w:pPr>
            <w:r w:rsidRPr="004E0787">
              <w:t>Definition</w:t>
            </w:r>
          </w:p>
        </w:tc>
        <w:tc>
          <w:tcPr>
            <w:tcW w:w="6372" w:type="dxa"/>
          </w:tcPr>
          <w:p w14:paraId="033292E4"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En alternativ leksikalsk term for en ressource.</w:t>
            </w:r>
          </w:p>
        </w:tc>
      </w:tr>
      <w:tr w:rsidR="007272F1" w:rsidRPr="004E0787" w14:paraId="39BA6880" w14:textId="77777777" w:rsidTr="007272F1">
        <w:tc>
          <w:tcPr>
            <w:tcW w:w="1793" w:type="dxa"/>
          </w:tcPr>
          <w:p w14:paraId="33A38BC4" w14:textId="77777777" w:rsidR="007272F1" w:rsidRPr="004E0787" w:rsidRDefault="007272F1" w:rsidP="007272F1">
            <w:pPr>
              <w:pStyle w:val="smt"/>
              <w:ind w:left="0" w:firstLine="0"/>
            </w:pPr>
            <w:r w:rsidRPr="004E0787">
              <w:t>Kommentar</w:t>
            </w:r>
          </w:p>
        </w:tc>
        <w:tc>
          <w:tcPr>
            <w:tcW w:w="6372" w:type="dxa"/>
          </w:tcPr>
          <w:p w14:paraId="2435A9A8"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Range for skos:altLabel er klassen af RDF ’plain literals’. skos:prefLabel, skos:altLabel og skos:hiddenLabel er parvis disjunkte egenskaber. Akronymer, forkortelser, stavevarianter og uregelmæssige flertals-/entalsformer kan inkluderes blandt de alternative betegnelser for et begreb. Fejlstavede termer er normalt inkluderet som skjulte etiketter (se skos:hiddenLabel).</w:t>
            </w:r>
          </w:p>
        </w:tc>
      </w:tr>
      <w:tr w:rsidR="007272F1" w:rsidRPr="004E0787" w14:paraId="637A75D4" w14:textId="77777777" w:rsidTr="007272F1">
        <w:tc>
          <w:tcPr>
            <w:tcW w:w="1793" w:type="dxa"/>
          </w:tcPr>
          <w:p w14:paraId="3F47C181" w14:textId="77777777" w:rsidR="007272F1" w:rsidRPr="004E0787" w:rsidRDefault="007272F1" w:rsidP="007272F1">
            <w:pPr>
              <w:pStyle w:val="smt"/>
              <w:ind w:left="0" w:firstLine="0"/>
            </w:pPr>
            <w:r w:rsidRPr="004E0787">
              <w:t>Eksempel</w:t>
            </w:r>
          </w:p>
        </w:tc>
        <w:tc>
          <w:tcPr>
            <w:tcW w:w="6372" w:type="dxa"/>
          </w:tcPr>
          <w:p w14:paraId="3ED744E2"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Akronymer, forkortelser, stavevarianter og uregelmæssige flertals-/entalsformer</w:t>
            </w:r>
          </w:p>
        </w:tc>
      </w:tr>
      <w:tr w:rsidR="007272F1" w:rsidRPr="004E0787" w14:paraId="62E1FA25" w14:textId="77777777" w:rsidTr="007272F1">
        <w:tc>
          <w:tcPr>
            <w:tcW w:w="1793" w:type="dxa"/>
          </w:tcPr>
          <w:p w14:paraId="6C073D26" w14:textId="77777777" w:rsidR="007272F1" w:rsidRPr="004E0787" w:rsidRDefault="007272F1" w:rsidP="007272F1">
            <w:pPr>
              <w:pStyle w:val="smt"/>
              <w:ind w:left="0" w:firstLine="0"/>
            </w:pPr>
            <w:r w:rsidRPr="004E0787">
              <w:t>Underegenskab af</w:t>
            </w:r>
          </w:p>
        </w:tc>
        <w:tc>
          <w:tcPr>
            <w:tcW w:w="6372" w:type="dxa"/>
          </w:tcPr>
          <w:p w14:paraId="6CC1D3A9"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rdfs:label</w:t>
            </w:r>
          </w:p>
        </w:tc>
      </w:tr>
      <w:tr w:rsidR="007272F1" w:rsidRPr="004E0787" w14:paraId="62F63143" w14:textId="77777777" w:rsidTr="007272F1">
        <w:tc>
          <w:tcPr>
            <w:tcW w:w="1793" w:type="dxa"/>
          </w:tcPr>
          <w:p w14:paraId="1246521C" w14:textId="77777777" w:rsidR="007272F1" w:rsidRPr="004E0787" w:rsidRDefault="007272F1" w:rsidP="007272F1">
            <w:pPr>
              <w:pStyle w:val="smt"/>
              <w:ind w:left="0" w:firstLine="0"/>
            </w:pPr>
            <w:r w:rsidRPr="004E0787">
              <w:t>Domæne</w:t>
            </w:r>
          </w:p>
        </w:tc>
        <w:tc>
          <w:tcPr>
            <w:tcW w:w="6372" w:type="dxa"/>
          </w:tcPr>
          <w:p w14:paraId="2EC8A888"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3905A593" w14:textId="77777777" w:rsidTr="007272F1">
        <w:tc>
          <w:tcPr>
            <w:tcW w:w="1793" w:type="dxa"/>
          </w:tcPr>
          <w:p w14:paraId="19CCB899" w14:textId="77777777" w:rsidR="007272F1" w:rsidRPr="004E0787" w:rsidRDefault="007272F1" w:rsidP="007272F1">
            <w:pPr>
              <w:pStyle w:val="smt"/>
              <w:ind w:left="0" w:firstLine="0"/>
            </w:pPr>
            <w:r w:rsidRPr="004E0787">
              <w:t>Udfaldsrum</w:t>
            </w:r>
          </w:p>
        </w:tc>
        <w:tc>
          <w:tcPr>
            <w:tcW w:w="6372" w:type="dxa"/>
          </w:tcPr>
          <w:p w14:paraId="5DD29694" w14:textId="77777777" w:rsidR="006B7E77" w:rsidRPr="00C25D20" w:rsidRDefault="006241FB" w:rsidP="007272F1">
            <w:pPr>
              <w:ind w:left="0" w:firstLine="0"/>
              <w:rPr>
                <w:rFonts w:ascii="Arial" w:hAnsi="Arial" w:cs="Arial"/>
                <w:sz w:val="18"/>
                <w:szCs w:val="18"/>
              </w:rPr>
            </w:pPr>
            <w:r w:rsidRPr="00C25D20">
              <w:rPr>
                <w:rFonts w:ascii="Arial" w:hAnsi="Arial" w:cs="Arial"/>
                <w:sz w:val="18"/>
                <w:szCs w:val="18"/>
              </w:rPr>
              <w:t xml:space="preserve">xsd:string </w:t>
            </w:r>
            <w:r w:rsidR="006B7E77" w:rsidRPr="00C25D20">
              <w:rPr>
                <w:rFonts w:ascii="Arial" w:hAnsi="Arial" w:cs="Arial"/>
                <w:sz w:val="18"/>
                <w:szCs w:val="18"/>
              </w:rPr>
              <w:t xml:space="preserve">  </w:t>
            </w:r>
            <w:r w:rsidRPr="00C25D20">
              <w:rPr>
                <w:rFonts w:ascii="Arial" w:hAnsi="Arial" w:cs="Arial"/>
                <w:sz w:val="18"/>
                <w:szCs w:val="18"/>
              </w:rPr>
              <w:t>eller</w:t>
            </w:r>
            <w:r w:rsidR="006B7E77" w:rsidRPr="00C25D20">
              <w:rPr>
                <w:rFonts w:ascii="Arial" w:hAnsi="Arial" w:cs="Arial"/>
                <w:sz w:val="18"/>
                <w:szCs w:val="18"/>
              </w:rPr>
              <w:t xml:space="preserve">  </w:t>
            </w:r>
            <w:r w:rsidRPr="00C25D20">
              <w:rPr>
                <w:rFonts w:ascii="Arial" w:hAnsi="Arial" w:cs="Arial"/>
                <w:sz w:val="18"/>
                <w:szCs w:val="18"/>
              </w:rPr>
              <w:t xml:space="preserve"> rdf:langString</w:t>
            </w:r>
          </w:p>
          <w:p w14:paraId="72E7932A"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(tidligere angivet som rdf:PlainLiteral)</w:t>
            </w:r>
          </w:p>
        </w:tc>
      </w:tr>
    </w:tbl>
    <w:p w14:paraId="28ADC0DC" w14:textId="77777777" w:rsidR="007272F1" w:rsidRDefault="007272F1" w:rsidP="007272F1"/>
    <w:p w14:paraId="2CCC8433" w14:textId="6927F505" w:rsidR="00E862FD" w:rsidRDefault="00854658" w:rsidP="00563324">
      <w:pPr>
        <w:pStyle w:val="Overskrift5"/>
        <w:rPr>
          <w:rStyle w:val="Fremhv"/>
          <w:i/>
          <w:iCs w:val="0"/>
        </w:rPr>
      </w:pPr>
      <w:r w:rsidRPr="00376D46">
        <w:t>Profilens restriktioner og beskrivelser</w:t>
      </w:r>
      <w:r w:rsidRPr="00563324">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015ECA" w:rsidRPr="004E0787" w14:paraId="7AD0B7B4" w14:textId="77777777" w:rsidTr="00015ECA">
        <w:tc>
          <w:tcPr>
            <w:tcW w:w="1793" w:type="dxa"/>
          </w:tcPr>
          <w:p w14:paraId="3CF86EEC" w14:textId="77777777" w:rsidR="00015ECA" w:rsidRPr="0011183F" w:rsidRDefault="00015ECA" w:rsidP="00015ECA">
            <w:pPr>
              <w:pStyle w:val="smt"/>
              <w:ind w:left="0" w:firstLine="0"/>
            </w:pPr>
            <w:r w:rsidRPr="0011183F">
              <w:t>Foretrukken term</w:t>
            </w:r>
          </w:p>
        </w:tc>
        <w:tc>
          <w:tcPr>
            <w:tcW w:w="6372" w:type="dxa"/>
          </w:tcPr>
          <w:p w14:paraId="21C417C5" w14:textId="77777777" w:rsidR="00015ECA" w:rsidRPr="004E0787" w:rsidRDefault="00015ECA" w:rsidP="00015ECA">
            <w:pPr>
              <w:ind w:left="0" w:firstLine="0"/>
            </w:pPr>
            <w:r w:rsidRPr="00C25D20">
              <w:rPr>
                <w:rFonts w:ascii="Arial" w:hAnsi="Arial" w:cs="Arial"/>
                <w:sz w:val="18"/>
                <w:szCs w:val="18"/>
              </w:rPr>
              <w:t>alternativ term</w:t>
            </w:r>
          </w:p>
        </w:tc>
      </w:tr>
      <w:tr w:rsidR="00015ECA" w:rsidRPr="004E0787" w14:paraId="5AE49812" w14:textId="77777777" w:rsidTr="00015ECA">
        <w:tc>
          <w:tcPr>
            <w:tcW w:w="1793" w:type="dxa"/>
          </w:tcPr>
          <w:p w14:paraId="34247E1C" w14:textId="77777777" w:rsidR="00015ECA" w:rsidRPr="0011183F" w:rsidRDefault="00015ECA" w:rsidP="00015ECA">
            <w:pPr>
              <w:pStyle w:val="smt"/>
              <w:ind w:left="0" w:firstLine="0"/>
            </w:pPr>
            <w:r w:rsidRPr="0011183F">
              <w:t>Definition</w:t>
            </w:r>
          </w:p>
        </w:tc>
        <w:tc>
          <w:tcPr>
            <w:tcW w:w="6372" w:type="dxa"/>
          </w:tcPr>
          <w:p w14:paraId="7706CC9D" w14:textId="77777777" w:rsidR="00015ECA" w:rsidRPr="004E0787" w:rsidRDefault="00015ECA" w:rsidP="00015ECA">
            <w:pPr>
              <w:ind w:left="0" w:firstLine="0"/>
            </w:pPr>
            <w:r w:rsidRPr="00C25D20">
              <w:rPr>
                <w:rFonts w:ascii="Arial" w:hAnsi="Arial" w:cs="Arial"/>
                <w:sz w:val="18"/>
                <w:szCs w:val="18"/>
              </w:rPr>
              <w:t xml:space="preserve">En alternativ leksikalsk term for </w:t>
            </w:r>
            <w:r>
              <w:rPr>
                <w:rFonts w:ascii="Arial" w:hAnsi="Arial" w:cs="Arial"/>
                <w:sz w:val="18"/>
                <w:szCs w:val="18"/>
              </w:rPr>
              <w:t>den organisatoriske enhedstype</w:t>
            </w:r>
          </w:p>
        </w:tc>
      </w:tr>
      <w:tr w:rsidR="007272F1" w:rsidRPr="004E0787" w14:paraId="1495395D" w14:textId="77777777" w:rsidTr="007272F1">
        <w:tc>
          <w:tcPr>
            <w:tcW w:w="1793" w:type="dxa"/>
          </w:tcPr>
          <w:p w14:paraId="0EAAE041" w14:textId="77777777" w:rsidR="007272F1" w:rsidRPr="004E0787" w:rsidRDefault="006241FB" w:rsidP="006241FB">
            <w:pPr>
              <w:pStyle w:val="smt"/>
              <w:ind w:left="0" w:firstLine="0"/>
            </w:pPr>
            <w:r>
              <w:t>Anvendelsesnote</w:t>
            </w:r>
          </w:p>
        </w:tc>
        <w:tc>
          <w:tcPr>
            <w:tcW w:w="6372" w:type="dxa"/>
          </w:tcPr>
          <w:p w14:paraId="4C69DECD" w14:textId="3B2390B7" w:rsidR="007272F1" w:rsidRPr="00C25D20" w:rsidRDefault="006241FB" w:rsidP="007272F1">
            <w:pPr>
              <w:ind w:left="0" w:firstLine="0"/>
              <w:rPr>
                <w:rFonts w:ascii="Arial" w:hAnsi="Arial" w:cs="Arial"/>
                <w:sz w:val="18"/>
                <w:szCs w:val="18"/>
              </w:rPr>
            </w:pPr>
            <w:r w:rsidRPr="00C25D20">
              <w:rPr>
                <w:rFonts w:ascii="Arial" w:hAnsi="Arial" w:cs="Arial"/>
                <w:sz w:val="18"/>
                <w:szCs w:val="18"/>
              </w:rPr>
              <w:t>Bruges til at angive et accepteret - men ikke foretrukkent - navn for den organisatoriske enhed</w:t>
            </w:r>
            <w:r w:rsidR="00F50FF4">
              <w:rPr>
                <w:rFonts w:ascii="Arial" w:hAnsi="Arial" w:cs="Arial"/>
                <w:sz w:val="18"/>
                <w:szCs w:val="18"/>
              </w:rPr>
              <w:t>type</w:t>
            </w:r>
            <w:r w:rsidRPr="00C25D20">
              <w:rPr>
                <w:rFonts w:ascii="Arial" w:hAnsi="Arial" w:cs="Arial"/>
                <w:sz w:val="18"/>
                <w:szCs w:val="18"/>
              </w:rPr>
              <w:t>.</w:t>
            </w:r>
          </w:p>
        </w:tc>
      </w:tr>
      <w:tr w:rsidR="007272F1" w:rsidRPr="004E0787" w14:paraId="29323801" w14:textId="77777777" w:rsidTr="007272F1">
        <w:tc>
          <w:tcPr>
            <w:tcW w:w="1793" w:type="dxa"/>
          </w:tcPr>
          <w:p w14:paraId="3BC664ED" w14:textId="77777777" w:rsidR="007272F1" w:rsidRPr="004E0787" w:rsidRDefault="007272F1" w:rsidP="007272F1">
            <w:pPr>
              <w:pStyle w:val="smt"/>
              <w:ind w:left="0" w:firstLine="0"/>
            </w:pPr>
            <w:r w:rsidRPr="004E0787">
              <w:t>Domæne</w:t>
            </w:r>
          </w:p>
        </w:tc>
        <w:tc>
          <w:tcPr>
            <w:tcW w:w="6372" w:type="dxa"/>
          </w:tcPr>
          <w:p w14:paraId="451A9E28"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28D90A39" w14:textId="77777777" w:rsidTr="007272F1">
        <w:tc>
          <w:tcPr>
            <w:tcW w:w="1793" w:type="dxa"/>
          </w:tcPr>
          <w:p w14:paraId="069B3F2E" w14:textId="77777777" w:rsidR="007272F1" w:rsidRPr="004E0787" w:rsidRDefault="007272F1" w:rsidP="007272F1">
            <w:pPr>
              <w:pStyle w:val="smt"/>
              <w:ind w:left="0" w:firstLine="0"/>
            </w:pPr>
            <w:r w:rsidRPr="004E0787">
              <w:t>Udfaldsrum</w:t>
            </w:r>
          </w:p>
        </w:tc>
        <w:tc>
          <w:tcPr>
            <w:tcW w:w="6372" w:type="dxa"/>
          </w:tcPr>
          <w:p w14:paraId="0CD37FC3"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rdf:langString</w:t>
            </w:r>
          </w:p>
        </w:tc>
      </w:tr>
      <w:tr w:rsidR="007272F1" w:rsidRPr="004E0787" w14:paraId="41DF8265" w14:textId="77777777" w:rsidTr="007272F1">
        <w:tc>
          <w:tcPr>
            <w:tcW w:w="1793" w:type="dxa"/>
          </w:tcPr>
          <w:p w14:paraId="2969F0E5" w14:textId="77777777" w:rsidR="007272F1" w:rsidRPr="004E0787" w:rsidRDefault="007272F1" w:rsidP="007272F1">
            <w:pPr>
              <w:pStyle w:val="smt"/>
              <w:ind w:left="0" w:firstLine="0"/>
            </w:pPr>
            <w:r>
              <w:t>Multiplicitet</w:t>
            </w:r>
          </w:p>
        </w:tc>
        <w:tc>
          <w:tcPr>
            <w:tcW w:w="6372" w:type="dxa"/>
          </w:tcPr>
          <w:p w14:paraId="604B3FE8" w14:textId="77777777" w:rsidR="007272F1" w:rsidRPr="00C25D20" w:rsidRDefault="006241FB" w:rsidP="006241FB">
            <w:pPr>
              <w:ind w:left="0" w:firstLine="0"/>
              <w:rPr>
                <w:rFonts w:ascii="Arial" w:hAnsi="Arial" w:cs="Arial"/>
                <w:sz w:val="18"/>
                <w:szCs w:val="18"/>
              </w:rPr>
            </w:pPr>
            <w:r w:rsidRPr="00C25D20">
              <w:rPr>
                <w:rFonts w:ascii="Arial" w:hAnsi="Arial" w:cs="Arial"/>
                <w:sz w:val="18"/>
                <w:szCs w:val="18"/>
              </w:rPr>
              <w:t>0 - *</w:t>
            </w:r>
          </w:p>
        </w:tc>
      </w:tr>
    </w:tbl>
    <w:p w14:paraId="369A31BC" w14:textId="77777777" w:rsidR="00E862FD" w:rsidRDefault="00E862FD" w:rsidP="00E862FD">
      <w:pPr>
        <w:pStyle w:val="Overskrift4"/>
      </w:pPr>
      <w:r>
        <w:lastRenderedPageBreak/>
        <w:t>definition</w:t>
      </w:r>
    </w:p>
    <w:p w14:paraId="5472D95B" w14:textId="3DE4DBBA" w:rsidR="00E862FD" w:rsidRPr="00563324" w:rsidRDefault="00F2339F" w:rsidP="0056332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6CF5B41C" w14:textId="77777777" w:rsidTr="007272F1">
        <w:tc>
          <w:tcPr>
            <w:tcW w:w="1793" w:type="dxa"/>
          </w:tcPr>
          <w:p w14:paraId="55094CA7" w14:textId="77777777" w:rsidR="007272F1" w:rsidRPr="004E0787" w:rsidRDefault="007272F1" w:rsidP="007272F1">
            <w:pPr>
              <w:pStyle w:val="smt"/>
              <w:ind w:left="0" w:firstLine="0"/>
            </w:pPr>
            <w:r w:rsidRPr="004E0787">
              <w:t>URI</w:t>
            </w:r>
          </w:p>
        </w:tc>
        <w:tc>
          <w:tcPr>
            <w:tcW w:w="6372" w:type="dxa"/>
          </w:tcPr>
          <w:p w14:paraId="60CE7F47" w14:textId="77777777" w:rsidR="007272F1" w:rsidRPr="00FD2535" w:rsidRDefault="00280917" w:rsidP="007272F1">
            <w:pPr>
              <w:ind w:left="0" w:firstLine="0"/>
              <w:rPr>
                <w:rFonts w:ascii="Arial" w:hAnsi="Arial" w:cs="Arial"/>
                <w:sz w:val="18"/>
                <w:szCs w:val="18"/>
                <w:lang w:val="en-US"/>
              </w:rPr>
            </w:pPr>
            <w:hyperlink r:id="rId102" w:anchor="definition" w:history="1">
              <w:r w:rsidR="006241FB" w:rsidRPr="00FD2535">
                <w:rPr>
                  <w:rFonts w:ascii="Arial" w:hAnsi="Arial" w:cs="Arial"/>
                  <w:sz w:val="18"/>
                  <w:szCs w:val="18"/>
                  <w:lang w:val="en-US"/>
                </w:rPr>
                <w:t>http://www.w3.org/2004/02/skos/core#definition</w:t>
              </w:r>
            </w:hyperlink>
          </w:p>
        </w:tc>
      </w:tr>
      <w:tr w:rsidR="007272F1" w:rsidRPr="004E0787" w14:paraId="3385233A" w14:textId="77777777" w:rsidTr="007272F1">
        <w:tc>
          <w:tcPr>
            <w:tcW w:w="1793" w:type="dxa"/>
          </w:tcPr>
          <w:p w14:paraId="290B96E7" w14:textId="77777777" w:rsidR="007272F1" w:rsidRPr="004E0787" w:rsidRDefault="007272F1" w:rsidP="007272F1">
            <w:pPr>
              <w:pStyle w:val="smt"/>
              <w:ind w:left="0" w:firstLine="0"/>
            </w:pPr>
            <w:r>
              <w:t>T</w:t>
            </w:r>
            <w:r w:rsidRPr="004E0787">
              <w:t>erm</w:t>
            </w:r>
          </w:p>
        </w:tc>
        <w:tc>
          <w:tcPr>
            <w:tcW w:w="6372" w:type="dxa"/>
          </w:tcPr>
          <w:p w14:paraId="3CA8D1CB"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definition</w:t>
            </w:r>
          </w:p>
        </w:tc>
      </w:tr>
      <w:tr w:rsidR="007272F1" w:rsidRPr="004E0787" w14:paraId="7CD22EF6" w14:textId="77777777" w:rsidTr="007272F1">
        <w:tc>
          <w:tcPr>
            <w:tcW w:w="1793" w:type="dxa"/>
          </w:tcPr>
          <w:p w14:paraId="15A530AE" w14:textId="77777777" w:rsidR="007272F1" w:rsidRPr="004E0787" w:rsidRDefault="007272F1" w:rsidP="007272F1">
            <w:pPr>
              <w:pStyle w:val="smt"/>
              <w:ind w:left="0" w:firstLine="0"/>
            </w:pPr>
            <w:r w:rsidRPr="004E0787">
              <w:t>Definition</w:t>
            </w:r>
          </w:p>
        </w:tc>
        <w:tc>
          <w:tcPr>
            <w:tcW w:w="6372" w:type="dxa"/>
          </w:tcPr>
          <w:p w14:paraId="7D49370F"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En erklæring eller formel forklaring af betydningen af et begreb.</w:t>
            </w:r>
          </w:p>
        </w:tc>
      </w:tr>
      <w:tr w:rsidR="007272F1" w:rsidRPr="004E0787" w14:paraId="1B8842FF" w14:textId="77777777" w:rsidTr="007272F1">
        <w:tc>
          <w:tcPr>
            <w:tcW w:w="1793" w:type="dxa"/>
          </w:tcPr>
          <w:p w14:paraId="26607E97" w14:textId="77777777" w:rsidR="007272F1" w:rsidRPr="004E0787" w:rsidRDefault="007272F1" w:rsidP="007272F1">
            <w:pPr>
              <w:pStyle w:val="smt"/>
              <w:ind w:left="0" w:firstLine="0"/>
            </w:pPr>
            <w:r w:rsidRPr="004E0787">
              <w:t>Underegenskab af</w:t>
            </w:r>
          </w:p>
        </w:tc>
        <w:tc>
          <w:tcPr>
            <w:tcW w:w="6372" w:type="dxa"/>
          </w:tcPr>
          <w:p w14:paraId="5EE53DFF"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skos:note</w:t>
            </w:r>
          </w:p>
        </w:tc>
      </w:tr>
      <w:tr w:rsidR="007272F1" w:rsidRPr="004E0787" w14:paraId="072774BD" w14:textId="77777777" w:rsidTr="007272F1">
        <w:tc>
          <w:tcPr>
            <w:tcW w:w="1793" w:type="dxa"/>
          </w:tcPr>
          <w:p w14:paraId="557EDE91" w14:textId="77777777" w:rsidR="007272F1" w:rsidRPr="004E0787" w:rsidRDefault="007272F1" w:rsidP="007272F1">
            <w:pPr>
              <w:pStyle w:val="smt"/>
              <w:ind w:left="0" w:firstLine="0"/>
            </w:pPr>
            <w:r w:rsidRPr="004E0787">
              <w:t>Domæne</w:t>
            </w:r>
          </w:p>
        </w:tc>
        <w:tc>
          <w:tcPr>
            <w:tcW w:w="6372" w:type="dxa"/>
          </w:tcPr>
          <w:p w14:paraId="7F2D47C6"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1CC782AB" w14:textId="77777777" w:rsidTr="007272F1">
        <w:tc>
          <w:tcPr>
            <w:tcW w:w="1793" w:type="dxa"/>
          </w:tcPr>
          <w:p w14:paraId="0FB6293D" w14:textId="77777777" w:rsidR="007272F1" w:rsidRPr="004E0787" w:rsidRDefault="007272F1" w:rsidP="007272F1">
            <w:pPr>
              <w:pStyle w:val="smt"/>
              <w:ind w:left="0" w:firstLine="0"/>
            </w:pPr>
            <w:r w:rsidRPr="004E0787">
              <w:t>Udfaldsrum</w:t>
            </w:r>
          </w:p>
        </w:tc>
        <w:tc>
          <w:tcPr>
            <w:tcW w:w="6372" w:type="dxa"/>
          </w:tcPr>
          <w:p w14:paraId="5A58D3F0" w14:textId="77777777" w:rsidR="007272F1" w:rsidRPr="00C25D20" w:rsidRDefault="006241FB" w:rsidP="007272F1">
            <w:pPr>
              <w:ind w:left="0" w:firstLine="0"/>
              <w:rPr>
                <w:rFonts w:ascii="Arial" w:hAnsi="Arial" w:cs="Arial"/>
                <w:sz w:val="18"/>
                <w:szCs w:val="18"/>
              </w:rPr>
            </w:pPr>
            <w:r w:rsidRPr="00C25D20">
              <w:rPr>
                <w:rFonts w:ascii="Arial" w:hAnsi="Arial" w:cs="Arial"/>
                <w:sz w:val="18"/>
                <w:szCs w:val="18"/>
              </w:rPr>
              <w:t>rdfs:Resource</w:t>
            </w:r>
          </w:p>
        </w:tc>
      </w:tr>
    </w:tbl>
    <w:p w14:paraId="2CECA3DA" w14:textId="77777777" w:rsidR="007272F1" w:rsidRDefault="007272F1" w:rsidP="007272F1"/>
    <w:p w14:paraId="0D56B1D9" w14:textId="6FD14E4A" w:rsidR="00E862FD" w:rsidRDefault="00854658" w:rsidP="00A8247B">
      <w:pPr>
        <w:pStyle w:val="Overskrift5"/>
        <w:rPr>
          <w:rStyle w:val="Fremhv"/>
          <w:i/>
          <w:iCs w:val="0"/>
        </w:rPr>
      </w:pPr>
      <w:r w:rsidRPr="00376D46">
        <w:t>Profilens restriktioner og beskrivelser</w:t>
      </w:r>
      <w:r w:rsidRPr="00A8247B">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9F1EF0" w:rsidRPr="004E0787" w14:paraId="02A65434" w14:textId="77777777" w:rsidTr="00314594">
        <w:tc>
          <w:tcPr>
            <w:tcW w:w="2077" w:type="dxa"/>
          </w:tcPr>
          <w:p w14:paraId="51F18887" w14:textId="77777777" w:rsidR="009F1EF0" w:rsidRPr="0011183F" w:rsidRDefault="009F1EF0" w:rsidP="00314594">
            <w:pPr>
              <w:pStyle w:val="smt"/>
              <w:ind w:left="0" w:firstLine="0"/>
            </w:pPr>
            <w:r w:rsidRPr="0011183F">
              <w:t>Foretrukken term</w:t>
            </w:r>
          </w:p>
        </w:tc>
        <w:tc>
          <w:tcPr>
            <w:tcW w:w="6088" w:type="dxa"/>
          </w:tcPr>
          <w:p w14:paraId="3A0F93D0" w14:textId="77777777" w:rsidR="009F1EF0" w:rsidRPr="004E0787" w:rsidRDefault="009F1EF0" w:rsidP="00314594">
            <w:pPr>
              <w:ind w:left="0" w:firstLine="0"/>
            </w:pPr>
            <w:r w:rsidRPr="00C25D20">
              <w:rPr>
                <w:rFonts w:ascii="Arial" w:hAnsi="Arial" w:cs="Arial"/>
                <w:sz w:val="18"/>
                <w:szCs w:val="18"/>
              </w:rPr>
              <w:t>definition</w:t>
            </w:r>
          </w:p>
        </w:tc>
      </w:tr>
      <w:tr w:rsidR="009F1EF0" w:rsidRPr="004E0787" w14:paraId="6BB9B71E" w14:textId="77777777" w:rsidTr="00314594">
        <w:tc>
          <w:tcPr>
            <w:tcW w:w="2077" w:type="dxa"/>
          </w:tcPr>
          <w:p w14:paraId="41F906DD" w14:textId="77777777" w:rsidR="009F1EF0" w:rsidRPr="0011183F" w:rsidRDefault="009F1EF0" w:rsidP="00314594">
            <w:pPr>
              <w:pStyle w:val="smt"/>
              <w:ind w:left="0" w:firstLine="0"/>
            </w:pPr>
            <w:r w:rsidRPr="0011183F">
              <w:t>Definition</w:t>
            </w:r>
          </w:p>
        </w:tc>
        <w:tc>
          <w:tcPr>
            <w:tcW w:w="6088" w:type="dxa"/>
          </w:tcPr>
          <w:p w14:paraId="09891A11" w14:textId="77777777" w:rsidR="009F1EF0" w:rsidRPr="004E0787" w:rsidRDefault="009F1EF0" w:rsidP="00314594">
            <w:pPr>
              <w:ind w:left="0" w:firstLine="0"/>
            </w:pPr>
            <w:r w:rsidRPr="00C25D20">
              <w:rPr>
                <w:rFonts w:ascii="Arial" w:hAnsi="Arial" w:cs="Arial"/>
                <w:sz w:val="18"/>
                <w:szCs w:val="18"/>
              </w:rPr>
              <w:t>En erklæring eller formel forklaring af betydningen af et begreb.</w:t>
            </w:r>
          </w:p>
        </w:tc>
      </w:tr>
      <w:tr w:rsidR="00A8247B" w:rsidRPr="004E0787" w14:paraId="3502EA89" w14:textId="77777777" w:rsidTr="001C72D6">
        <w:tc>
          <w:tcPr>
            <w:tcW w:w="2077" w:type="dxa"/>
          </w:tcPr>
          <w:p w14:paraId="4EB2FBE6" w14:textId="77777777" w:rsidR="00A8247B" w:rsidRPr="004E0787" w:rsidRDefault="00A8247B" w:rsidP="001C72D6">
            <w:pPr>
              <w:pStyle w:val="smt"/>
              <w:ind w:left="0" w:firstLine="0"/>
            </w:pPr>
            <w:r w:rsidRPr="004E0787">
              <w:t>Domæne</w:t>
            </w:r>
          </w:p>
        </w:tc>
        <w:tc>
          <w:tcPr>
            <w:tcW w:w="6088" w:type="dxa"/>
          </w:tcPr>
          <w:p w14:paraId="43768617" w14:textId="3C53F223" w:rsidR="00A8247B" w:rsidRPr="00C25D20" w:rsidRDefault="00A8247B" w:rsidP="008D1A8E">
            <w:pPr>
              <w:ind w:left="0" w:firstLine="0"/>
              <w:rPr>
                <w:rFonts w:ascii="Arial" w:hAnsi="Arial" w:cs="Arial"/>
                <w:sz w:val="18"/>
                <w:szCs w:val="18"/>
              </w:rPr>
            </w:pPr>
            <w:r w:rsidRPr="00C25D20">
              <w:rPr>
                <w:rFonts w:ascii="Arial" w:hAnsi="Arial" w:cs="Arial"/>
                <w:sz w:val="18"/>
                <w:szCs w:val="18"/>
              </w:rPr>
              <w:t>o</w:t>
            </w:r>
            <w:r w:rsidR="008D1A8E">
              <w:rPr>
                <w:rFonts w:ascii="Arial" w:hAnsi="Arial" w:cs="Arial"/>
                <w:sz w:val="18"/>
                <w:szCs w:val="18"/>
              </w:rPr>
              <w:t>ut</w:t>
            </w:r>
            <w:r w:rsidRPr="00C25D20">
              <w:rPr>
                <w:rFonts w:ascii="Arial" w:hAnsi="Arial" w:cs="Arial"/>
                <w:sz w:val="18"/>
                <w:szCs w:val="18"/>
              </w:rPr>
              <w:t>:OrganizationalUnitType</w:t>
            </w:r>
          </w:p>
        </w:tc>
      </w:tr>
      <w:tr w:rsidR="00A8247B" w:rsidRPr="004E0787" w14:paraId="109BB434" w14:textId="77777777" w:rsidTr="001C72D6">
        <w:tc>
          <w:tcPr>
            <w:tcW w:w="2077" w:type="dxa"/>
          </w:tcPr>
          <w:p w14:paraId="4BEC5CDD" w14:textId="77777777" w:rsidR="00A8247B" w:rsidRPr="004E0787" w:rsidRDefault="00A8247B" w:rsidP="001C72D6">
            <w:pPr>
              <w:pStyle w:val="smt"/>
              <w:ind w:left="0" w:firstLine="0"/>
            </w:pPr>
            <w:r w:rsidRPr="004E0787">
              <w:t>Udfaldsrum</w:t>
            </w:r>
          </w:p>
        </w:tc>
        <w:tc>
          <w:tcPr>
            <w:tcW w:w="6088" w:type="dxa"/>
          </w:tcPr>
          <w:p w14:paraId="45B374FC" w14:textId="77777777" w:rsidR="00A8247B" w:rsidRPr="00C25D20" w:rsidRDefault="00A8247B" w:rsidP="001C72D6">
            <w:pPr>
              <w:ind w:left="0" w:firstLine="0"/>
              <w:rPr>
                <w:rFonts w:ascii="Arial" w:hAnsi="Arial" w:cs="Arial"/>
                <w:sz w:val="18"/>
                <w:szCs w:val="18"/>
              </w:rPr>
            </w:pPr>
            <w:r w:rsidRPr="00C25D20">
              <w:rPr>
                <w:rFonts w:ascii="Arial" w:hAnsi="Arial" w:cs="Arial"/>
                <w:sz w:val="18"/>
                <w:szCs w:val="18"/>
              </w:rPr>
              <w:t>rdf:langString</w:t>
            </w:r>
          </w:p>
        </w:tc>
      </w:tr>
      <w:tr w:rsidR="00A8247B" w:rsidRPr="004E0787" w14:paraId="1C6F36D9" w14:textId="77777777" w:rsidTr="001C72D6">
        <w:tc>
          <w:tcPr>
            <w:tcW w:w="2077" w:type="dxa"/>
          </w:tcPr>
          <w:p w14:paraId="405CDB66" w14:textId="77777777" w:rsidR="00A8247B" w:rsidRPr="004E0787" w:rsidRDefault="00A8247B" w:rsidP="001C72D6">
            <w:pPr>
              <w:pStyle w:val="smt"/>
              <w:ind w:left="0" w:firstLine="0"/>
            </w:pPr>
            <w:r>
              <w:t>Multiplicitet</w:t>
            </w:r>
          </w:p>
        </w:tc>
        <w:tc>
          <w:tcPr>
            <w:tcW w:w="6088" w:type="dxa"/>
          </w:tcPr>
          <w:p w14:paraId="4559ADD9" w14:textId="77777777" w:rsidR="00A8247B" w:rsidRPr="00C25D20" w:rsidRDefault="00A8247B" w:rsidP="001C72D6">
            <w:pPr>
              <w:ind w:left="0" w:firstLine="0"/>
              <w:rPr>
                <w:rFonts w:ascii="Arial" w:hAnsi="Arial" w:cs="Arial"/>
                <w:sz w:val="18"/>
                <w:szCs w:val="18"/>
              </w:rPr>
            </w:pPr>
            <w:r w:rsidRPr="00C25D20">
              <w:rPr>
                <w:rFonts w:ascii="Arial" w:hAnsi="Arial" w:cs="Arial"/>
                <w:sz w:val="18"/>
                <w:szCs w:val="18"/>
              </w:rPr>
              <w:t>0 - *</w:t>
            </w:r>
          </w:p>
        </w:tc>
      </w:tr>
    </w:tbl>
    <w:p w14:paraId="7197F493" w14:textId="77777777" w:rsidR="00E862FD" w:rsidRPr="00780F87" w:rsidRDefault="00E862FD" w:rsidP="00780F87">
      <w:pPr>
        <w:pStyle w:val="Overskrift4"/>
      </w:pPr>
      <w:r w:rsidRPr="00780F87">
        <w:t>har bredere</w:t>
      </w:r>
    </w:p>
    <w:p w14:paraId="6D8EB21F" w14:textId="0BF0650C" w:rsidR="00780F87" w:rsidRPr="00A8247B" w:rsidRDefault="00F2339F" w:rsidP="00A8247B">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7272F1" w:rsidRPr="007338FF" w14:paraId="2047A2EC" w14:textId="77777777" w:rsidTr="00780F87">
        <w:tc>
          <w:tcPr>
            <w:tcW w:w="2077" w:type="dxa"/>
          </w:tcPr>
          <w:p w14:paraId="16543FE2" w14:textId="77777777" w:rsidR="007272F1" w:rsidRPr="004E0787" w:rsidRDefault="007272F1" w:rsidP="007272F1">
            <w:pPr>
              <w:pStyle w:val="smt"/>
              <w:ind w:left="0" w:firstLine="0"/>
            </w:pPr>
            <w:r w:rsidRPr="004E0787">
              <w:t>URI</w:t>
            </w:r>
          </w:p>
        </w:tc>
        <w:tc>
          <w:tcPr>
            <w:tcW w:w="6088" w:type="dxa"/>
          </w:tcPr>
          <w:p w14:paraId="392374E1" w14:textId="77777777" w:rsidR="007272F1" w:rsidRPr="00FD2535" w:rsidRDefault="00280917" w:rsidP="007272F1">
            <w:pPr>
              <w:ind w:left="0" w:firstLine="0"/>
              <w:rPr>
                <w:rFonts w:ascii="Arial" w:hAnsi="Arial" w:cs="Arial"/>
                <w:sz w:val="18"/>
                <w:szCs w:val="18"/>
                <w:lang w:val="en-US"/>
              </w:rPr>
            </w:pPr>
            <w:hyperlink r:id="rId103" w:anchor="broader" w:history="1">
              <w:r w:rsidR="00780F87" w:rsidRPr="00FD2535">
                <w:rPr>
                  <w:rFonts w:ascii="Arial" w:hAnsi="Arial" w:cs="Arial"/>
                  <w:sz w:val="18"/>
                  <w:szCs w:val="18"/>
                  <w:lang w:val="en-US"/>
                </w:rPr>
                <w:t>http://www.w3.org/2004/02/skos/core#broader</w:t>
              </w:r>
            </w:hyperlink>
          </w:p>
        </w:tc>
      </w:tr>
      <w:tr w:rsidR="007272F1" w:rsidRPr="004E0787" w14:paraId="61316500" w14:textId="77777777" w:rsidTr="00780F87">
        <w:tc>
          <w:tcPr>
            <w:tcW w:w="2077" w:type="dxa"/>
          </w:tcPr>
          <w:p w14:paraId="774200A3" w14:textId="77777777" w:rsidR="007272F1" w:rsidRPr="004E0787" w:rsidRDefault="007272F1" w:rsidP="007272F1">
            <w:pPr>
              <w:pStyle w:val="smt"/>
              <w:ind w:left="0" w:firstLine="0"/>
            </w:pPr>
            <w:r>
              <w:t>T</w:t>
            </w:r>
            <w:r w:rsidRPr="004E0787">
              <w:t>erm</w:t>
            </w:r>
          </w:p>
        </w:tc>
        <w:tc>
          <w:tcPr>
            <w:tcW w:w="6088" w:type="dxa"/>
          </w:tcPr>
          <w:p w14:paraId="3A1F634D" w14:textId="77777777" w:rsidR="007272F1" w:rsidRPr="00C25D20" w:rsidRDefault="00780F87" w:rsidP="007272F1">
            <w:pPr>
              <w:ind w:left="0" w:firstLine="0"/>
              <w:rPr>
                <w:rFonts w:ascii="Arial" w:hAnsi="Arial" w:cs="Arial"/>
                <w:sz w:val="18"/>
                <w:szCs w:val="18"/>
              </w:rPr>
            </w:pPr>
            <w:r w:rsidRPr="00C25D20">
              <w:rPr>
                <w:rFonts w:ascii="Arial" w:hAnsi="Arial" w:cs="Arial"/>
                <w:sz w:val="18"/>
                <w:szCs w:val="18"/>
              </w:rPr>
              <w:t>har bredere</w:t>
            </w:r>
          </w:p>
        </w:tc>
      </w:tr>
      <w:tr w:rsidR="007272F1" w:rsidRPr="004E0787" w14:paraId="25111D3E" w14:textId="77777777" w:rsidTr="00780F87">
        <w:tc>
          <w:tcPr>
            <w:tcW w:w="2077" w:type="dxa"/>
          </w:tcPr>
          <w:p w14:paraId="3EFC9DA5" w14:textId="77777777" w:rsidR="007272F1" w:rsidRPr="004E0787" w:rsidRDefault="007272F1" w:rsidP="007272F1">
            <w:pPr>
              <w:pStyle w:val="smt"/>
              <w:ind w:left="0" w:firstLine="0"/>
            </w:pPr>
            <w:r w:rsidRPr="004E0787">
              <w:t>Definition</w:t>
            </w:r>
          </w:p>
        </w:tc>
        <w:tc>
          <w:tcPr>
            <w:tcW w:w="6088" w:type="dxa"/>
          </w:tcPr>
          <w:p w14:paraId="7C38AB50" w14:textId="77777777" w:rsidR="007272F1" w:rsidRPr="00C25D20" w:rsidRDefault="00780F87" w:rsidP="007272F1">
            <w:pPr>
              <w:ind w:left="0" w:firstLine="0"/>
              <w:rPr>
                <w:rFonts w:ascii="Arial" w:hAnsi="Arial" w:cs="Arial"/>
                <w:sz w:val="18"/>
                <w:szCs w:val="18"/>
              </w:rPr>
            </w:pPr>
            <w:r w:rsidRPr="00C25D20">
              <w:rPr>
                <w:rFonts w:ascii="Arial" w:hAnsi="Arial" w:cs="Arial"/>
                <w:sz w:val="18"/>
                <w:szCs w:val="18"/>
              </w:rPr>
              <w:t>Relaterer et begreb til et begreb, der har en mere generel betydning</w:t>
            </w:r>
          </w:p>
        </w:tc>
      </w:tr>
      <w:tr w:rsidR="007272F1" w:rsidRPr="004E0787" w14:paraId="1483FB91" w14:textId="77777777" w:rsidTr="00780F87">
        <w:tc>
          <w:tcPr>
            <w:tcW w:w="2077" w:type="dxa"/>
          </w:tcPr>
          <w:p w14:paraId="1C9B8CB2" w14:textId="77777777" w:rsidR="007272F1" w:rsidRPr="004E0787" w:rsidRDefault="007272F1" w:rsidP="007272F1">
            <w:pPr>
              <w:pStyle w:val="smt"/>
              <w:ind w:left="0" w:firstLine="0"/>
            </w:pPr>
            <w:r w:rsidRPr="004E0787">
              <w:t>Kommentar</w:t>
            </w:r>
          </w:p>
        </w:tc>
        <w:tc>
          <w:tcPr>
            <w:tcW w:w="6088" w:type="dxa"/>
          </w:tcPr>
          <w:p w14:paraId="167152D9" w14:textId="77777777" w:rsidR="007272F1" w:rsidRPr="00C25D20" w:rsidRDefault="00780F87" w:rsidP="007272F1">
            <w:pPr>
              <w:ind w:left="0" w:firstLine="0"/>
              <w:rPr>
                <w:rFonts w:ascii="Arial" w:hAnsi="Arial" w:cs="Arial"/>
                <w:sz w:val="18"/>
                <w:szCs w:val="18"/>
              </w:rPr>
            </w:pPr>
            <w:r w:rsidRPr="00C25D20">
              <w:rPr>
                <w:rFonts w:ascii="Arial" w:hAnsi="Arial" w:cs="Arial"/>
                <w:sz w:val="18"/>
                <w:szCs w:val="18"/>
              </w:rPr>
              <w:t>Efter konvention bruges skos:broader kun til at erklære en umiddelbar (dvs. direkte) hierarkisk forbindelse mellem to konceptuelle ressourcer.</w:t>
            </w:r>
          </w:p>
        </w:tc>
      </w:tr>
      <w:tr w:rsidR="00780F87" w:rsidRPr="004E0787" w14:paraId="50D7CCE5" w14:textId="77777777" w:rsidTr="00780F87">
        <w:tc>
          <w:tcPr>
            <w:tcW w:w="2077" w:type="dxa"/>
          </w:tcPr>
          <w:p w14:paraId="2656AE03" w14:textId="77777777" w:rsidR="00780F87" w:rsidRPr="004E0787" w:rsidRDefault="00780F87" w:rsidP="001C72D6">
            <w:pPr>
              <w:pStyle w:val="smt"/>
              <w:ind w:left="0" w:firstLine="0"/>
            </w:pPr>
            <w:r w:rsidRPr="004E0787">
              <w:t>Underegenskab af</w:t>
            </w:r>
          </w:p>
        </w:tc>
        <w:tc>
          <w:tcPr>
            <w:tcW w:w="6088" w:type="dxa"/>
          </w:tcPr>
          <w:p w14:paraId="665E75BD" w14:textId="77777777" w:rsidR="00780F87" w:rsidRPr="00C25D20" w:rsidRDefault="00780F87" w:rsidP="001C72D6">
            <w:pPr>
              <w:ind w:left="0" w:firstLine="0"/>
              <w:rPr>
                <w:rFonts w:ascii="Arial" w:hAnsi="Arial" w:cs="Arial"/>
                <w:sz w:val="18"/>
                <w:szCs w:val="18"/>
              </w:rPr>
            </w:pPr>
            <w:r w:rsidRPr="00C25D20">
              <w:rPr>
                <w:rFonts w:ascii="Arial" w:hAnsi="Arial" w:cs="Arial"/>
                <w:sz w:val="18"/>
                <w:szCs w:val="18"/>
              </w:rPr>
              <w:t>skos:broaderTransitive</w:t>
            </w:r>
          </w:p>
        </w:tc>
      </w:tr>
      <w:tr w:rsidR="007272F1" w:rsidRPr="004E0787" w14:paraId="5056E410" w14:textId="77777777" w:rsidTr="00780F87">
        <w:tc>
          <w:tcPr>
            <w:tcW w:w="2077" w:type="dxa"/>
          </w:tcPr>
          <w:p w14:paraId="01DC42FD" w14:textId="77777777" w:rsidR="007272F1" w:rsidRPr="004E0787" w:rsidRDefault="00780F87" w:rsidP="00780F87">
            <w:pPr>
              <w:pStyle w:val="smt"/>
              <w:ind w:left="0" w:firstLine="0"/>
            </w:pPr>
            <w:r>
              <w:t xml:space="preserve">Modsatrettet </w:t>
            </w:r>
            <w:r w:rsidR="007272F1" w:rsidRPr="004E0787">
              <w:t>egenskab</w:t>
            </w:r>
          </w:p>
        </w:tc>
        <w:tc>
          <w:tcPr>
            <w:tcW w:w="6088" w:type="dxa"/>
          </w:tcPr>
          <w:p w14:paraId="7A02968F" w14:textId="77777777" w:rsidR="007272F1" w:rsidRPr="00C25D20" w:rsidRDefault="00780F87" w:rsidP="007272F1">
            <w:pPr>
              <w:ind w:left="0" w:firstLine="0"/>
              <w:rPr>
                <w:rFonts w:ascii="Arial" w:hAnsi="Arial" w:cs="Arial"/>
                <w:sz w:val="18"/>
                <w:szCs w:val="18"/>
              </w:rPr>
            </w:pPr>
            <w:r w:rsidRPr="00C25D20">
              <w:rPr>
                <w:rFonts w:ascii="Arial" w:hAnsi="Arial" w:cs="Arial"/>
                <w:sz w:val="18"/>
                <w:szCs w:val="18"/>
              </w:rPr>
              <w:t>skos:narrower</w:t>
            </w:r>
          </w:p>
        </w:tc>
      </w:tr>
      <w:tr w:rsidR="007272F1" w:rsidRPr="004E0787" w14:paraId="22C276E6" w14:textId="77777777" w:rsidTr="00780F87">
        <w:tc>
          <w:tcPr>
            <w:tcW w:w="2077" w:type="dxa"/>
          </w:tcPr>
          <w:p w14:paraId="30780AD0" w14:textId="77777777" w:rsidR="007272F1" w:rsidRPr="004E0787" w:rsidRDefault="007272F1" w:rsidP="007272F1">
            <w:pPr>
              <w:pStyle w:val="smt"/>
              <w:ind w:left="0" w:firstLine="0"/>
            </w:pPr>
            <w:r w:rsidRPr="004E0787">
              <w:t>Domæne</w:t>
            </w:r>
          </w:p>
        </w:tc>
        <w:tc>
          <w:tcPr>
            <w:tcW w:w="6088" w:type="dxa"/>
          </w:tcPr>
          <w:p w14:paraId="08438E9B" w14:textId="77777777" w:rsidR="007272F1" w:rsidRPr="00C25D20" w:rsidRDefault="00780F87"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4E53F3A6" w14:textId="77777777" w:rsidTr="00780F87">
        <w:tc>
          <w:tcPr>
            <w:tcW w:w="2077" w:type="dxa"/>
          </w:tcPr>
          <w:p w14:paraId="19581DF0" w14:textId="77777777" w:rsidR="007272F1" w:rsidRPr="004E0787" w:rsidRDefault="007272F1" w:rsidP="007272F1">
            <w:pPr>
              <w:pStyle w:val="smt"/>
              <w:ind w:left="0" w:firstLine="0"/>
            </w:pPr>
            <w:r w:rsidRPr="004E0787">
              <w:t>Udfaldsrum</w:t>
            </w:r>
          </w:p>
        </w:tc>
        <w:tc>
          <w:tcPr>
            <w:tcW w:w="6088" w:type="dxa"/>
          </w:tcPr>
          <w:p w14:paraId="6481457F" w14:textId="77777777" w:rsidR="007272F1" w:rsidRPr="00C25D20" w:rsidRDefault="00780F87" w:rsidP="007272F1">
            <w:pPr>
              <w:ind w:left="0" w:firstLine="0"/>
              <w:rPr>
                <w:rFonts w:ascii="Arial" w:hAnsi="Arial" w:cs="Arial"/>
                <w:sz w:val="18"/>
                <w:szCs w:val="18"/>
              </w:rPr>
            </w:pPr>
            <w:r w:rsidRPr="00C25D20">
              <w:rPr>
                <w:rFonts w:ascii="Arial" w:hAnsi="Arial" w:cs="Arial"/>
                <w:sz w:val="18"/>
                <w:szCs w:val="18"/>
              </w:rPr>
              <w:t>rdfs:Resource</w:t>
            </w:r>
          </w:p>
        </w:tc>
      </w:tr>
    </w:tbl>
    <w:p w14:paraId="05B71155" w14:textId="77777777" w:rsidR="007272F1" w:rsidRDefault="007272F1" w:rsidP="007272F1"/>
    <w:p w14:paraId="5B209E2D" w14:textId="5E03A5B0" w:rsidR="00E862FD" w:rsidRDefault="00854658" w:rsidP="00FC4C8C">
      <w:pPr>
        <w:pStyle w:val="Overskrift5"/>
        <w:rPr>
          <w:rStyle w:val="Fremhv"/>
          <w:i/>
          <w:iCs w:val="0"/>
        </w:rPr>
      </w:pPr>
      <w:r w:rsidRPr="00376D46">
        <w:t>Profilens restriktioner og beskrivelser</w:t>
      </w:r>
      <w:r w:rsidRPr="00FC4C8C">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9F1EF0" w:rsidRPr="004E0787" w14:paraId="3307D89C" w14:textId="77777777" w:rsidTr="00314594">
        <w:tc>
          <w:tcPr>
            <w:tcW w:w="2077" w:type="dxa"/>
          </w:tcPr>
          <w:p w14:paraId="0D611C50" w14:textId="77777777" w:rsidR="009F1EF0" w:rsidRPr="0011183F" w:rsidRDefault="009F1EF0" w:rsidP="00314594">
            <w:pPr>
              <w:pStyle w:val="smt"/>
              <w:ind w:left="0" w:firstLine="0"/>
            </w:pPr>
            <w:r w:rsidRPr="0011183F">
              <w:t>Foretrukken term</w:t>
            </w:r>
          </w:p>
        </w:tc>
        <w:tc>
          <w:tcPr>
            <w:tcW w:w="6088" w:type="dxa"/>
          </w:tcPr>
          <w:p w14:paraId="6187D51E" w14:textId="77777777" w:rsidR="009F1EF0" w:rsidRPr="004E0787" w:rsidRDefault="009F1EF0" w:rsidP="00314594">
            <w:pPr>
              <w:ind w:left="0" w:firstLine="0"/>
            </w:pPr>
            <w:r w:rsidRPr="00C25D20">
              <w:rPr>
                <w:rFonts w:ascii="Arial" w:hAnsi="Arial" w:cs="Arial"/>
                <w:sz w:val="18"/>
                <w:szCs w:val="18"/>
              </w:rPr>
              <w:t>har bredere</w:t>
            </w:r>
          </w:p>
        </w:tc>
      </w:tr>
      <w:tr w:rsidR="009F1EF0" w:rsidRPr="004E0787" w14:paraId="200797D5" w14:textId="77777777" w:rsidTr="00314594">
        <w:tc>
          <w:tcPr>
            <w:tcW w:w="2077" w:type="dxa"/>
          </w:tcPr>
          <w:p w14:paraId="4F0DA40D" w14:textId="77777777" w:rsidR="009F1EF0" w:rsidRPr="0011183F" w:rsidRDefault="009F1EF0" w:rsidP="00314594">
            <w:pPr>
              <w:pStyle w:val="smt"/>
              <w:ind w:left="0" w:firstLine="0"/>
            </w:pPr>
            <w:r w:rsidRPr="0011183F">
              <w:t>Definition</w:t>
            </w:r>
          </w:p>
        </w:tc>
        <w:tc>
          <w:tcPr>
            <w:tcW w:w="6088" w:type="dxa"/>
          </w:tcPr>
          <w:p w14:paraId="595B5638" w14:textId="77777777" w:rsidR="009F1EF0" w:rsidRPr="004E0787" w:rsidRDefault="009F1EF0" w:rsidP="00314594">
            <w:pPr>
              <w:ind w:left="0" w:firstLine="0"/>
            </w:pPr>
            <w:r w:rsidRPr="00C25D20">
              <w:rPr>
                <w:rFonts w:ascii="Arial" w:hAnsi="Arial" w:cs="Arial"/>
                <w:sz w:val="18"/>
                <w:szCs w:val="18"/>
              </w:rPr>
              <w:t>Relaterer et begreb til et begreb, der har en mere generel betydning</w:t>
            </w:r>
          </w:p>
        </w:tc>
      </w:tr>
      <w:tr w:rsidR="007272F1" w:rsidRPr="004E0787" w14:paraId="1F13FB57" w14:textId="77777777" w:rsidTr="009F1EF0">
        <w:tc>
          <w:tcPr>
            <w:tcW w:w="2077" w:type="dxa"/>
          </w:tcPr>
          <w:p w14:paraId="5E589906" w14:textId="77777777" w:rsidR="007272F1" w:rsidRPr="004E0787" w:rsidRDefault="007272F1" w:rsidP="007272F1">
            <w:pPr>
              <w:pStyle w:val="smt"/>
              <w:ind w:left="0" w:firstLine="0"/>
            </w:pPr>
            <w:r w:rsidRPr="004E0787">
              <w:t>Domæne</w:t>
            </w:r>
          </w:p>
        </w:tc>
        <w:tc>
          <w:tcPr>
            <w:tcW w:w="6088" w:type="dxa"/>
          </w:tcPr>
          <w:p w14:paraId="07F3626F" w14:textId="7BE96FBB" w:rsidR="007272F1" w:rsidRPr="00C25D20" w:rsidRDefault="00FC4C8C" w:rsidP="008D1A8E">
            <w:pPr>
              <w:ind w:left="0" w:firstLine="0"/>
              <w:rPr>
                <w:rFonts w:ascii="Arial" w:hAnsi="Arial" w:cs="Arial"/>
                <w:sz w:val="18"/>
                <w:szCs w:val="18"/>
              </w:rPr>
            </w:pPr>
            <w:r w:rsidRPr="00C25D20">
              <w:rPr>
                <w:rFonts w:ascii="Arial" w:hAnsi="Arial" w:cs="Arial"/>
                <w:sz w:val="18"/>
                <w:szCs w:val="18"/>
              </w:rPr>
              <w:t>o</w:t>
            </w:r>
            <w:r w:rsidR="008D1A8E">
              <w:rPr>
                <w:rFonts w:ascii="Arial" w:hAnsi="Arial" w:cs="Arial"/>
                <w:sz w:val="18"/>
                <w:szCs w:val="18"/>
              </w:rPr>
              <w:t>ut</w:t>
            </w:r>
            <w:r w:rsidRPr="00C25D20">
              <w:rPr>
                <w:rFonts w:ascii="Arial" w:hAnsi="Arial" w:cs="Arial"/>
                <w:sz w:val="18"/>
                <w:szCs w:val="18"/>
              </w:rPr>
              <w:t>:OrganizationalUnitType</w:t>
            </w:r>
          </w:p>
        </w:tc>
      </w:tr>
      <w:tr w:rsidR="007272F1" w:rsidRPr="004E0787" w14:paraId="42C851D5" w14:textId="77777777" w:rsidTr="009F1EF0">
        <w:tc>
          <w:tcPr>
            <w:tcW w:w="2077" w:type="dxa"/>
          </w:tcPr>
          <w:p w14:paraId="5C9E093A" w14:textId="77777777" w:rsidR="007272F1" w:rsidRPr="004E0787" w:rsidRDefault="007272F1" w:rsidP="007272F1">
            <w:pPr>
              <w:pStyle w:val="smt"/>
              <w:ind w:left="0" w:firstLine="0"/>
            </w:pPr>
            <w:r w:rsidRPr="004E0787">
              <w:t>Udfaldsrum</w:t>
            </w:r>
          </w:p>
        </w:tc>
        <w:tc>
          <w:tcPr>
            <w:tcW w:w="6088" w:type="dxa"/>
          </w:tcPr>
          <w:p w14:paraId="35D4E0FE" w14:textId="7564E81C" w:rsidR="007272F1" w:rsidRPr="00C25D20" w:rsidRDefault="00FC4C8C" w:rsidP="008D1A8E">
            <w:pPr>
              <w:ind w:left="0" w:firstLine="0"/>
              <w:rPr>
                <w:rFonts w:ascii="Arial" w:hAnsi="Arial" w:cs="Arial"/>
                <w:sz w:val="18"/>
                <w:szCs w:val="18"/>
              </w:rPr>
            </w:pPr>
            <w:r w:rsidRPr="00C25D20">
              <w:rPr>
                <w:rFonts w:ascii="Arial" w:hAnsi="Arial" w:cs="Arial"/>
                <w:sz w:val="18"/>
                <w:szCs w:val="18"/>
              </w:rPr>
              <w:t>o</w:t>
            </w:r>
            <w:r w:rsidR="008D1A8E">
              <w:rPr>
                <w:rFonts w:ascii="Arial" w:hAnsi="Arial" w:cs="Arial"/>
                <w:sz w:val="18"/>
                <w:szCs w:val="18"/>
              </w:rPr>
              <w:t>ut</w:t>
            </w:r>
            <w:r w:rsidRPr="00C25D20">
              <w:rPr>
                <w:rFonts w:ascii="Arial" w:hAnsi="Arial" w:cs="Arial"/>
                <w:sz w:val="18"/>
                <w:szCs w:val="18"/>
              </w:rPr>
              <w:t>:OrganizationalUnitType</w:t>
            </w:r>
          </w:p>
        </w:tc>
      </w:tr>
      <w:tr w:rsidR="007272F1" w:rsidRPr="004E0787" w14:paraId="63989B0D" w14:textId="77777777" w:rsidTr="009F1EF0">
        <w:tc>
          <w:tcPr>
            <w:tcW w:w="2077" w:type="dxa"/>
          </w:tcPr>
          <w:p w14:paraId="19F81EE4" w14:textId="77777777" w:rsidR="007272F1" w:rsidRPr="004E0787" w:rsidRDefault="007272F1" w:rsidP="007272F1">
            <w:pPr>
              <w:pStyle w:val="smt"/>
              <w:ind w:left="0" w:firstLine="0"/>
            </w:pPr>
            <w:r>
              <w:t>Multiplicitet</w:t>
            </w:r>
          </w:p>
        </w:tc>
        <w:tc>
          <w:tcPr>
            <w:tcW w:w="6088" w:type="dxa"/>
          </w:tcPr>
          <w:p w14:paraId="5EC5C161" w14:textId="77777777" w:rsidR="007272F1" w:rsidRPr="00C25D20" w:rsidRDefault="00FC4C8C" w:rsidP="00FC4C8C">
            <w:pPr>
              <w:ind w:left="0" w:firstLine="0"/>
              <w:rPr>
                <w:rFonts w:ascii="Arial" w:hAnsi="Arial" w:cs="Arial"/>
                <w:sz w:val="18"/>
                <w:szCs w:val="18"/>
              </w:rPr>
            </w:pPr>
            <w:r w:rsidRPr="00C25D20">
              <w:rPr>
                <w:rFonts w:ascii="Arial" w:hAnsi="Arial" w:cs="Arial"/>
                <w:sz w:val="18"/>
                <w:szCs w:val="18"/>
              </w:rPr>
              <w:t>0 - 1</w:t>
            </w:r>
          </w:p>
        </w:tc>
      </w:tr>
    </w:tbl>
    <w:p w14:paraId="4F7BFB4A" w14:textId="77777777" w:rsidR="000F75A0" w:rsidRDefault="000F75A0" w:rsidP="000F75A0">
      <w:pPr>
        <w:spacing w:before="0" w:after="160" w:line="259" w:lineRule="auto"/>
      </w:pPr>
    </w:p>
    <w:p w14:paraId="175E3D7A" w14:textId="0E3536CE" w:rsidR="006C62F6" w:rsidRDefault="006C62F6" w:rsidP="006C62F6">
      <w:pPr>
        <w:pStyle w:val="Overskrift3"/>
      </w:pPr>
      <w:bookmarkStart w:id="39" w:name="_Toc193101225"/>
      <w:r>
        <w:lastRenderedPageBreak/>
        <w:t>Illustration af typer</w:t>
      </w:r>
      <w:bookmarkEnd w:id="39"/>
    </w:p>
    <w:p w14:paraId="1A43B139" w14:textId="77777777" w:rsidR="006C62F6" w:rsidRDefault="006C62F6" w:rsidP="006C62F6">
      <w:pPr>
        <w:jc w:val="center"/>
      </w:pPr>
      <w:r>
        <w:object w:dxaOrig="6136" w:dyaOrig="6016" w14:anchorId="43F49D4F">
          <v:shape id="_x0000_i1031" type="#_x0000_t75" style="width:343.1pt;height:336.2pt" o:ole="">
            <v:imagedata r:id="rId104" o:title=""/>
          </v:shape>
          <o:OLEObject Type="Embed" ProgID="Visio.Drawing.15" ShapeID="_x0000_i1031" DrawAspect="Content" ObjectID="_1803714012" r:id="rId105"/>
        </w:object>
      </w:r>
    </w:p>
    <w:p w14:paraId="1B0AA757" w14:textId="77777777" w:rsidR="008B2386" w:rsidRDefault="008B2386" w:rsidP="008B2386">
      <w:pPr>
        <w:spacing w:before="0" w:after="160" w:line="259" w:lineRule="auto"/>
      </w:pPr>
    </w:p>
    <w:p w14:paraId="10DBB4C9" w14:textId="6F90A4AE" w:rsidR="008B2386" w:rsidRDefault="008B2386" w:rsidP="008B2386">
      <w:pPr>
        <w:spacing w:before="0" w:after="160" w:line="259" w:lineRule="auto"/>
      </w:pPr>
      <w:r>
        <w:t>I ’Bilag E – Typer af organisatoriske enheder’ beskrives typerne for organisationenheder yderligere.</w:t>
      </w:r>
    </w:p>
    <w:p w14:paraId="525A2A4E" w14:textId="6703CB12" w:rsidR="00793897" w:rsidRDefault="00793897" w:rsidP="000F75A0"/>
    <w:p w14:paraId="179255F2" w14:textId="77777777" w:rsidR="00793897" w:rsidRPr="000F75A0" w:rsidRDefault="00793897" w:rsidP="000F75A0"/>
    <w:p w14:paraId="75FDF6B9" w14:textId="48062EE6" w:rsidR="00EF604D" w:rsidRDefault="00EF604D">
      <w:r>
        <w:br w:type="page"/>
      </w:r>
    </w:p>
    <w:p w14:paraId="30421781" w14:textId="77777777" w:rsidR="00EF604D" w:rsidRDefault="00EF604D">
      <w:pPr>
        <w:spacing w:before="0" w:after="160" w:line="259" w:lineRule="auto"/>
      </w:pPr>
    </w:p>
    <w:p w14:paraId="170523FB" w14:textId="7079BF80" w:rsidR="002B4625" w:rsidRDefault="002B4625">
      <w:pPr>
        <w:spacing w:before="0" w:after="160" w:line="259" w:lineRule="auto"/>
        <w:rPr>
          <w:rFonts w:ascii="Arial" w:eastAsiaTheme="majorEastAsia" w:hAnsi="Arial" w:cstheme="majorBidi"/>
          <w:b/>
          <w:sz w:val="40"/>
          <w:szCs w:val="32"/>
        </w:rPr>
      </w:pPr>
      <w:r>
        <w:br w:type="page"/>
      </w:r>
    </w:p>
    <w:p w14:paraId="40DD5CA6" w14:textId="77777777" w:rsidR="001B51E4" w:rsidRPr="00070349" w:rsidRDefault="001B51E4" w:rsidP="001B51E4">
      <w:pPr>
        <w:pStyle w:val="Overskrift1"/>
      </w:pPr>
      <w:bookmarkStart w:id="40" w:name="_Toc193101226"/>
      <w:r w:rsidRPr="00070349">
        <w:lastRenderedPageBreak/>
        <w:t>Kvalificeret kontaktinformation</w:t>
      </w:r>
      <w:bookmarkEnd w:id="40"/>
    </w:p>
    <w:p w14:paraId="28DB237F" w14:textId="02D96C2E" w:rsidR="00E862FD" w:rsidRDefault="00E862FD" w:rsidP="006B7E77">
      <w:r>
        <w:t>En organisation kan kontaktes af eksterne på forskellige måder. Kontakten kan ske ved personligt fremmøde til en besøgsadresse eller ved at sende post til postadresse. Kontakten kan også foretages via telefon, fax, e-mail eller en dedikeret webside.</w:t>
      </w:r>
    </w:p>
    <w:p w14:paraId="79ED7F32" w14:textId="77777777" w:rsidR="00284F50" w:rsidRDefault="00E862FD" w:rsidP="006B7E77">
      <w:r>
        <w:t xml:space="preserve">I basisprofilen er alle de nævnte kontaktformer repræsenteret både i relation til den formelle organisation og i relation til organisatoriske enheder. </w:t>
      </w:r>
    </w:p>
    <w:p w14:paraId="2735ACFB" w14:textId="222C1268" w:rsidR="00E862FD" w:rsidRDefault="00E862FD" w:rsidP="006B7E77">
      <w:r>
        <w:t>Kontaktformerne er repræsenteret som kvalificeret information. Kvalificeret information betyder i denne sammenhæng at der til kontaktformen, eksempelvis et telefonnummer, tilføjes data der giver mere information, eksempelvis hvilke tidspunkter der kan ringes på.</w:t>
      </w:r>
    </w:p>
    <w:p w14:paraId="4FA94B98" w14:textId="77777777" w:rsidR="00DB3C2C" w:rsidRPr="0023712E" w:rsidRDefault="00DB3C2C" w:rsidP="00070349"/>
    <w:p w14:paraId="36BD4B11" w14:textId="704D3ABC" w:rsidR="007839C1" w:rsidRDefault="001B51E4" w:rsidP="001B51E4">
      <w:pPr>
        <w:pStyle w:val="Udryk"/>
      </w:pPr>
      <w:r w:rsidRPr="001B51E4">
        <w:rPr>
          <w:noProof/>
        </w:rPr>
        <w:drawing>
          <wp:inline distT="0" distB="0" distL="0" distR="0" wp14:anchorId="52307794" wp14:editId="03EEF9F0">
            <wp:extent cx="6107318" cy="3737113"/>
            <wp:effectExtent l="0" t="0" r="8255"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6">
                      <a:extLst>
                        <a:ext uri="{28A0092B-C50C-407E-A947-70E740481C1C}">
                          <a14:useLocalDpi xmlns:a14="http://schemas.microsoft.com/office/drawing/2010/main" val="0"/>
                        </a:ext>
                      </a:extLst>
                    </a:blip>
                    <a:srcRect l="2824" t="7219" r="3327" b="4714"/>
                    <a:stretch/>
                  </pic:blipFill>
                  <pic:spPr bwMode="auto">
                    <a:xfrm>
                      <a:off x="0" y="0"/>
                      <a:ext cx="6130854" cy="3751515"/>
                    </a:xfrm>
                    <a:prstGeom prst="rect">
                      <a:avLst/>
                    </a:prstGeom>
                    <a:noFill/>
                    <a:ln>
                      <a:noFill/>
                    </a:ln>
                    <a:extLst>
                      <a:ext uri="{53640926-AAD7-44D8-BBD7-CCE9431645EC}">
                        <a14:shadowObscured xmlns:a14="http://schemas.microsoft.com/office/drawing/2010/main"/>
                      </a:ext>
                    </a:extLst>
                  </pic:spPr>
                </pic:pic>
              </a:graphicData>
            </a:graphic>
          </wp:inline>
        </w:drawing>
      </w:r>
    </w:p>
    <w:p w14:paraId="03A4ABA0" w14:textId="77777777" w:rsidR="001B51E4" w:rsidRDefault="001B51E4" w:rsidP="007839C1"/>
    <w:p w14:paraId="16F5ADDC" w14:textId="14D39F90" w:rsidR="00070349" w:rsidRDefault="00070349" w:rsidP="00FE14F4">
      <w:pPr>
        <w:pStyle w:val="Overskrift3"/>
      </w:pPr>
      <w:bookmarkStart w:id="41" w:name="_Toc193101227"/>
      <w:r>
        <w:t>kontaktpunkt</w:t>
      </w:r>
      <w:bookmarkEnd w:id="41"/>
    </w:p>
    <w:p w14:paraId="6A1B8CDD" w14:textId="7B9417DF" w:rsidR="007839C1" w:rsidRDefault="00641CCF" w:rsidP="007839C1">
      <w:pPr>
        <w:pStyle w:val="Overskrift5"/>
        <w:rPr>
          <w:rStyle w:val="Fremhv"/>
          <w:i/>
          <w:iCs w:val="0"/>
        </w:rPr>
      </w:pPr>
      <w:r w:rsidRPr="005D0440">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7839C1" w:rsidRPr="00A05776" w14:paraId="44E7E881" w14:textId="77777777" w:rsidTr="005C3D1D">
        <w:tc>
          <w:tcPr>
            <w:tcW w:w="2077" w:type="dxa"/>
          </w:tcPr>
          <w:p w14:paraId="3DF7E01D" w14:textId="77777777" w:rsidR="007839C1" w:rsidRPr="004E0787" w:rsidRDefault="007839C1" w:rsidP="005C3D1D">
            <w:pPr>
              <w:pStyle w:val="smt"/>
              <w:ind w:left="0" w:firstLine="0"/>
            </w:pPr>
            <w:r w:rsidRPr="004E0787">
              <w:t>URI</w:t>
            </w:r>
          </w:p>
        </w:tc>
        <w:tc>
          <w:tcPr>
            <w:tcW w:w="6088" w:type="dxa"/>
          </w:tcPr>
          <w:p w14:paraId="695D8C9A" w14:textId="77777777" w:rsidR="007839C1" w:rsidRPr="00A05776" w:rsidRDefault="00280917" w:rsidP="005C3D1D">
            <w:pPr>
              <w:ind w:left="0" w:firstLine="0"/>
              <w:rPr>
                <w:lang w:val="en-US"/>
              </w:rPr>
            </w:pPr>
            <w:hyperlink r:id="rId107" w:history="1">
              <w:r w:rsidR="007839C1" w:rsidRPr="007411F1">
                <w:rPr>
                  <w:rStyle w:val="Hyperlink"/>
                  <w:rFonts w:ascii="Segoe UI" w:hAnsi="Segoe UI" w:cs="Segoe UI"/>
                  <w:sz w:val="18"/>
                  <w:szCs w:val="18"/>
                  <w:lang w:eastAsia="en-US"/>
                </w:rPr>
                <w:t>https://schema.org/contactPoint</w:t>
              </w:r>
            </w:hyperlink>
            <w:r w:rsidR="007839C1">
              <w:rPr>
                <w:rFonts w:ascii="Segoe UI" w:hAnsi="Segoe UI" w:cs="Segoe UI"/>
                <w:sz w:val="18"/>
                <w:szCs w:val="18"/>
                <w:lang w:eastAsia="en-US"/>
              </w:rPr>
              <w:t xml:space="preserve"> </w:t>
            </w:r>
          </w:p>
        </w:tc>
      </w:tr>
      <w:tr w:rsidR="007839C1" w:rsidRPr="004E0787" w14:paraId="493CA7A9" w14:textId="77777777" w:rsidTr="005C3D1D">
        <w:tc>
          <w:tcPr>
            <w:tcW w:w="2077" w:type="dxa"/>
          </w:tcPr>
          <w:p w14:paraId="0FCF80AC" w14:textId="77777777" w:rsidR="007839C1" w:rsidRPr="004E0787" w:rsidRDefault="007839C1" w:rsidP="005C3D1D">
            <w:pPr>
              <w:pStyle w:val="smt"/>
              <w:ind w:left="0" w:firstLine="0"/>
            </w:pPr>
            <w:r>
              <w:t>T</w:t>
            </w:r>
            <w:r w:rsidRPr="004E0787">
              <w:t>erm</w:t>
            </w:r>
          </w:p>
        </w:tc>
        <w:tc>
          <w:tcPr>
            <w:tcW w:w="6088" w:type="dxa"/>
          </w:tcPr>
          <w:p w14:paraId="2687F7DD" w14:textId="77777777" w:rsidR="007839C1" w:rsidRPr="004E0787" w:rsidRDefault="007839C1" w:rsidP="007839C1">
            <w:pPr>
              <w:pStyle w:val="smt"/>
              <w:ind w:left="0" w:firstLine="0"/>
            </w:pPr>
            <w:r>
              <w:t>kontaktpunkt</w:t>
            </w:r>
          </w:p>
        </w:tc>
      </w:tr>
      <w:tr w:rsidR="007839C1" w:rsidRPr="004E0787" w14:paraId="5B11CC33" w14:textId="77777777" w:rsidTr="005C3D1D">
        <w:tc>
          <w:tcPr>
            <w:tcW w:w="2077" w:type="dxa"/>
          </w:tcPr>
          <w:p w14:paraId="36F8D816" w14:textId="77777777" w:rsidR="007839C1" w:rsidRPr="004E0787" w:rsidRDefault="007839C1" w:rsidP="005C3D1D">
            <w:pPr>
              <w:pStyle w:val="smt"/>
              <w:ind w:left="0" w:firstLine="0"/>
            </w:pPr>
            <w:r w:rsidRPr="004E0787">
              <w:t>Kommentar</w:t>
            </w:r>
          </w:p>
        </w:tc>
        <w:tc>
          <w:tcPr>
            <w:tcW w:w="6088" w:type="dxa"/>
          </w:tcPr>
          <w:p w14:paraId="038687BB" w14:textId="77777777" w:rsidR="007839C1" w:rsidRPr="005C3D1D" w:rsidRDefault="00C823DA" w:rsidP="00C823DA">
            <w:pPr>
              <w:pStyle w:val="smt"/>
              <w:ind w:left="357"/>
              <w:rPr>
                <w:lang w:val="da-DK"/>
              </w:rPr>
            </w:pPr>
            <w:r w:rsidRPr="005C3D1D">
              <w:rPr>
                <w:lang w:val="da-DK"/>
              </w:rPr>
              <w:t>Et kontaktpunkt for en person eller organisation.</w:t>
            </w:r>
          </w:p>
        </w:tc>
      </w:tr>
      <w:tr w:rsidR="007839C1" w:rsidRPr="007338FF" w14:paraId="2483AEBE" w14:textId="77777777" w:rsidTr="005C3D1D">
        <w:tc>
          <w:tcPr>
            <w:tcW w:w="2077" w:type="dxa"/>
          </w:tcPr>
          <w:p w14:paraId="54D3B45E" w14:textId="77777777" w:rsidR="007839C1" w:rsidRPr="004E0787" w:rsidRDefault="007839C1" w:rsidP="005C3D1D">
            <w:pPr>
              <w:pStyle w:val="smt"/>
              <w:ind w:left="0" w:firstLine="0"/>
            </w:pPr>
            <w:r w:rsidRPr="004E0787">
              <w:t>Domæne</w:t>
            </w:r>
            <w:r w:rsidR="00C823DA">
              <w:t xml:space="preserve"> inkluderer</w:t>
            </w:r>
          </w:p>
        </w:tc>
        <w:tc>
          <w:tcPr>
            <w:tcW w:w="6088" w:type="dxa"/>
          </w:tcPr>
          <w:p w14:paraId="58BB4CF1" w14:textId="77777777" w:rsidR="007839C1" w:rsidRPr="004E0787" w:rsidRDefault="007839C1" w:rsidP="007839C1">
            <w:pPr>
              <w:pStyle w:val="smt"/>
              <w:ind w:left="0" w:firstLine="0"/>
            </w:pPr>
            <w:r w:rsidRPr="007839C1">
              <w:t>schema:Organization</w:t>
            </w:r>
            <w:r>
              <w:t xml:space="preserve">   eller   </w:t>
            </w:r>
            <w:r w:rsidRPr="007839C1">
              <w:t>schema:Person</w:t>
            </w:r>
            <w:r>
              <w:t xml:space="preserve">   eller  </w:t>
            </w:r>
            <w:r w:rsidRPr="007839C1">
              <w:t>schema:HealthInsurancePlan</w:t>
            </w:r>
          </w:p>
        </w:tc>
      </w:tr>
      <w:tr w:rsidR="007839C1" w:rsidRPr="007338FF" w14:paraId="371F96B7" w14:textId="77777777" w:rsidTr="005C3D1D">
        <w:tc>
          <w:tcPr>
            <w:tcW w:w="2077" w:type="dxa"/>
          </w:tcPr>
          <w:p w14:paraId="6AD365CB" w14:textId="77777777" w:rsidR="007839C1" w:rsidRPr="004E0787" w:rsidRDefault="007839C1" w:rsidP="005C3D1D">
            <w:pPr>
              <w:pStyle w:val="smt"/>
              <w:ind w:left="0" w:firstLine="0"/>
            </w:pPr>
            <w:r w:rsidRPr="004E0787">
              <w:t>Udfaldsrum</w:t>
            </w:r>
            <w:r w:rsidR="00C823DA">
              <w:t xml:space="preserve"> inkluderer</w:t>
            </w:r>
          </w:p>
        </w:tc>
        <w:tc>
          <w:tcPr>
            <w:tcW w:w="6088" w:type="dxa"/>
          </w:tcPr>
          <w:p w14:paraId="4AF5147B" w14:textId="77777777" w:rsidR="007839C1" w:rsidRPr="004E0787" w:rsidRDefault="007839C1" w:rsidP="007839C1">
            <w:pPr>
              <w:pStyle w:val="smt"/>
              <w:ind w:left="0" w:firstLine="0"/>
            </w:pPr>
            <w:r w:rsidRPr="007839C1">
              <w:t>schema:ContactPoint</w:t>
            </w:r>
            <w:r>
              <w:t xml:space="preserve">   eller   </w:t>
            </w:r>
            <w:r w:rsidRPr="007839C1">
              <w:t>schema:Text</w:t>
            </w:r>
            <w:r>
              <w:t xml:space="preserve">   eller   </w:t>
            </w:r>
            <w:r w:rsidRPr="007839C1">
              <w:t>schema:URL</w:t>
            </w:r>
            <w:r>
              <w:t xml:space="preserve">   eller  </w:t>
            </w:r>
            <w:r w:rsidRPr="007839C1">
              <w:t>schema:Role</w:t>
            </w:r>
          </w:p>
        </w:tc>
      </w:tr>
    </w:tbl>
    <w:p w14:paraId="51E5B0C3" w14:textId="77777777" w:rsidR="007839C1" w:rsidRPr="005C3D1D" w:rsidRDefault="007839C1" w:rsidP="007839C1">
      <w:pPr>
        <w:rPr>
          <w:lang w:val="en-US"/>
        </w:rPr>
      </w:pPr>
    </w:p>
    <w:p w14:paraId="73BB1136" w14:textId="7C2988CF" w:rsidR="007839C1" w:rsidRPr="007839C1" w:rsidRDefault="00854658" w:rsidP="007839C1">
      <w:pPr>
        <w:pStyle w:val="Overskrift5"/>
      </w:pPr>
      <w:r w:rsidRPr="00376D46">
        <w:t>Profilens restriktioner og beskrivelser</w:t>
      </w:r>
      <w:r w:rsidRPr="005D0440">
        <w:t xml:space="preserve"> </w:t>
      </w:r>
      <w:r w:rsidR="00641CCF" w:rsidRPr="007839C1">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7839C1" w:rsidRPr="004E0787" w14:paraId="102B0057" w14:textId="77777777" w:rsidTr="005C3D1D">
        <w:tc>
          <w:tcPr>
            <w:tcW w:w="2077" w:type="dxa"/>
          </w:tcPr>
          <w:p w14:paraId="6A9045CB" w14:textId="77777777" w:rsidR="007839C1" w:rsidRPr="0011183F" w:rsidRDefault="007839C1" w:rsidP="005C3D1D">
            <w:pPr>
              <w:pStyle w:val="smt"/>
              <w:ind w:left="0" w:firstLine="0"/>
              <w:rPr>
                <w:highlight w:val="yellow"/>
              </w:rPr>
            </w:pPr>
            <w:r w:rsidRPr="00CC329D">
              <w:t>Foretrukken term</w:t>
            </w:r>
          </w:p>
        </w:tc>
        <w:tc>
          <w:tcPr>
            <w:tcW w:w="6088" w:type="dxa"/>
          </w:tcPr>
          <w:p w14:paraId="3BD25C48" w14:textId="77777777" w:rsidR="007839C1" w:rsidRPr="004E0787" w:rsidRDefault="00C823DA" w:rsidP="00C823DA">
            <w:pPr>
              <w:pStyle w:val="smt"/>
              <w:ind w:left="357"/>
            </w:pPr>
            <w:r>
              <w:t>kontaktpunkt</w:t>
            </w:r>
          </w:p>
        </w:tc>
      </w:tr>
      <w:tr w:rsidR="007839C1" w:rsidRPr="004E0787" w14:paraId="3D634934" w14:textId="77777777" w:rsidTr="005C3D1D">
        <w:tc>
          <w:tcPr>
            <w:tcW w:w="2077" w:type="dxa"/>
          </w:tcPr>
          <w:p w14:paraId="5CB8B656" w14:textId="3879B0D0" w:rsidR="007839C1" w:rsidRPr="0011183F" w:rsidRDefault="007839C1" w:rsidP="005C3D1D">
            <w:pPr>
              <w:pStyle w:val="smt"/>
              <w:ind w:left="0" w:firstLine="0"/>
              <w:rPr>
                <w:highlight w:val="yellow"/>
              </w:rPr>
            </w:pPr>
            <w:r w:rsidRPr="00CC329D">
              <w:t>Definition</w:t>
            </w:r>
          </w:p>
        </w:tc>
        <w:tc>
          <w:tcPr>
            <w:tcW w:w="6088" w:type="dxa"/>
          </w:tcPr>
          <w:p w14:paraId="3537EBF1" w14:textId="77777777" w:rsidR="007839C1" w:rsidRPr="005C3D1D" w:rsidRDefault="00C823DA" w:rsidP="00C823DA">
            <w:pPr>
              <w:pStyle w:val="smt"/>
              <w:ind w:left="357"/>
              <w:rPr>
                <w:lang w:val="da-DK"/>
              </w:rPr>
            </w:pPr>
            <w:r w:rsidRPr="005C3D1D">
              <w:rPr>
                <w:lang w:val="da-DK"/>
              </w:rPr>
              <w:t>Et kontaktpunkt for en formel organisation eller en organisatorisk enhed.</w:t>
            </w:r>
          </w:p>
        </w:tc>
      </w:tr>
      <w:tr w:rsidR="007839C1" w:rsidRPr="004E0787" w14:paraId="4490E7DE" w14:textId="77777777" w:rsidTr="005C3D1D">
        <w:tc>
          <w:tcPr>
            <w:tcW w:w="2077" w:type="dxa"/>
          </w:tcPr>
          <w:p w14:paraId="24FC22C3" w14:textId="77777777" w:rsidR="007839C1" w:rsidRPr="004E0787" w:rsidRDefault="007839C1" w:rsidP="005C3D1D">
            <w:pPr>
              <w:pStyle w:val="smt"/>
              <w:ind w:left="0" w:firstLine="0"/>
            </w:pPr>
            <w:r w:rsidRPr="004E0787">
              <w:t>Domæne</w:t>
            </w:r>
          </w:p>
        </w:tc>
        <w:tc>
          <w:tcPr>
            <w:tcW w:w="6088" w:type="dxa"/>
          </w:tcPr>
          <w:p w14:paraId="77CE68A1" w14:textId="77777777" w:rsidR="007839C1" w:rsidRPr="004E0787" w:rsidRDefault="00C823DA" w:rsidP="00C823DA">
            <w:pPr>
              <w:pStyle w:val="smt"/>
              <w:ind w:left="357"/>
            </w:pPr>
            <w:r>
              <w:t>org:FormalOrganization   eller   org:OrganizationalUnit</w:t>
            </w:r>
          </w:p>
        </w:tc>
      </w:tr>
      <w:tr w:rsidR="007839C1" w:rsidRPr="004E0787" w14:paraId="54679CD3" w14:textId="77777777" w:rsidTr="005C3D1D">
        <w:tc>
          <w:tcPr>
            <w:tcW w:w="2077" w:type="dxa"/>
          </w:tcPr>
          <w:p w14:paraId="061C0166" w14:textId="77777777" w:rsidR="007839C1" w:rsidRPr="004E0787" w:rsidRDefault="007839C1" w:rsidP="005C3D1D">
            <w:pPr>
              <w:pStyle w:val="smt"/>
              <w:ind w:left="0" w:firstLine="0"/>
            </w:pPr>
            <w:r w:rsidRPr="004E0787">
              <w:lastRenderedPageBreak/>
              <w:t>Udfaldsrum</w:t>
            </w:r>
          </w:p>
        </w:tc>
        <w:tc>
          <w:tcPr>
            <w:tcW w:w="6088" w:type="dxa"/>
          </w:tcPr>
          <w:p w14:paraId="7B6E600C" w14:textId="77777777" w:rsidR="007839C1" w:rsidRPr="004E0787" w:rsidRDefault="00C823DA" w:rsidP="00C823DA">
            <w:pPr>
              <w:pStyle w:val="smt"/>
              <w:ind w:left="357"/>
            </w:pPr>
            <w:r>
              <w:t>schema:ContactPoint</w:t>
            </w:r>
          </w:p>
        </w:tc>
      </w:tr>
      <w:tr w:rsidR="007839C1" w:rsidRPr="004E0787" w14:paraId="2F60B9B9" w14:textId="77777777" w:rsidTr="005C3D1D">
        <w:tc>
          <w:tcPr>
            <w:tcW w:w="2077" w:type="dxa"/>
          </w:tcPr>
          <w:p w14:paraId="25F83D38" w14:textId="77777777" w:rsidR="007839C1" w:rsidRPr="004E0787" w:rsidRDefault="007839C1" w:rsidP="005C3D1D">
            <w:pPr>
              <w:pStyle w:val="smt"/>
              <w:ind w:left="0" w:firstLine="0"/>
            </w:pPr>
            <w:r>
              <w:t>Multiplicitet</w:t>
            </w:r>
          </w:p>
        </w:tc>
        <w:tc>
          <w:tcPr>
            <w:tcW w:w="6088" w:type="dxa"/>
          </w:tcPr>
          <w:p w14:paraId="3F515CC5" w14:textId="77777777" w:rsidR="007839C1" w:rsidRPr="00C823DA" w:rsidRDefault="00C823DA" w:rsidP="005C3D1D">
            <w:pPr>
              <w:ind w:left="0" w:firstLine="0"/>
              <w:rPr>
                <w:rFonts w:ascii="Arial" w:hAnsi="Arial" w:cs="Arial"/>
                <w:sz w:val="18"/>
                <w:szCs w:val="18"/>
              </w:rPr>
            </w:pPr>
            <w:r w:rsidRPr="00C823DA">
              <w:rPr>
                <w:rFonts w:ascii="Arial" w:hAnsi="Arial" w:cs="Arial"/>
                <w:sz w:val="18"/>
                <w:szCs w:val="18"/>
              </w:rPr>
              <w:t>0 - *</w:t>
            </w:r>
          </w:p>
        </w:tc>
      </w:tr>
    </w:tbl>
    <w:p w14:paraId="2CC1C4FA" w14:textId="77777777" w:rsidR="007839C1" w:rsidRDefault="007839C1" w:rsidP="007839C1"/>
    <w:p w14:paraId="20AE6B56" w14:textId="640EA044" w:rsidR="007839C1" w:rsidRDefault="00FE14F4" w:rsidP="00FE14F4">
      <w:pPr>
        <w:pStyle w:val="Overskrift3"/>
      </w:pPr>
      <w:bookmarkStart w:id="42" w:name="_Toc193101228"/>
      <w:r>
        <w:t xml:space="preserve">Klassen </w:t>
      </w:r>
      <w:r w:rsidR="00F75168">
        <w:t>Konta</w:t>
      </w:r>
      <w:r>
        <w:t>ktpunkt</w:t>
      </w:r>
      <w:bookmarkEnd w:id="42"/>
    </w:p>
    <w:p w14:paraId="5E5884C7" w14:textId="77777777" w:rsidR="00054ABC" w:rsidRDefault="00054ABC" w:rsidP="00054ABC">
      <w:r w:rsidRPr="0023712E">
        <w:t xml:space="preserve">Instanser af klassen </w:t>
      </w:r>
      <w:r w:rsidRPr="0023712E">
        <w:rPr>
          <w:rFonts w:ascii="Courier New" w:hAnsi="Courier New" w:cs="Courier New"/>
          <w:sz w:val="18"/>
          <w:szCs w:val="18"/>
        </w:rPr>
        <w:t>schema:ContactPoint</w:t>
      </w:r>
      <w:r>
        <w:t xml:space="preserve"> bruges til at give uddybende (’kvalificeret’) information om en måde hvorpå organisationen eller en af dens enheder kan kontaktes.</w:t>
      </w:r>
    </w:p>
    <w:p w14:paraId="04EAAB86" w14:textId="35503828" w:rsidR="00054ABC" w:rsidRDefault="00054ABC" w:rsidP="00054ABC">
      <w:r>
        <w:t xml:space="preserve">Instansen skal altid have oplysning om kontaktformen via klassifikationsklassen </w:t>
      </w:r>
      <w:r w:rsidR="008D1A8E" w:rsidRPr="00F64242">
        <w:rPr>
          <w:rFonts w:ascii="Courier New" w:hAnsi="Courier New" w:cs="Courier New"/>
          <w:sz w:val="18"/>
          <w:szCs w:val="18"/>
        </w:rPr>
        <w:t>ci</w:t>
      </w:r>
      <w:r w:rsidRPr="00F64242">
        <w:rPr>
          <w:rFonts w:ascii="Courier New" w:hAnsi="Courier New" w:cs="Courier New"/>
          <w:sz w:val="18"/>
          <w:szCs w:val="18"/>
        </w:rPr>
        <w:t>:</w:t>
      </w:r>
      <w:r w:rsidRPr="003F41B2">
        <w:rPr>
          <w:rFonts w:ascii="Courier New" w:hAnsi="Courier New" w:cs="Courier New"/>
          <w:sz w:val="18"/>
          <w:szCs w:val="18"/>
        </w:rPr>
        <w:t>Contact</w:t>
      </w:r>
      <w:r w:rsidR="0033195E">
        <w:rPr>
          <w:rFonts w:ascii="Courier New" w:hAnsi="Courier New" w:cs="Courier New"/>
          <w:sz w:val="18"/>
          <w:szCs w:val="18"/>
        </w:rPr>
        <w:t>Method</w:t>
      </w:r>
      <w:r w:rsidR="008D1A8E">
        <w:rPr>
          <w:rFonts w:ascii="Courier New" w:hAnsi="Courier New" w:cs="Courier New"/>
          <w:sz w:val="18"/>
          <w:szCs w:val="18"/>
        </w:rPr>
        <w:t>Type</w:t>
      </w:r>
      <w:r>
        <w:t xml:space="preserve">. </w:t>
      </w:r>
    </w:p>
    <w:p w14:paraId="39C2F65E" w14:textId="2A4E18C8" w:rsidR="00054ABC" w:rsidRDefault="00054ABC" w:rsidP="00054ABC">
      <w:r>
        <w:t xml:space="preserve">Den egentlige kontaktinformation – </w:t>
      </w:r>
      <w:proofErr w:type="gramStart"/>
      <w:r>
        <w:t>eksempelvis  telefon</w:t>
      </w:r>
      <w:proofErr w:type="gramEnd"/>
      <w:r>
        <w:t xml:space="preserve"> eller </w:t>
      </w:r>
      <w:r w:rsidR="0039357C">
        <w:t>e-</w:t>
      </w:r>
      <w:r>
        <w:t xml:space="preserve">mail – angives ved brug af </w:t>
      </w:r>
      <w:r w:rsidRPr="003F41B2">
        <w:rPr>
          <w:rFonts w:ascii="Courier New" w:hAnsi="Courier New" w:cs="Courier New"/>
          <w:sz w:val="18"/>
          <w:szCs w:val="18"/>
        </w:rPr>
        <w:t>dcterms:identifier</w:t>
      </w:r>
      <w:r>
        <w:t xml:space="preserve">. </w:t>
      </w:r>
    </w:p>
    <w:p w14:paraId="077240F4" w14:textId="2A3E64E2" w:rsidR="00054ABC" w:rsidRDefault="00054ABC" w:rsidP="00054ABC">
      <w:r>
        <w:t xml:space="preserve">Hvis kontaktmuligheden er dedikeret specifikke emner </w:t>
      </w:r>
      <w:r w:rsidR="00F64242">
        <w:t xml:space="preserve">eller formål </w:t>
      </w:r>
      <w:r>
        <w:t xml:space="preserve">kan disse angives ved brug af </w:t>
      </w:r>
      <w:r w:rsidRPr="00667BC1">
        <w:rPr>
          <w:rFonts w:ascii="Courier New" w:hAnsi="Courier New" w:cs="Courier New"/>
          <w:sz w:val="18"/>
          <w:szCs w:val="18"/>
        </w:rPr>
        <w:t>schema:</w:t>
      </w:r>
      <w:r w:rsidR="00F64242">
        <w:rPr>
          <w:rFonts w:ascii="Courier New" w:hAnsi="Courier New" w:cs="Courier New"/>
          <w:sz w:val="18"/>
          <w:szCs w:val="18"/>
        </w:rPr>
        <w:t>contactType.</w:t>
      </w:r>
    </w:p>
    <w:p w14:paraId="45328B16" w14:textId="34B98881" w:rsidR="00054ABC" w:rsidRDefault="00054ABC" w:rsidP="00054ABC">
      <w:r>
        <w:t xml:space="preserve">Hvis der er særlige tidspunkter for brugen af kontaktformen kan disse angives via </w:t>
      </w:r>
      <w:r w:rsidRPr="00667BC1">
        <w:rPr>
          <w:rFonts w:ascii="Courier New" w:hAnsi="Courier New" w:cs="Courier New"/>
          <w:sz w:val="18"/>
          <w:szCs w:val="18"/>
        </w:rPr>
        <w:t>schema:OpeningHoursSpecification</w:t>
      </w:r>
      <w:r w:rsidR="00F64242">
        <w:rPr>
          <w:rFonts w:ascii="Courier New" w:hAnsi="Courier New" w:cs="Courier New"/>
          <w:sz w:val="18"/>
          <w:szCs w:val="18"/>
        </w:rPr>
        <w:t>.</w:t>
      </w:r>
    </w:p>
    <w:p w14:paraId="3F0E988B" w14:textId="77777777" w:rsidR="00054ABC" w:rsidRDefault="00054ABC" w:rsidP="00054ABC"/>
    <w:p w14:paraId="2DFEE643" w14:textId="679CFEB2" w:rsidR="00054ABC" w:rsidRDefault="00143F3F" w:rsidP="00054ABC">
      <w:pPr>
        <w:jc w:val="center"/>
      </w:pPr>
      <w:r w:rsidRPr="00143F3F">
        <w:rPr>
          <w:noProof/>
        </w:rPr>
        <w:drawing>
          <wp:inline distT="0" distB="0" distL="0" distR="0" wp14:anchorId="16F8134B" wp14:editId="6C78569C">
            <wp:extent cx="3896139" cy="2506571"/>
            <wp:effectExtent l="0" t="0" r="9525" b="0"/>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8">
                      <a:extLst>
                        <a:ext uri="{28A0092B-C50C-407E-A947-70E740481C1C}">
                          <a14:useLocalDpi xmlns:a14="http://schemas.microsoft.com/office/drawing/2010/main" val="0"/>
                        </a:ext>
                      </a:extLst>
                    </a:blip>
                    <a:srcRect l="5582" t="12100" r="5477" b="6872"/>
                    <a:stretch/>
                  </pic:blipFill>
                  <pic:spPr bwMode="auto">
                    <a:xfrm>
                      <a:off x="0" y="0"/>
                      <a:ext cx="3904024" cy="2511644"/>
                    </a:xfrm>
                    <a:prstGeom prst="rect">
                      <a:avLst/>
                    </a:prstGeom>
                    <a:noFill/>
                    <a:ln>
                      <a:noFill/>
                    </a:ln>
                    <a:extLst>
                      <a:ext uri="{53640926-AAD7-44D8-BBD7-CCE9431645EC}">
                        <a14:shadowObscured xmlns:a14="http://schemas.microsoft.com/office/drawing/2010/main"/>
                      </a:ext>
                    </a:extLst>
                  </pic:spPr>
                </pic:pic>
              </a:graphicData>
            </a:graphic>
          </wp:inline>
        </w:drawing>
      </w:r>
    </w:p>
    <w:p w14:paraId="0CE3F365" w14:textId="4BB03F75" w:rsidR="00FE14F4" w:rsidRDefault="00FE14F4" w:rsidP="00FE14F4">
      <w:pPr>
        <w:pStyle w:val="Overskrift4"/>
      </w:pPr>
      <w:r>
        <w:t>Kontaktpunkt</w:t>
      </w:r>
    </w:p>
    <w:p w14:paraId="26D4630C" w14:textId="4C606EB9" w:rsidR="0030351F" w:rsidRPr="002E7A95" w:rsidRDefault="00F2339F" w:rsidP="0030351F">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054ABC" w:rsidRPr="00A05776" w14:paraId="3B3A1D8A" w14:textId="77777777" w:rsidTr="005C3D1D">
        <w:tc>
          <w:tcPr>
            <w:tcW w:w="2077" w:type="dxa"/>
          </w:tcPr>
          <w:p w14:paraId="3CE87A82" w14:textId="77777777" w:rsidR="00054ABC" w:rsidRPr="004E0787" w:rsidRDefault="00054ABC" w:rsidP="005C3D1D">
            <w:pPr>
              <w:pStyle w:val="smt"/>
              <w:ind w:left="0" w:firstLine="0"/>
            </w:pPr>
            <w:r w:rsidRPr="004E0787">
              <w:t>URI</w:t>
            </w:r>
          </w:p>
        </w:tc>
        <w:tc>
          <w:tcPr>
            <w:tcW w:w="6088" w:type="dxa"/>
          </w:tcPr>
          <w:p w14:paraId="3DB09B14" w14:textId="77777777" w:rsidR="00054ABC" w:rsidRPr="00A05776" w:rsidRDefault="0030351F" w:rsidP="005C3D1D">
            <w:pPr>
              <w:ind w:left="0" w:firstLine="0"/>
              <w:rPr>
                <w:lang w:val="en-US"/>
              </w:rPr>
            </w:pPr>
            <w:r>
              <w:rPr>
                <w:rFonts w:ascii="Segoe UI" w:hAnsi="Segoe UI" w:cs="Segoe UI"/>
                <w:sz w:val="18"/>
                <w:szCs w:val="18"/>
                <w:lang w:eastAsia="en-US"/>
              </w:rPr>
              <w:t>https://schema.org/ContactPoint</w:t>
            </w:r>
          </w:p>
        </w:tc>
      </w:tr>
      <w:tr w:rsidR="00054ABC" w:rsidRPr="004E0787" w14:paraId="6EDDEF89" w14:textId="77777777" w:rsidTr="005C3D1D">
        <w:tc>
          <w:tcPr>
            <w:tcW w:w="2077" w:type="dxa"/>
          </w:tcPr>
          <w:p w14:paraId="3F8C17B7" w14:textId="77777777" w:rsidR="00054ABC" w:rsidRPr="004E0787" w:rsidRDefault="00054ABC" w:rsidP="005C3D1D">
            <w:pPr>
              <w:pStyle w:val="smt"/>
              <w:ind w:left="0" w:firstLine="0"/>
            </w:pPr>
            <w:r>
              <w:t>T</w:t>
            </w:r>
            <w:r w:rsidRPr="004E0787">
              <w:t>erm</w:t>
            </w:r>
          </w:p>
        </w:tc>
        <w:tc>
          <w:tcPr>
            <w:tcW w:w="6088" w:type="dxa"/>
          </w:tcPr>
          <w:p w14:paraId="7C76A67C" w14:textId="77777777" w:rsidR="00054ABC" w:rsidRPr="004E0787" w:rsidRDefault="0030351F" w:rsidP="0030351F">
            <w:pPr>
              <w:pStyle w:val="smt"/>
              <w:ind w:left="357"/>
            </w:pPr>
            <w:r>
              <w:t>Kontaktpunkt</w:t>
            </w:r>
          </w:p>
        </w:tc>
      </w:tr>
      <w:tr w:rsidR="00054ABC" w:rsidRPr="004E0787" w14:paraId="32F956DE" w14:textId="77777777" w:rsidTr="005C3D1D">
        <w:tc>
          <w:tcPr>
            <w:tcW w:w="2077" w:type="dxa"/>
          </w:tcPr>
          <w:p w14:paraId="533B4AC9" w14:textId="77777777" w:rsidR="00054ABC" w:rsidRPr="004E0787" w:rsidRDefault="00054ABC" w:rsidP="005C3D1D">
            <w:pPr>
              <w:pStyle w:val="smt"/>
              <w:ind w:left="0" w:firstLine="0"/>
            </w:pPr>
            <w:r w:rsidRPr="004E0787">
              <w:t>Kommentar</w:t>
            </w:r>
          </w:p>
        </w:tc>
        <w:tc>
          <w:tcPr>
            <w:tcW w:w="6088" w:type="dxa"/>
          </w:tcPr>
          <w:p w14:paraId="24B0F024" w14:textId="77777777" w:rsidR="00054ABC" w:rsidRPr="005C3D1D" w:rsidRDefault="0030351F" w:rsidP="0030351F">
            <w:pPr>
              <w:pStyle w:val="smt"/>
              <w:ind w:left="357"/>
              <w:rPr>
                <w:lang w:val="da-DK"/>
              </w:rPr>
            </w:pPr>
            <w:r w:rsidRPr="005C3D1D">
              <w:rPr>
                <w:lang w:val="da-DK"/>
              </w:rPr>
              <w:t>Et kontaktpunkt, f.eks. en kundeklageafdeling</w:t>
            </w:r>
          </w:p>
        </w:tc>
      </w:tr>
      <w:tr w:rsidR="00054ABC" w:rsidRPr="004E0787" w14:paraId="00B46D1B" w14:textId="77777777" w:rsidTr="0030351F">
        <w:tc>
          <w:tcPr>
            <w:tcW w:w="2077" w:type="dxa"/>
          </w:tcPr>
          <w:p w14:paraId="2286488F" w14:textId="77777777" w:rsidR="00054ABC" w:rsidRPr="004E0787" w:rsidRDefault="00054ABC" w:rsidP="005C3D1D">
            <w:pPr>
              <w:pStyle w:val="smt"/>
              <w:ind w:left="0" w:firstLine="0"/>
            </w:pPr>
            <w:r w:rsidRPr="004E0787">
              <w:t>Under</w:t>
            </w:r>
            <w:r>
              <w:t>klasse</w:t>
            </w:r>
            <w:r w:rsidRPr="004E0787">
              <w:t xml:space="preserve"> af</w:t>
            </w:r>
          </w:p>
        </w:tc>
        <w:tc>
          <w:tcPr>
            <w:tcW w:w="6088" w:type="dxa"/>
          </w:tcPr>
          <w:p w14:paraId="149A5B7C" w14:textId="77777777" w:rsidR="00054ABC" w:rsidRPr="0030351F" w:rsidRDefault="0030351F" w:rsidP="005C3D1D">
            <w:pPr>
              <w:ind w:left="0" w:firstLine="0"/>
              <w:rPr>
                <w:rFonts w:ascii="Arial" w:hAnsi="Arial" w:cs="Arial"/>
              </w:rPr>
            </w:pPr>
            <w:r w:rsidRPr="0030351F">
              <w:rPr>
                <w:rFonts w:ascii="Arial" w:hAnsi="Arial" w:cs="Arial"/>
                <w:sz w:val="18"/>
                <w:szCs w:val="18"/>
                <w:lang w:eastAsia="en-US"/>
              </w:rPr>
              <w:t>schema:StructuredValue</w:t>
            </w:r>
          </w:p>
        </w:tc>
      </w:tr>
    </w:tbl>
    <w:p w14:paraId="24CA5C1C" w14:textId="77777777" w:rsidR="00F75168" w:rsidRDefault="00F75168" w:rsidP="0030351F"/>
    <w:p w14:paraId="023C539A" w14:textId="3C4F9278" w:rsidR="0030351F" w:rsidRPr="0030351F" w:rsidRDefault="00854658" w:rsidP="0030351F">
      <w:pPr>
        <w:pStyle w:val="Overskrift5"/>
      </w:pPr>
      <w:r w:rsidRPr="00376D46">
        <w:t>Profilens restriktioner og beskrivelser</w:t>
      </w:r>
      <w:r w:rsidRPr="0030351F">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054ABC" w:rsidRPr="004E0787" w14:paraId="09EF3E4D" w14:textId="77777777" w:rsidTr="005C3D1D">
        <w:tc>
          <w:tcPr>
            <w:tcW w:w="2077" w:type="dxa"/>
          </w:tcPr>
          <w:p w14:paraId="5F5FE71D" w14:textId="77777777" w:rsidR="00054ABC" w:rsidRPr="0011183F" w:rsidRDefault="00054ABC" w:rsidP="005C3D1D">
            <w:pPr>
              <w:pStyle w:val="smt"/>
              <w:ind w:left="0" w:firstLine="0"/>
              <w:rPr>
                <w:highlight w:val="yellow"/>
              </w:rPr>
            </w:pPr>
            <w:r w:rsidRPr="00CC329D">
              <w:t>Foretrukken term</w:t>
            </w:r>
          </w:p>
        </w:tc>
        <w:tc>
          <w:tcPr>
            <w:tcW w:w="6088" w:type="dxa"/>
          </w:tcPr>
          <w:p w14:paraId="7D323384" w14:textId="77777777" w:rsidR="00054ABC" w:rsidRPr="004E0787" w:rsidRDefault="0030351F" w:rsidP="0030351F">
            <w:pPr>
              <w:pStyle w:val="smt"/>
              <w:ind w:left="0" w:firstLine="0"/>
            </w:pPr>
            <w:r>
              <w:t>Kontaktpunkt</w:t>
            </w:r>
          </w:p>
        </w:tc>
      </w:tr>
      <w:tr w:rsidR="0030351F" w:rsidRPr="004E0787" w14:paraId="12235D8B" w14:textId="77777777" w:rsidTr="005C3D1D">
        <w:tc>
          <w:tcPr>
            <w:tcW w:w="2077" w:type="dxa"/>
          </w:tcPr>
          <w:p w14:paraId="3A35C074" w14:textId="77777777" w:rsidR="0030351F" w:rsidRPr="0011183F" w:rsidRDefault="0030351F" w:rsidP="005C3D1D">
            <w:pPr>
              <w:pStyle w:val="smt"/>
              <w:ind w:left="0" w:firstLine="0"/>
              <w:rPr>
                <w:highlight w:val="yellow"/>
              </w:rPr>
            </w:pPr>
            <w:r w:rsidRPr="00CC329D">
              <w:t>Definition</w:t>
            </w:r>
          </w:p>
        </w:tc>
        <w:tc>
          <w:tcPr>
            <w:tcW w:w="6088" w:type="dxa"/>
          </w:tcPr>
          <w:p w14:paraId="3B24E99F" w14:textId="77777777" w:rsidR="0030351F" w:rsidRPr="0030351F" w:rsidRDefault="0030351F" w:rsidP="005C3D1D">
            <w:pPr>
              <w:pStyle w:val="smt"/>
              <w:ind w:left="0" w:firstLine="0"/>
              <w:rPr>
                <w:lang w:val="da-DK"/>
              </w:rPr>
            </w:pPr>
            <w:r w:rsidRPr="0030351F">
              <w:rPr>
                <w:lang w:val="da-DK"/>
              </w:rPr>
              <w:t>Information om kontaktmetode samt hvilke muligheder og begrænsninger der er ved brug af den pågældende kontaktmetode.</w:t>
            </w:r>
          </w:p>
        </w:tc>
      </w:tr>
      <w:tr w:rsidR="00054ABC" w:rsidRPr="004E0787" w14:paraId="23BE031D" w14:textId="77777777" w:rsidTr="005C3D1D">
        <w:tc>
          <w:tcPr>
            <w:tcW w:w="2077" w:type="dxa"/>
          </w:tcPr>
          <w:p w14:paraId="0FFD17F6" w14:textId="77777777" w:rsidR="00054ABC" w:rsidRPr="004E0787" w:rsidRDefault="00054ABC" w:rsidP="005C3D1D">
            <w:pPr>
              <w:pStyle w:val="smt"/>
              <w:ind w:left="0" w:firstLine="0"/>
            </w:pPr>
            <w:r w:rsidRPr="004E0787">
              <w:t>Kommentar</w:t>
            </w:r>
          </w:p>
        </w:tc>
        <w:tc>
          <w:tcPr>
            <w:tcW w:w="6088" w:type="dxa"/>
          </w:tcPr>
          <w:p w14:paraId="7B8CDFDA" w14:textId="77777777" w:rsidR="0030351F" w:rsidRPr="005C3D1D" w:rsidRDefault="0030351F" w:rsidP="0030351F">
            <w:pPr>
              <w:pStyle w:val="smt"/>
              <w:ind w:left="357"/>
              <w:rPr>
                <w:lang w:val="da-DK"/>
              </w:rPr>
            </w:pPr>
            <w:r w:rsidRPr="005C3D1D">
              <w:rPr>
                <w:lang w:val="da-DK"/>
              </w:rPr>
              <w:t>[fra informationsmodel (klassen Kontaktinformation)]</w:t>
            </w:r>
          </w:p>
          <w:p w14:paraId="6674A3D5" w14:textId="77777777" w:rsidR="00054ABC" w:rsidRPr="005C3D1D" w:rsidRDefault="0030351F" w:rsidP="0030351F">
            <w:pPr>
              <w:pStyle w:val="smt"/>
              <w:ind w:left="357"/>
              <w:rPr>
                <w:lang w:val="da-DK"/>
              </w:rPr>
            </w:pPr>
            <w:r w:rsidRPr="005C3D1D">
              <w:rPr>
                <w:lang w:val="da-DK"/>
              </w:rPr>
              <w:t>Kan omhandle fysiske steder som adresser, lokaler, men også virtuelle som sociale medier, email, DigitalPost mv.</w:t>
            </w:r>
          </w:p>
        </w:tc>
      </w:tr>
      <w:tr w:rsidR="00054ABC" w:rsidRPr="004E0787" w14:paraId="6ADB37EC" w14:textId="77777777" w:rsidTr="005C3D1D">
        <w:tc>
          <w:tcPr>
            <w:tcW w:w="2077" w:type="dxa"/>
          </w:tcPr>
          <w:p w14:paraId="4B8A361E" w14:textId="77777777" w:rsidR="00054ABC" w:rsidRPr="004E0787" w:rsidRDefault="00054ABC" w:rsidP="005C3D1D">
            <w:pPr>
              <w:pStyle w:val="smt"/>
              <w:ind w:left="0" w:firstLine="0"/>
            </w:pPr>
            <w:r w:rsidRPr="004E0787">
              <w:t>Eksempel</w:t>
            </w:r>
          </w:p>
        </w:tc>
        <w:tc>
          <w:tcPr>
            <w:tcW w:w="6088" w:type="dxa"/>
          </w:tcPr>
          <w:p w14:paraId="104AFAC9" w14:textId="77777777" w:rsidR="0030351F" w:rsidRPr="005C3D1D" w:rsidRDefault="0030351F" w:rsidP="0030351F">
            <w:pPr>
              <w:pStyle w:val="smt"/>
              <w:ind w:left="357"/>
              <w:rPr>
                <w:lang w:val="da-DK"/>
              </w:rPr>
            </w:pPr>
            <w:r w:rsidRPr="005C3D1D">
              <w:rPr>
                <w:lang w:val="da-DK"/>
              </w:rPr>
              <w:t>[fra informationsmodel (klassen Kontaktinformation)]</w:t>
            </w:r>
          </w:p>
          <w:p w14:paraId="2783BB5A" w14:textId="77777777" w:rsidR="0030351F" w:rsidRPr="005C3D1D" w:rsidRDefault="0030351F" w:rsidP="0030351F">
            <w:pPr>
              <w:pStyle w:val="smt"/>
              <w:ind w:left="357"/>
              <w:rPr>
                <w:lang w:val="da-DK"/>
              </w:rPr>
            </w:pPr>
            <w:r w:rsidRPr="005C3D1D">
              <w:rPr>
                <w:lang w:val="da-DK"/>
              </w:rPr>
              <w:t>- fysisk adresse</w:t>
            </w:r>
          </w:p>
          <w:p w14:paraId="03B7265E" w14:textId="77777777" w:rsidR="0030351F" w:rsidRPr="0030351F" w:rsidRDefault="0030351F" w:rsidP="0030351F">
            <w:pPr>
              <w:pStyle w:val="smt"/>
              <w:ind w:left="357"/>
            </w:pPr>
            <w:r w:rsidRPr="0030351F">
              <w:lastRenderedPageBreak/>
              <w:t>- elektronisk adresse</w:t>
            </w:r>
          </w:p>
          <w:p w14:paraId="2447A03E" w14:textId="77777777" w:rsidR="00054ABC" w:rsidRPr="004E0787" w:rsidRDefault="0030351F" w:rsidP="0030351F">
            <w:pPr>
              <w:pStyle w:val="smt"/>
              <w:ind w:left="357"/>
            </w:pPr>
            <w:r w:rsidRPr="0030351F">
              <w:t>- email</w:t>
            </w:r>
          </w:p>
        </w:tc>
      </w:tr>
    </w:tbl>
    <w:p w14:paraId="76FD4AEC" w14:textId="77777777" w:rsidR="0030351F" w:rsidRDefault="0030351F" w:rsidP="007839C1"/>
    <w:p w14:paraId="6E30390A" w14:textId="77777777" w:rsidR="00054ABC" w:rsidRDefault="0030351F" w:rsidP="0030351F">
      <w:pPr>
        <w:pStyle w:val="Overskrift4"/>
      </w:pPr>
      <w:r>
        <w:t>identifikator</w:t>
      </w:r>
    </w:p>
    <w:p w14:paraId="4B0937D5" w14:textId="199FCD1B" w:rsidR="0030351F" w:rsidRPr="002E7A95" w:rsidRDefault="00F2339F" w:rsidP="0030351F">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30351F" w:rsidRPr="007338FF" w14:paraId="053765C9" w14:textId="77777777" w:rsidTr="0035196B">
        <w:tc>
          <w:tcPr>
            <w:tcW w:w="2077" w:type="dxa"/>
          </w:tcPr>
          <w:p w14:paraId="3BAFC251" w14:textId="77777777" w:rsidR="0030351F" w:rsidRPr="004E0787" w:rsidRDefault="0030351F" w:rsidP="005C3D1D">
            <w:pPr>
              <w:pStyle w:val="smt"/>
              <w:ind w:left="0" w:firstLine="0"/>
            </w:pPr>
            <w:r w:rsidRPr="004E0787">
              <w:t>URI</w:t>
            </w:r>
          </w:p>
        </w:tc>
        <w:tc>
          <w:tcPr>
            <w:tcW w:w="6088" w:type="dxa"/>
          </w:tcPr>
          <w:p w14:paraId="60BE7265" w14:textId="77777777" w:rsidR="0030351F" w:rsidRPr="0035196B" w:rsidRDefault="0035196B" w:rsidP="0035196B">
            <w:pPr>
              <w:pStyle w:val="smt"/>
              <w:ind w:left="357"/>
            </w:pPr>
            <w:r w:rsidRPr="0035196B">
              <w:t>http://purl.org/dc/terms/identifier</w:t>
            </w:r>
          </w:p>
        </w:tc>
      </w:tr>
      <w:tr w:rsidR="0030351F" w:rsidRPr="004E0787" w14:paraId="79795A3A" w14:textId="77777777" w:rsidTr="0035196B">
        <w:tc>
          <w:tcPr>
            <w:tcW w:w="2077" w:type="dxa"/>
          </w:tcPr>
          <w:p w14:paraId="3948825F" w14:textId="77777777" w:rsidR="0030351F" w:rsidRPr="004E0787" w:rsidRDefault="0030351F" w:rsidP="005C3D1D">
            <w:pPr>
              <w:pStyle w:val="smt"/>
              <w:ind w:left="0" w:firstLine="0"/>
            </w:pPr>
            <w:r>
              <w:t>T</w:t>
            </w:r>
            <w:r w:rsidRPr="004E0787">
              <w:t>erm</w:t>
            </w:r>
          </w:p>
        </w:tc>
        <w:tc>
          <w:tcPr>
            <w:tcW w:w="6088" w:type="dxa"/>
          </w:tcPr>
          <w:p w14:paraId="2DBE52C0" w14:textId="77777777" w:rsidR="0030351F" w:rsidRPr="004E0787" w:rsidRDefault="0035196B" w:rsidP="0035196B">
            <w:pPr>
              <w:pStyle w:val="smt"/>
              <w:ind w:left="357"/>
            </w:pPr>
            <w:r>
              <w:t>identifikator</w:t>
            </w:r>
          </w:p>
        </w:tc>
      </w:tr>
      <w:tr w:rsidR="0030351F" w:rsidRPr="004E0787" w14:paraId="0765E9DB" w14:textId="77777777" w:rsidTr="0035196B">
        <w:tc>
          <w:tcPr>
            <w:tcW w:w="2077" w:type="dxa"/>
          </w:tcPr>
          <w:p w14:paraId="3F87520A" w14:textId="77777777" w:rsidR="0030351F" w:rsidRPr="004E0787" w:rsidRDefault="0030351F" w:rsidP="005C3D1D">
            <w:pPr>
              <w:pStyle w:val="smt"/>
              <w:ind w:left="0" w:firstLine="0"/>
            </w:pPr>
            <w:r>
              <w:t>Beskrivelse</w:t>
            </w:r>
          </w:p>
        </w:tc>
        <w:tc>
          <w:tcPr>
            <w:tcW w:w="6088" w:type="dxa"/>
          </w:tcPr>
          <w:p w14:paraId="456323EC" w14:textId="77777777" w:rsidR="0030351F" w:rsidRPr="005C3D1D" w:rsidRDefault="0035196B" w:rsidP="0035196B">
            <w:pPr>
              <w:pStyle w:val="smt"/>
              <w:ind w:left="0" w:firstLine="0"/>
              <w:rPr>
                <w:lang w:val="da-DK"/>
              </w:rPr>
            </w:pPr>
            <w:r w:rsidRPr="005C3D1D">
              <w:rPr>
                <w:lang w:val="da-DK"/>
              </w:rPr>
              <w:t>Anbefalet bedste praksis er at identificere ressourcen ved hjælp af en streng, der er i overensstemmelse med et formelt identifikationssystem.</w:t>
            </w:r>
          </w:p>
        </w:tc>
      </w:tr>
      <w:tr w:rsidR="0030351F" w:rsidRPr="004E0787" w14:paraId="54EEFFD9" w14:textId="77777777" w:rsidTr="0035196B">
        <w:tc>
          <w:tcPr>
            <w:tcW w:w="2077" w:type="dxa"/>
          </w:tcPr>
          <w:p w14:paraId="6BC93738" w14:textId="77777777" w:rsidR="0030351F" w:rsidRPr="004E0787" w:rsidRDefault="0030351F" w:rsidP="005C3D1D">
            <w:pPr>
              <w:pStyle w:val="smt"/>
              <w:ind w:left="0" w:firstLine="0"/>
            </w:pPr>
            <w:r w:rsidRPr="004E0787">
              <w:t>Kommentar</w:t>
            </w:r>
          </w:p>
        </w:tc>
        <w:tc>
          <w:tcPr>
            <w:tcW w:w="6088" w:type="dxa"/>
          </w:tcPr>
          <w:p w14:paraId="2158562F" w14:textId="77777777" w:rsidR="0030351F" w:rsidRPr="005C3D1D" w:rsidRDefault="0035196B" w:rsidP="0035196B">
            <w:pPr>
              <w:pStyle w:val="smt"/>
              <w:ind w:left="357"/>
              <w:rPr>
                <w:lang w:val="da-DK"/>
              </w:rPr>
            </w:pPr>
            <w:r w:rsidRPr="005C3D1D">
              <w:rPr>
                <w:lang w:val="da-DK"/>
              </w:rPr>
              <w:t>En entydig reference til ressourcen inden for en given kontekst.</w:t>
            </w:r>
          </w:p>
        </w:tc>
      </w:tr>
      <w:tr w:rsidR="0030351F" w:rsidRPr="004E0787" w14:paraId="097B1B5B" w14:textId="77777777" w:rsidTr="0035196B">
        <w:tc>
          <w:tcPr>
            <w:tcW w:w="2077" w:type="dxa"/>
          </w:tcPr>
          <w:p w14:paraId="6FD9F934" w14:textId="77777777" w:rsidR="0030351F" w:rsidRPr="004E0787" w:rsidRDefault="0030351F" w:rsidP="005C3D1D">
            <w:pPr>
              <w:pStyle w:val="smt"/>
              <w:ind w:left="0" w:firstLine="0"/>
            </w:pPr>
            <w:r w:rsidRPr="004E0787">
              <w:t>Domæne</w:t>
            </w:r>
          </w:p>
        </w:tc>
        <w:tc>
          <w:tcPr>
            <w:tcW w:w="6088" w:type="dxa"/>
          </w:tcPr>
          <w:p w14:paraId="183A23C6" w14:textId="77777777" w:rsidR="0030351F" w:rsidRPr="004E0787" w:rsidRDefault="0035196B" w:rsidP="0035196B">
            <w:pPr>
              <w:pStyle w:val="smt"/>
              <w:ind w:left="357"/>
            </w:pPr>
            <w:r>
              <w:t>rdfs:Resource</w:t>
            </w:r>
          </w:p>
        </w:tc>
      </w:tr>
      <w:tr w:rsidR="0030351F" w:rsidRPr="004E0787" w14:paraId="607A9903" w14:textId="77777777" w:rsidTr="0035196B">
        <w:tc>
          <w:tcPr>
            <w:tcW w:w="2077" w:type="dxa"/>
          </w:tcPr>
          <w:p w14:paraId="52D51CEB" w14:textId="77777777" w:rsidR="0030351F" w:rsidRPr="004E0787" w:rsidRDefault="0030351F" w:rsidP="005C3D1D">
            <w:pPr>
              <w:pStyle w:val="smt"/>
              <w:ind w:left="0" w:firstLine="0"/>
            </w:pPr>
            <w:r w:rsidRPr="004E0787">
              <w:t>Udfaldsrum</w:t>
            </w:r>
          </w:p>
        </w:tc>
        <w:tc>
          <w:tcPr>
            <w:tcW w:w="6088" w:type="dxa"/>
          </w:tcPr>
          <w:p w14:paraId="54C33950" w14:textId="77777777" w:rsidR="0030351F" w:rsidRPr="004E0787" w:rsidRDefault="0035196B" w:rsidP="0035196B">
            <w:pPr>
              <w:pStyle w:val="smt"/>
              <w:ind w:left="357"/>
            </w:pPr>
            <w:r>
              <w:t>rdfs:Literal</w:t>
            </w:r>
          </w:p>
        </w:tc>
      </w:tr>
    </w:tbl>
    <w:p w14:paraId="5A4CF7F5" w14:textId="77777777" w:rsidR="0030351F" w:rsidRDefault="0030351F" w:rsidP="0030351F"/>
    <w:p w14:paraId="55D1531C" w14:textId="3072A686" w:rsidR="0030351F" w:rsidRPr="0030351F" w:rsidRDefault="00854658" w:rsidP="0030351F">
      <w:pPr>
        <w:pStyle w:val="Overskrift5"/>
      </w:pPr>
      <w:r w:rsidRPr="00376D46">
        <w:t>Profilens restriktioner og beskrivelser</w:t>
      </w:r>
      <w:r w:rsidRPr="0030351F">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30351F" w:rsidRPr="004E0787" w14:paraId="6976DA7C" w14:textId="77777777" w:rsidTr="006A1FE3">
        <w:tc>
          <w:tcPr>
            <w:tcW w:w="2077" w:type="dxa"/>
          </w:tcPr>
          <w:p w14:paraId="5A6E4298" w14:textId="77777777" w:rsidR="0030351F" w:rsidRPr="0011183F" w:rsidRDefault="0030351F" w:rsidP="005C3D1D">
            <w:pPr>
              <w:pStyle w:val="smt"/>
              <w:ind w:left="0" w:firstLine="0"/>
              <w:rPr>
                <w:highlight w:val="yellow"/>
              </w:rPr>
            </w:pPr>
            <w:r w:rsidRPr="00CC329D">
              <w:t>Foretrukken term</w:t>
            </w:r>
          </w:p>
        </w:tc>
        <w:tc>
          <w:tcPr>
            <w:tcW w:w="6088" w:type="dxa"/>
          </w:tcPr>
          <w:p w14:paraId="52FDB0DC" w14:textId="77777777" w:rsidR="0030351F" w:rsidRPr="004E0787" w:rsidRDefault="0035196B" w:rsidP="0035196B">
            <w:pPr>
              <w:pStyle w:val="smt"/>
              <w:ind w:left="357"/>
            </w:pPr>
            <w:r>
              <w:t>identifikator</w:t>
            </w:r>
          </w:p>
        </w:tc>
      </w:tr>
      <w:tr w:rsidR="0030351F" w:rsidRPr="004E0787" w14:paraId="44F7BF52" w14:textId="77777777" w:rsidTr="006A1FE3">
        <w:tc>
          <w:tcPr>
            <w:tcW w:w="2077" w:type="dxa"/>
          </w:tcPr>
          <w:p w14:paraId="0FA8BCD6" w14:textId="77777777" w:rsidR="0030351F" w:rsidRPr="0011183F" w:rsidRDefault="0030351F" w:rsidP="005C3D1D">
            <w:pPr>
              <w:pStyle w:val="smt"/>
              <w:ind w:left="0" w:firstLine="0"/>
              <w:rPr>
                <w:highlight w:val="yellow"/>
              </w:rPr>
            </w:pPr>
            <w:r w:rsidRPr="00CC329D">
              <w:t>Definition</w:t>
            </w:r>
          </w:p>
        </w:tc>
        <w:tc>
          <w:tcPr>
            <w:tcW w:w="6088" w:type="dxa"/>
          </w:tcPr>
          <w:p w14:paraId="576125E6" w14:textId="77777777" w:rsidR="0030351F" w:rsidRPr="005C3D1D" w:rsidRDefault="0035196B" w:rsidP="0035196B">
            <w:pPr>
              <w:pStyle w:val="smt"/>
              <w:ind w:left="0" w:firstLine="0"/>
              <w:rPr>
                <w:lang w:val="da-DK"/>
              </w:rPr>
            </w:pPr>
            <w:r w:rsidRPr="005C3D1D">
              <w:rPr>
                <w:lang w:val="da-DK"/>
              </w:rPr>
              <w:t>Det konkrete indhold for den specifikke kontaktform kontaktinformationen har.</w:t>
            </w:r>
          </w:p>
        </w:tc>
      </w:tr>
      <w:tr w:rsidR="0030351F" w:rsidRPr="004E0787" w14:paraId="17476B6C" w14:textId="77777777" w:rsidTr="006A1FE3">
        <w:tc>
          <w:tcPr>
            <w:tcW w:w="2077" w:type="dxa"/>
          </w:tcPr>
          <w:p w14:paraId="6A9B2524" w14:textId="77777777" w:rsidR="0030351F" w:rsidRPr="004E0787" w:rsidRDefault="0030351F" w:rsidP="005C3D1D">
            <w:pPr>
              <w:pStyle w:val="smt"/>
              <w:ind w:left="0" w:firstLine="0"/>
            </w:pPr>
            <w:r w:rsidRPr="004E0787">
              <w:t>Eksempel</w:t>
            </w:r>
          </w:p>
        </w:tc>
        <w:tc>
          <w:tcPr>
            <w:tcW w:w="6088" w:type="dxa"/>
          </w:tcPr>
          <w:p w14:paraId="5CECC831" w14:textId="77777777" w:rsidR="0030351F" w:rsidRPr="005C3D1D" w:rsidRDefault="0030351F" w:rsidP="0030351F">
            <w:pPr>
              <w:pStyle w:val="smt"/>
              <w:ind w:left="357"/>
              <w:rPr>
                <w:lang w:val="da-DK"/>
              </w:rPr>
            </w:pPr>
            <w:r w:rsidRPr="005C3D1D">
              <w:rPr>
                <w:lang w:val="da-DK"/>
              </w:rPr>
              <w:t>Eksempler på værdier udtrykt ved brug af de nævnte standarder og retningslinjer:</w:t>
            </w:r>
          </w:p>
          <w:p w14:paraId="02C8F225" w14:textId="77777777" w:rsidR="0030351F" w:rsidRPr="00314594" w:rsidRDefault="0030351F" w:rsidP="0030351F">
            <w:pPr>
              <w:pStyle w:val="smt"/>
              <w:ind w:left="357"/>
              <w:rPr>
                <w:lang w:val="da-DK"/>
              </w:rPr>
            </w:pPr>
            <w:r w:rsidRPr="00314594">
              <w:rPr>
                <w:lang w:val="da-DK"/>
              </w:rPr>
              <w:t>Statsministeriets telefonnummeret: +4533923300</w:t>
            </w:r>
          </w:p>
          <w:p w14:paraId="71FE2FF5" w14:textId="77777777" w:rsidR="0030351F" w:rsidRPr="005C3D1D" w:rsidRDefault="0030351F" w:rsidP="0030351F">
            <w:pPr>
              <w:pStyle w:val="smt"/>
              <w:ind w:left="357"/>
              <w:rPr>
                <w:lang w:val="da-DK"/>
              </w:rPr>
            </w:pPr>
            <w:r w:rsidRPr="005C3D1D">
              <w:rPr>
                <w:lang w:val="da-DK"/>
              </w:rPr>
              <w:t xml:space="preserve">Statsministeriets mailadresse: </w:t>
            </w:r>
            <w:proofErr w:type="gramStart"/>
            <w:r w:rsidRPr="005C3D1D">
              <w:rPr>
                <w:lang w:val="da-DK"/>
              </w:rPr>
              <w:t>stm@stm.dk .</w:t>
            </w:r>
            <w:proofErr w:type="gramEnd"/>
          </w:p>
          <w:p w14:paraId="3F82C4E4" w14:textId="77777777" w:rsidR="0030351F" w:rsidRPr="005C3D1D" w:rsidRDefault="0030351F" w:rsidP="0030351F">
            <w:pPr>
              <w:pStyle w:val="smt"/>
              <w:ind w:left="357"/>
              <w:rPr>
                <w:lang w:val="da-DK"/>
              </w:rPr>
            </w:pPr>
            <w:r w:rsidRPr="005C3D1D">
              <w:rPr>
                <w:lang w:val="da-DK"/>
              </w:rPr>
              <w:t xml:space="preserve">Statsministeriets webadresse: </w:t>
            </w:r>
            <w:hyperlink r:id="rId109" w:history="1">
              <w:r w:rsidRPr="005C3D1D">
                <w:rPr>
                  <w:lang w:val="da-DK"/>
                </w:rPr>
                <w:t>https://www.stm.dk/</w:t>
              </w:r>
            </w:hyperlink>
            <w:r w:rsidRPr="005C3D1D">
              <w:rPr>
                <w:lang w:val="da-DK"/>
              </w:rPr>
              <w:t xml:space="preserve"> </w:t>
            </w:r>
          </w:p>
          <w:p w14:paraId="16C82530" w14:textId="77777777" w:rsidR="0030351F" w:rsidRPr="005C3D1D" w:rsidRDefault="0030351F" w:rsidP="0030351F">
            <w:pPr>
              <w:pStyle w:val="smt"/>
              <w:ind w:left="357"/>
              <w:rPr>
                <w:lang w:val="da-DK"/>
              </w:rPr>
            </w:pPr>
            <w:r w:rsidRPr="005C3D1D">
              <w:rPr>
                <w:lang w:val="da-DK"/>
              </w:rPr>
              <w:t>Statsministeriets adresse: Prins Jørgens Gård 11, 1218 København K</w:t>
            </w:r>
          </w:p>
        </w:tc>
      </w:tr>
      <w:tr w:rsidR="0030351F" w:rsidRPr="004E0787" w14:paraId="001CA35E" w14:textId="77777777" w:rsidTr="006A1FE3">
        <w:tc>
          <w:tcPr>
            <w:tcW w:w="2077" w:type="dxa"/>
          </w:tcPr>
          <w:p w14:paraId="29F0BE91" w14:textId="77777777" w:rsidR="0030351F" w:rsidRPr="004E0787" w:rsidRDefault="0030351F" w:rsidP="005C3D1D">
            <w:pPr>
              <w:pStyle w:val="smt"/>
              <w:ind w:left="0" w:firstLine="0"/>
            </w:pPr>
            <w:r w:rsidRPr="004E0787">
              <w:t>Domæne</w:t>
            </w:r>
          </w:p>
        </w:tc>
        <w:tc>
          <w:tcPr>
            <w:tcW w:w="6088" w:type="dxa"/>
          </w:tcPr>
          <w:p w14:paraId="13CB7A39" w14:textId="77777777" w:rsidR="0030351F" w:rsidRPr="004E0787" w:rsidRDefault="0035196B" w:rsidP="0035196B">
            <w:pPr>
              <w:pStyle w:val="smt"/>
              <w:ind w:left="357"/>
            </w:pPr>
            <w:r>
              <w:t>schema:ContactPoint</w:t>
            </w:r>
          </w:p>
        </w:tc>
      </w:tr>
      <w:tr w:rsidR="0030351F" w:rsidRPr="004E0787" w14:paraId="7E6E06CF" w14:textId="77777777" w:rsidTr="006A1FE3">
        <w:tc>
          <w:tcPr>
            <w:tcW w:w="2077" w:type="dxa"/>
          </w:tcPr>
          <w:p w14:paraId="65B40BA3" w14:textId="77777777" w:rsidR="0030351F" w:rsidRPr="004E0787" w:rsidRDefault="0030351F" w:rsidP="005C3D1D">
            <w:pPr>
              <w:pStyle w:val="smt"/>
              <w:ind w:left="0" w:firstLine="0"/>
            </w:pPr>
            <w:r w:rsidRPr="004E0787">
              <w:t>Udfaldsrum</w:t>
            </w:r>
          </w:p>
        </w:tc>
        <w:tc>
          <w:tcPr>
            <w:tcW w:w="6088" w:type="dxa"/>
          </w:tcPr>
          <w:p w14:paraId="472F58CA" w14:textId="77777777" w:rsidR="0030351F" w:rsidRPr="004E0787" w:rsidRDefault="0030351F" w:rsidP="0030351F">
            <w:pPr>
              <w:pStyle w:val="smt"/>
              <w:ind w:left="357"/>
            </w:pPr>
            <w:r>
              <w:t>xsd:string</w:t>
            </w:r>
          </w:p>
        </w:tc>
      </w:tr>
      <w:tr w:rsidR="0030351F" w:rsidRPr="004E0787" w14:paraId="4E2D7B2D" w14:textId="77777777" w:rsidTr="006A1FE3">
        <w:tc>
          <w:tcPr>
            <w:tcW w:w="2077" w:type="dxa"/>
          </w:tcPr>
          <w:p w14:paraId="5E0833B3" w14:textId="77777777" w:rsidR="0030351F" w:rsidRPr="004E0787" w:rsidRDefault="0030351F" w:rsidP="005C3D1D">
            <w:pPr>
              <w:pStyle w:val="smt"/>
              <w:ind w:left="0" w:firstLine="0"/>
            </w:pPr>
            <w:r>
              <w:t>Multiplicitet</w:t>
            </w:r>
          </w:p>
        </w:tc>
        <w:tc>
          <w:tcPr>
            <w:tcW w:w="6088" w:type="dxa"/>
          </w:tcPr>
          <w:p w14:paraId="7BB447A5" w14:textId="77777777" w:rsidR="0030351F" w:rsidRPr="004E0787" w:rsidRDefault="0030351F" w:rsidP="0030351F">
            <w:pPr>
              <w:pStyle w:val="smt"/>
              <w:ind w:left="357"/>
            </w:pPr>
            <w:r>
              <w:t>1 - 1</w:t>
            </w:r>
          </w:p>
        </w:tc>
      </w:tr>
    </w:tbl>
    <w:p w14:paraId="41DB5F77" w14:textId="77777777" w:rsidR="0030351F" w:rsidRDefault="0030351F" w:rsidP="007839C1"/>
    <w:p w14:paraId="17EA2436" w14:textId="00CFE025" w:rsidR="00E862FD" w:rsidRDefault="00966C59" w:rsidP="00E862FD">
      <w:pPr>
        <w:pStyle w:val="Overskrift4"/>
      </w:pPr>
      <w:r>
        <w:t>kontaktformål</w:t>
      </w:r>
    </w:p>
    <w:p w14:paraId="0C7BE624" w14:textId="3846BFDF" w:rsidR="00E862FD" w:rsidRPr="002E7A95" w:rsidRDefault="00F2339F" w:rsidP="002E7A95">
      <w:pPr>
        <w:pStyle w:val="Overskrift5"/>
        <w:rPr>
          <w:rStyle w:val="Fremhv"/>
          <w:i/>
          <w:iCs w:val="0"/>
        </w:rPr>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7272F1" w:rsidRPr="008042CC" w14:paraId="11B0CA22" w14:textId="77777777" w:rsidTr="00072DEA">
        <w:tc>
          <w:tcPr>
            <w:tcW w:w="2077" w:type="dxa"/>
          </w:tcPr>
          <w:p w14:paraId="0838A13D" w14:textId="77777777" w:rsidR="007272F1" w:rsidRPr="004E0787" w:rsidRDefault="007272F1" w:rsidP="007272F1">
            <w:pPr>
              <w:pStyle w:val="smt"/>
              <w:ind w:left="0" w:firstLine="0"/>
            </w:pPr>
            <w:r w:rsidRPr="004E0787">
              <w:t>URI</w:t>
            </w:r>
          </w:p>
        </w:tc>
        <w:tc>
          <w:tcPr>
            <w:tcW w:w="6088" w:type="dxa"/>
          </w:tcPr>
          <w:p w14:paraId="7F8E5070" w14:textId="2E4999E5" w:rsidR="007272F1" w:rsidRPr="00FD2535" w:rsidRDefault="006A1FE3" w:rsidP="006A1FE3">
            <w:pPr>
              <w:pStyle w:val="smt"/>
              <w:ind w:left="0" w:firstLine="0"/>
            </w:pPr>
            <w:r w:rsidRPr="006A1FE3">
              <w:t>https://schema.org/contactType</w:t>
            </w:r>
          </w:p>
        </w:tc>
      </w:tr>
      <w:tr w:rsidR="007272F1" w:rsidRPr="004E0787" w14:paraId="1ED2B3E4" w14:textId="77777777" w:rsidTr="00072DEA">
        <w:tc>
          <w:tcPr>
            <w:tcW w:w="2077" w:type="dxa"/>
          </w:tcPr>
          <w:p w14:paraId="46472E21" w14:textId="77777777" w:rsidR="007272F1" w:rsidRPr="004E0787" w:rsidRDefault="007272F1" w:rsidP="007272F1">
            <w:pPr>
              <w:pStyle w:val="smt"/>
              <w:ind w:left="0" w:firstLine="0"/>
            </w:pPr>
            <w:r>
              <w:t>T</w:t>
            </w:r>
            <w:r w:rsidRPr="004E0787">
              <w:t>erm</w:t>
            </w:r>
          </w:p>
        </w:tc>
        <w:tc>
          <w:tcPr>
            <w:tcW w:w="6088" w:type="dxa"/>
          </w:tcPr>
          <w:p w14:paraId="33C16F2C" w14:textId="305D73A1" w:rsidR="007272F1" w:rsidRPr="00C25D20" w:rsidRDefault="006A1FE3" w:rsidP="006A1FE3">
            <w:pPr>
              <w:pStyle w:val="smt"/>
              <w:ind w:left="0" w:firstLine="0"/>
            </w:pPr>
            <w:r>
              <w:t>kontaktype</w:t>
            </w:r>
          </w:p>
        </w:tc>
      </w:tr>
      <w:tr w:rsidR="007272F1" w:rsidRPr="006A1FE3" w14:paraId="4E9A1DE5" w14:textId="77777777" w:rsidTr="00072DEA">
        <w:tc>
          <w:tcPr>
            <w:tcW w:w="2077" w:type="dxa"/>
          </w:tcPr>
          <w:p w14:paraId="144C018E" w14:textId="77777777" w:rsidR="007272F1" w:rsidRPr="004E0787" w:rsidRDefault="00072DEA" w:rsidP="00072DEA">
            <w:pPr>
              <w:pStyle w:val="smt"/>
              <w:ind w:left="0" w:firstLine="0"/>
            </w:pPr>
            <w:r>
              <w:t xml:space="preserve">Kommentar </w:t>
            </w:r>
          </w:p>
        </w:tc>
        <w:tc>
          <w:tcPr>
            <w:tcW w:w="6088" w:type="dxa"/>
          </w:tcPr>
          <w:p w14:paraId="42E46241" w14:textId="23F97410" w:rsidR="007272F1" w:rsidRPr="006A1FE3" w:rsidRDefault="006A1FE3" w:rsidP="006A1FE3">
            <w:pPr>
              <w:pStyle w:val="smt"/>
              <w:ind w:left="0" w:firstLine="0"/>
            </w:pPr>
            <w:r w:rsidRPr="006A1FE3">
              <w:rPr>
                <w:lang w:val="da-DK"/>
              </w:rPr>
              <w:t xml:space="preserve">En person eller organisation kan have forskellige kontaktpunkter til forskellige formål. </w:t>
            </w:r>
            <w:r w:rsidRPr="00C87BAE">
              <w:rPr>
                <w:lang w:val="da-DK"/>
              </w:rPr>
              <w:t xml:space="preserve">For eksempel et salgskontaktpunkt, et PR-kontaktpunkt og så videre. </w:t>
            </w:r>
            <w:r w:rsidRPr="006A1FE3">
              <w:t>Denne egenskab bruges til at angive typen af kontaktpunkt.</w:t>
            </w:r>
          </w:p>
        </w:tc>
      </w:tr>
      <w:tr w:rsidR="007272F1" w:rsidRPr="004E0787" w14:paraId="2BA10DF2" w14:textId="77777777" w:rsidTr="00072DEA">
        <w:tc>
          <w:tcPr>
            <w:tcW w:w="2077" w:type="dxa"/>
          </w:tcPr>
          <w:p w14:paraId="0979C292" w14:textId="77777777" w:rsidR="007272F1" w:rsidRPr="004E0787" w:rsidRDefault="007272F1" w:rsidP="007272F1">
            <w:pPr>
              <w:pStyle w:val="smt"/>
              <w:ind w:left="0" w:firstLine="0"/>
            </w:pPr>
            <w:r w:rsidRPr="004E0787">
              <w:t>Domæne</w:t>
            </w:r>
            <w:r w:rsidR="00072DEA">
              <w:t xml:space="preserve"> inkluderer</w:t>
            </w:r>
          </w:p>
        </w:tc>
        <w:tc>
          <w:tcPr>
            <w:tcW w:w="6088" w:type="dxa"/>
          </w:tcPr>
          <w:p w14:paraId="1F2A0F7E" w14:textId="0C365890" w:rsidR="007272F1" w:rsidRPr="006A1FE3" w:rsidRDefault="006A1FE3" w:rsidP="006A1FE3">
            <w:pPr>
              <w:pStyle w:val="smt"/>
              <w:ind w:left="0" w:firstLine="0"/>
            </w:pPr>
            <w:r w:rsidRPr="006A1FE3">
              <w:t>schema:ContactPoint</w:t>
            </w:r>
          </w:p>
        </w:tc>
      </w:tr>
      <w:tr w:rsidR="007272F1" w:rsidRPr="007338FF" w14:paraId="462C3443" w14:textId="77777777" w:rsidTr="00072DEA">
        <w:tc>
          <w:tcPr>
            <w:tcW w:w="2077" w:type="dxa"/>
          </w:tcPr>
          <w:p w14:paraId="5CA0C717" w14:textId="77777777" w:rsidR="007272F1" w:rsidRPr="004E0787" w:rsidRDefault="007272F1" w:rsidP="007272F1">
            <w:pPr>
              <w:pStyle w:val="smt"/>
              <w:ind w:left="0" w:firstLine="0"/>
            </w:pPr>
            <w:r w:rsidRPr="004E0787">
              <w:t>Udfaldsrum</w:t>
            </w:r>
            <w:r w:rsidR="00072DEA">
              <w:t xml:space="preserve"> inkluderer</w:t>
            </w:r>
          </w:p>
        </w:tc>
        <w:tc>
          <w:tcPr>
            <w:tcW w:w="6088" w:type="dxa"/>
          </w:tcPr>
          <w:p w14:paraId="221144C3" w14:textId="77777777" w:rsidR="006A1FE3" w:rsidRPr="006A1FE3" w:rsidRDefault="006A1FE3" w:rsidP="006A1FE3">
            <w:pPr>
              <w:pStyle w:val="smt"/>
              <w:ind w:left="0" w:firstLine="0"/>
            </w:pPr>
            <w:r w:rsidRPr="006A1FE3">
              <w:t>schema:Text</w:t>
            </w:r>
          </w:p>
          <w:p w14:paraId="0B87C3C3" w14:textId="5F7D8EDC" w:rsidR="006A1FE3" w:rsidRPr="006A1FE3" w:rsidRDefault="006A1FE3" w:rsidP="006A1FE3">
            <w:pPr>
              <w:pStyle w:val="smt"/>
              <w:ind w:left="0" w:firstLine="0"/>
            </w:pPr>
            <w:r w:rsidRPr="006A1FE3">
              <w:t>or schema:URL</w:t>
            </w:r>
          </w:p>
          <w:p w14:paraId="1F02B6D1" w14:textId="543CC8C9" w:rsidR="007272F1" w:rsidRPr="006A1FE3" w:rsidRDefault="006A1FE3" w:rsidP="006A1FE3">
            <w:pPr>
              <w:pStyle w:val="smt"/>
              <w:ind w:left="0" w:firstLine="0"/>
            </w:pPr>
            <w:r w:rsidRPr="006A1FE3">
              <w:t>or schema:Role</w:t>
            </w:r>
          </w:p>
        </w:tc>
      </w:tr>
    </w:tbl>
    <w:p w14:paraId="28DDBAFE" w14:textId="77777777" w:rsidR="007272F1" w:rsidRPr="00072DEA" w:rsidRDefault="007272F1" w:rsidP="007272F1">
      <w:pPr>
        <w:rPr>
          <w:lang w:val="en-US"/>
        </w:rPr>
      </w:pPr>
    </w:p>
    <w:p w14:paraId="5D5B7525" w14:textId="3CE8347F" w:rsidR="00E862FD" w:rsidRDefault="00F2339F" w:rsidP="00E57DE8">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2077"/>
        <w:gridCol w:w="6088"/>
      </w:tblGrid>
      <w:tr w:rsidR="00406C7E" w:rsidRPr="004E0787" w14:paraId="171B2D50" w14:textId="77777777" w:rsidTr="00183E1C">
        <w:tc>
          <w:tcPr>
            <w:tcW w:w="2077" w:type="dxa"/>
          </w:tcPr>
          <w:p w14:paraId="18A9E23D" w14:textId="77777777" w:rsidR="00406C7E" w:rsidRPr="0011183F" w:rsidRDefault="00406C7E" w:rsidP="005C3D1D">
            <w:pPr>
              <w:pStyle w:val="smt"/>
              <w:ind w:left="0" w:firstLine="0"/>
            </w:pPr>
            <w:r w:rsidRPr="0011183F">
              <w:t>Foretrukken term</w:t>
            </w:r>
          </w:p>
        </w:tc>
        <w:tc>
          <w:tcPr>
            <w:tcW w:w="6088" w:type="dxa"/>
          </w:tcPr>
          <w:p w14:paraId="4858F0D0" w14:textId="5B9713FE" w:rsidR="00406C7E" w:rsidRPr="004E0787" w:rsidRDefault="00515039" w:rsidP="00515039">
            <w:pPr>
              <w:pStyle w:val="smt"/>
              <w:ind w:left="0" w:firstLine="0"/>
            </w:pPr>
            <w:r>
              <w:t>kontakformål</w:t>
            </w:r>
          </w:p>
        </w:tc>
      </w:tr>
      <w:tr w:rsidR="00406C7E" w:rsidRPr="004E0787" w14:paraId="7F20E8B6" w14:textId="77777777" w:rsidTr="00183E1C">
        <w:tc>
          <w:tcPr>
            <w:tcW w:w="2077" w:type="dxa"/>
          </w:tcPr>
          <w:p w14:paraId="08A61010" w14:textId="77777777" w:rsidR="00406C7E" w:rsidRPr="0011183F" w:rsidRDefault="00406C7E" w:rsidP="005C3D1D">
            <w:pPr>
              <w:pStyle w:val="smt"/>
              <w:ind w:left="0" w:firstLine="0"/>
            </w:pPr>
            <w:r w:rsidRPr="0011183F">
              <w:t>Definition</w:t>
            </w:r>
          </w:p>
        </w:tc>
        <w:tc>
          <w:tcPr>
            <w:tcW w:w="6088" w:type="dxa"/>
          </w:tcPr>
          <w:p w14:paraId="65C2D98D" w14:textId="098AC5A3" w:rsidR="00406C7E" w:rsidRPr="00072DEA" w:rsidRDefault="00515039" w:rsidP="00072DEA">
            <w:pPr>
              <w:ind w:left="0" w:firstLine="0"/>
              <w:rPr>
                <w:rFonts w:ascii="Arial" w:hAnsi="Arial" w:cs="Arial"/>
                <w:sz w:val="18"/>
                <w:szCs w:val="18"/>
              </w:rPr>
            </w:pPr>
            <w:r>
              <w:rPr>
                <w:rFonts w:ascii="Arial" w:hAnsi="Arial" w:cs="Arial"/>
                <w:sz w:val="18"/>
                <w:szCs w:val="18"/>
              </w:rPr>
              <w:t>Angiver det specifikke kontaktpunktsformål</w:t>
            </w:r>
          </w:p>
        </w:tc>
      </w:tr>
      <w:tr w:rsidR="007272F1" w:rsidRPr="004E0787" w14:paraId="6EA3BE7E" w14:textId="77777777" w:rsidTr="00183E1C">
        <w:tc>
          <w:tcPr>
            <w:tcW w:w="2077" w:type="dxa"/>
          </w:tcPr>
          <w:p w14:paraId="2C8C7CF0" w14:textId="77777777" w:rsidR="007272F1" w:rsidRPr="00966C59" w:rsidRDefault="007272F1" w:rsidP="007272F1">
            <w:pPr>
              <w:pStyle w:val="smt"/>
              <w:ind w:left="0" w:firstLine="0"/>
              <w:rPr>
                <w:highlight w:val="yellow"/>
              </w:rPr>
            </w:pPr>
            <w:r w:rsidRPr="006A1FE3">
              <w:t>Domæne</w:t>
            </w:r>
          </w:p>
        </w:tc>
        <w:tc>
          <w:tcPr>
            <w:tcW w:w="6088" w:type="dxa"/>
          </w:tcPr>
          <w:p w14:paraId="24A1CF8B" w14:textId="19680D83" w:rsidR="007272F1" w:rsidRPr="00C25D20" w:rsidRDefault="006A1FE3" w:rsidP="007272F1">
            <w:pPr>
              <w:ind w:left="0" w:firstLine="0"/>
              <w:rPr>
                <w:rFonts w:ascii="Arial" w:hAnsi="Arial" w:cs="Arial"/>
                <w:sz w:val="18"/>
                <w:szCs w:val="18"/>
              </w:rPr>
            </w:pPr>
            <w:r w:rsidRPr="006A1FE3">
              <w:rPr>
                <w:rFonts w:ascii="Arial" w:hAnsi="Arial" w:cs="Arial"/>
                <w:sz w:val="18"/>
                <w:szCs w:val="18"/>
              </w:rPr>
              <w:t>schema:ContactPoint</w:t>
            </w:r>
          </w:p>
        </w:tc>
      </w:tr>
      <w:tr w:rsidR="007272F1" w:rsidRPr="004E0787" w14:paraId="4BB303DD" w14:textId="77777777" w:rsidTr="00183E1C">
        <w:tc>
          <w:tcPr>
            <w:tcW w:w="2077" w:type="dxa"/>
          </w:tcPr>
          <w:p w14:paraId="1ACFCE0E" w14:textId="77777777" w:rsidR="007272F1" w:rsidRPr="004E0787" w:rsidRDefault="007272F1" w:rsidP="007272F1">
            <w:pPr>
              <w:pStyle w:val="smt"/>
              <w:ind w:left="0" w:firstLine="0"/>
            </w:pPr>
            <w:r w:rsidRPr="004E0787">
              <w:lastRenderedPageBreak/>
              <w:t>Udfaldsrum</w:t>
            </w:r>
          </w:p>
        </w:tc>
        <w:tc>
          <w:tcPr>
            <w:tcW w:w="6088" w:type="dxa"/>
          </w:tcPr>
          <w:p w14:paraId="3120A051" w14:textId="0FB142F3" w:rsidR="007272F1" w:rsidRPr="00C25D20" w:rsidRDefault="006A1FE3" w:rsidP="006A1FE3">
            <w:pPr>
              <w:ind w:left="0" w:firstLine="0"/>
              <w:rPr>
                <w:rFonts w:ascii="Arial" w:hAnsi="Arial" w:cs="Arial"/>
                <w:sz w:val="18"/>
                <w:szCs w:val="18"/>
              </w:rPr>
            </w:pPr>
            <w:r>
              <w:rPr>
                <w:rFonts w:ascii="Arial" w:hAnsi="Arial" w:cs="Arial"/>
                <w:sz w:val="18"/>
                <w:szCs w:val="18"/>
              </w:rPr>
              <w:t>rdf:langString</w:t>
            </w:r>
          </w:p>
        </w:tc>
      </w:tr>
      <w:tr w:rsidR="007272F1" w:rsidRPr="004E0787" w14:paraId="3087B931" w14:textId="77777777" w:rsidTr="00183E1C">
        <w:tc>
          <w:tcPr>
            <w:tcW w:w="2077" w:type="dxa"/>
          </w:tcPr>
          <w:p w14:paraId="2DA81738" w14:textId="77777777" w:rsidR="007272F1" w:rsidRPr="004E0787" w:rsidRDefault="007272F1" w:rsidP="007272F1">
            <w:pPr>
              <w:pStyle w:val="smt"/>
              <w:ind w:left="0" w:firstLine="0"/>
            </w:pPr>
            <w:r>
              <w:t>Multiplicitet</w:t>
            </w:r>
          </w:p>
        </w:tc>
        <w:tc>
          <w:tcPr>
            <w:tcW w:w="6088" w:type="dxa"/>
          </w:tcPr>
          <w:p w14:paraId="248F8255" w14:textId="7ABA05F5" w:rsidR="007272F1" w:rsidRPr="00C25D20" w:rsidRDefault="006A1FE3" w:rsidP="00D556FE">
            <w:pPr>
              <w:ind w:left="0" w:firstLine="0"/>
              <w:rPr>
                <w:rFonts w:ascii="Arial" w:hAnsi="Arial" w:cs="Arial"/>
                <w:sz w:val="18"/>
                <w:szCs w:val="18"/>
              </w:rPr>
            </w:pPr>
            <w:r>
              <w:rPr>
                <w:rFonts w:ascii="Arial" w:hAnsi="Arial" w:cs="Arial"/>
                <w:sz w:val="18"/>
                <w:szCs w:val="18"/>
              </w:rPr>
              <w:t>0 - 1</w:t>
            </w:r>
          </w:p>
        </w:tc>
      </w:tr>
    </w:tbl>
    <w:p w14:paraId="61D85D1F" w14:textId="77777777" w:rsidR="007272F1" w:rsidRDefault="007272F1" w:rsidP="007272F1"/>
    <w:p w14:paraId="447963AD" w14:textId="77777777" w:rsidR="00E862FD" w:rsidRDefault="00072DEA" w:rsidP="00E862FD">
      <w:pPr>
        <w:pStyle w:val="Overskrift4"/>
      </w:pPr>
      <w:r>
        <w:t>kommentar</w:t>
      </w:r>
    </w:p>
    <w:p w14:paraId="7FF1AF86" w14:textId="0AD1F715" w:rsidR="00E862FD" w:rsidRPr="00E57DE8" w:rsidRDefault="00F2339F" w:rsidP="00E57DE8">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5AD319A9" w14:textId="77777777" w:rsidTr="007272F1">
        <w:tc>
          <w:tcPr>
            <w:tcW w:w="1793" w:type="dxa"/>
          </w:tcPr>
          <w:p w14:paraId="75E7930D" w14:textId="77777777" w:rsidR="007272F1" w:rsidRPr="004E0787" w:rsidRDefault="007272F1" w:rsidP="007272F1">
            <w:pPr>
              <w:pStyle w:val="smt"/>
              <w:ind w:left="0" w:firstLine="0"/>
            </w:pPr>
            <w:r w:rsidRPr="004E0787">
              <w:t>URI</w:t>
            </w:r>
          </w:p>
        </w:tc>
        <w:tc>
          <w:tcPr>
            <w:tcW w:w="6372" w:type="dxa"/>
          </w:tcPr>
          <w:p w14:paraId="50013ECD" w14:textId="77777777" w:rsidR="007272F1" w:rsidRPr="00FD2535" w:rsidRDefault="00280917" w:rsidP="007272F1">
            <w:pPr>
              <w:ind w:left="0" w:firstLine="0"/>
              <w:rPr>
                <w:rFonts w:ascii="Arial" w:hAnsi="Arial" w:cs="Arial"/>
                <w:sz w:val="18"/>
                <w:szCs w:val="18"/>
                <w:lang w:val="en-US"/>
              </w:rPr>
            </w:pPr>
            <w:hyperlink r:id="rId110" w:anchor="comment" w:history="1">
              <w:r w:rsidR="00E57DE8" w:rsidRPr="00FD2535">
                <w:rPr>
                  <w:rFonts w:ascii="Arial" w:hAnsi="Arial" w:cs="Arial"/>
                  <w:sz w:val="18"/>
                  <w:szCs w:val="18"/>
                  <w:lang w:val="en-US"/>
                </w:rPr>
                <w:t>http://www.w3.org/1999/02/22-rdf-syntax-ns#comment</w:t>
              </w:r>
            </w:hyperlink>
          </w:p>
        </w:tc>
      </w:tr>
      <w:tr w:rsidR="007272F1" w:rsidRPr="004E0787" w14:paraId="0C98D8E4" w14:textId="77777777" w:rsidTr="007272F1">
        <w:tc>
          <w:tcPr>
            <w:tcW w:w="1793" w:type="dxa"/>
          </w:tcPr>
          <w:p w14:paraId="6F8C4467" w14:textId="77777777" w:rsidR="007272F1" w:rsidRPr="004E0787" w:rsidRDefault="007272F1" w:rsidP="007272F1">
            <w:pPr>
              <w:pStyle w:val="smt"/>
              <w:ind w:left="0" w:firstLine="0"/>
            </w:pPr>
            <w:r>
              <w:t>T</w:t>
            </w:r>
            <w:r w:rsidRPr="004E0787">
              <w:t>erm</w:t>
            </w:r>
          </w:p>
        </w:tc>
        <w:tc>
          <w:tcPr>
            <w:tcW w:w="6372" w:type="dxa"/>
          </w:tcPr>
          <w:p w14:paraId="732925B7" w14:textId="77777777" w:rsidR="007272F1" w:rsidRPr="00C25D20" w:rsidRDefault="00E57DE8" w:rsidP="007272F1">
            <w:pPr>
              <w:ind w:left="0" w:firstLine="0"/>
              <w:rPr>
                <w:rFonts w:ascii="Arial" w:hAnsi="Arial" w:cs="Arial"/>
                <w:sz w:val="18"/>
                <w:szCs w:val="18"/>
              </w:rPr>
            </w:pPr>
            <w:r w:rsidRPr="00C25D20">
              <w:rPr>
                <w:rFonts w:ascii="Arial" w:hAnsi="Arial" w:cs="Arial"/>
                <w:sz w:val="18"/>
                <w:szCs w:val="18"/>
              </w:rPr>
              <w:t>kommentar</w:t>
            </w:r>
          </w:p>
        </w:tc>
      </w:tr>
      <w:tr w:rsidR="007272F1" w:rsidRPr="004E0787" w14:paraId="08C9A4EF" w14:textId="77777777" w:rsidTr="007272F1">
        <w:tc>
          <w:tcPr>
            <w:tcW w:w="1793" w:type="dxa"/>
          </w:tcPr>
          <w:p w14:paraId="5EC55C99" w14:textId="77777777" w:rsidR="007272F1" w:rsidRPr="004E0787" w:rsidRDefault="007272F1" w:rsidP="007272F1">
            <w:pPr>
              <w:pStyle w:val="smt"/>
              <w:ind w:left="0" w:firstLine="0"/>
            </w:pPr>
            <w:r w:rsidRPr="004E0787">
              <w:t>Kommentar</w:t>
            </w:r>
          </w:p>
        </w:tc>
        <w:tc>
          <w:tcPr>
            <w:tcW w:w="6372" w:type="dxa"/>
          </w:tcPr>
          <w:p w14:paraId="547E3525" w14:textId="0AA7BBA1" w:rsidR="007272F1" w:rsidRPr="00C25D20" w:rsidRDefault="00E57DE8">
            <w:pPr>
              <w:ind w:left="0" w:firstLine="0"/>
              <w:rPr>
                <w:rFonts w:ascii="Arial" w:hAnsi="Arial" w:cs="Arial"/>
                <w:sz w:val="18"/>
                <w:szCs w:val="18"/>
              </w:rPr>
            </w:pPr>
            <w:r w:rsidRPr="00C25D20">
              <w:rPr>
                <w:rFonts w:ascii="Arial" w:hAnsi="Arial" w:cs="Arial"/>
                <w:sz w:val="18"/>
                <w:szCs w:val="18"/>
              </w:rPr>
              <w:t xml:space="preserve">En beskrivelse af </w:t>
            </w:r>
            <w:r w:rsidR="0039357C">
              <w:rPr>
                <w:rFonts w:ascii="Arial" w:hAnsi="Arial" w:cs="Arial"/>
                <w:sz w:val="18"/>
                <w:szCs w:val="18"/>
              </w:rPr>
              <w:t>den pågældende</w:t>
            </w:r>
            <w:r w:rsidRPr="00C25D20">
              <w:rPr>
                <w:rFonts w:ascii="Arial" w:hAnsi="Arial" w:cs="Arial"/>
                <w:sz w:val="18"/>
                <w:szCs w:val="18"/>
              </w:rPr>
              <w:t>ressource.</w:t>
            </w:r>
          </w:p>
        </w:tc>
      </w:tr>
    </w:tbl>
    <w:p w14:paraId="3AC92C28" w14:textId="77777777" w:rsidR="007272F1" w:rsidRDefault="007272F1" w:rsidP="007272F1"/>
    <w:p w14:paraId="52AFD15F" w14:textId="20B6748C" w:rsidR="00E862FD" w:rsidRDefault="00F2339F" w:rsidP="00756CFD">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2348"/>
        <w:gridCol w:w="5817"/>
      </w:tblGrid>
      <w:tr w:rsidR="00072DEA" w:rsidRPr="004E0787" w14:paraId="4BE71158" w14:textId="77777777" w:rsidTr="00AF4262">
        <w:tc>
          <w:tcPr>
            <w:tcW w:w="2348" w:type="dxa"/>
          </w:tcPr>
          <w:p w14:paraId="3E00175B" w14:textId="77777777" w:rsidR="00072DEA" w:rsidRPr="0011183F" w:rsidRDefault="00072DEA" w:rsidP="005C3D1D">
            <w:pPr>
              <w:pStyle w:val="smt"/>
              <w:ind w:left="0" w:firstLine="0"/>
            </w:pPr>
            <w:r w:rsidRPr="0011183F">
              <w:t>Foretrukken term</w:t>
            </w:r>
          </w:p>
        </w:tc>
        <w:tc>
          <w:tcPr>
            <w:tcW w:w="5817" w:type="dxa"/>
          </w:tcPr>
          <w:p w14:paraId="248CE2D7" w14:textId="77777777" w:rsidR="00072DEA" w:rsidRPr="004E0787" w:rsidRDefault="00072DEA" w:rsidP="005C3D1D">
            <w:pPr>
              <w:ind w:left="0" w:firstLine="0"/>
            </w:pPr>
            <w:r>
              <w:t>kommentar</w:t>
            </w:r>
          </w:p>
        </w:tc>
      </w:tr>
      <w:tr w:rsidR="00072DEA" w:rsidRPr="004E0787" w14:paraId="69A8EF7E" w14:textId="77777777" w:rsidTr="00AF4262">
        <w:tc>
          <w:tcPr>
            <w:tcW w:w="2348" w:type="dxa"/>
          </w:tcPr>
          <w:p w14:paraId="7A91427E" w14:textId="2A5E7DA5" w:rsidR="00072DEA" w:rsidRPr="0011183F" w:rsidRDefault="00072DEA" w:rsidP="005C3D1D">
            <w:pPr>
              <w:pStyle w:val="smt"/>
              <w:ind w:left="0" w:firstLine="0"/>
            </w:pPr>
            <w:r w:rsidRPr="0011183F">
              <w:t>Definition</w:t>
            </w:r>
          </w:p>
        </w:tc>
        <w:tc>
          <w:tcPr>
            <w:tcW w:w="5817" w:type="dxa"/>
          </w:tcPr>
          <w:p w14:paraId="31B0E0B3" w14:textId="06FB9C69" w:rsidR="00072DEA" w:rsidRPr="00AF4262" w:rsidRDefault="00072DEA" w:rsidP="00072DEA">
            <w:pPr>
              <w:pStyle w:val="smt"/>
              <w:ind w:left="0" w:firstLine="0"/>
              <w:rPr>
                <w:lang w:val="da-DK"/>
              </w:rPr>
            </w:pPr>
            <w:r w:rsidRPr="00AF4262">
              <w:rPr>
                <w:lang w:val="da-DK"/>
              </w:rPr>
              <w:t xml:space="preserve">en beskrivelse af </w:t>
            </w:r>
            <w:r w:rsidR="0039357C" w:rsidRPr="00AF4262">
              <w:rPr>
                <w:lang w:val="da-DK"/>
              </w:rPr>
              <w:t>den pågældende ressource</w:t>
            </w:r>
          </w:p>
        </w:tc>
      </w:tr>
      <w:tr w:rsidR="007272F1" w:rsidRPr="004E0787" w14:paraId="14719B93" w14:textId="77777777" w:rsidTr="00AF4262">
        <w:tc>
          <w:tcPr>
            <w:tcW w:w="2348" w:type="dxa"/>
          </w:tcPr>
          <w:p w14:paraId="149D7348" w14:textId="647D7262" w:rsidR="007272F1" w:rsidRPr="004E0787" w:rsidRDefault="0039357C" w:rsidP="007272F1">
            <w:pPr>
              <w:pStyle w:val="smt"/>
              <w:ind w:left="0" w:firstLine="0"/>
            </w:pPr>
            <w:r>
              <w:t>Anvendelsesnote</w:t>
            </w:r>
          </w:p>
        </w:tc>
        <w:tc>
          <w:tcPr>
            <w:tcW w:w="5817" w:type="dxa"/>
          </w:tcPr>
          <w:p w14:paraId="775C4D3F"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2B0C5DA7" w14:textId="77777777" w:rsidR="007272F1" w:rsidRPr="00C25D20" w:rsidRDefault="00756CFD" w:rsidP="00C25D20">
            <w:pPr>
              <w:ind w:left="0" w:firstLine="0"/>
              <w:rPr>
                <w:rFonts w:ascii="Arial" w:hAnsi="Arial" w:cs="Arial"/>
                <w:sz w:val="18"/>
                <w:szCs w:val="18"/>
              </w:rPr>
            </w:pPr>
            <w:r w:rsidRPr="00C25D20">
              <w:rPr>
                <w:rFonts w:ascii="Arial" w:hAnsi="Arial" w:cs="Arial"/>
                <w:sz w:val="18"/>
                <w:szCs w:val="18"/>
              </w:rPr>
              <w:t>anvendes til at beskrive regler og principper for anvendelse af den enkelte kontaktform</w:t>
            </w:r>
          </w:p>
        </w:tc>
      </w:tr>
      <w:tr w:rsidR="00756CFD" w:rsidRPr="004E0787" w14:paraId="5CB68532" w14:textId="77777777" w:rsidTr="00AF4262">
        <w:tc>
          <w:tcPr>
            <w:tcW w:w="2348" w:type="dxa"/>
          </w:tcPr>
          <w:p w14:paraId="656A09F3" w14:textId="77777777" w:rsidR="00756CFD" w:rsidRPr="004E0787" w:rsidRDefault="00756CFD" w:rsidP="001C72D6">
            <w:pPr>
              <w:pStyle w:val="smt"/>
              <w:ind w:left="0" w:firstLine="0"/>
            </w:pPr>
            <w:r w:rsidRPr="004E0787">
              <w:t>Kommentar</w:t>
            </w:r>
          </w:p>
        </w:tc>
        <w:tc>
          <w:tcPr>
            <w:tcW w:w="5817" w:type="dxa"/>
          </w:tcPr>
          <w:p w14:paraId="300CAE48"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7186D56C"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Giver mulighed for at angive særlige forhold, afvigelser eller andet relevant information der knytter sig til den enkelte kontakttype.</w:t>
            </w:r>
          </w:p>
        </w:tc>
      </w:tr>
      <w:tr w:rsidR="00756CFD" w:rsidRPr="004E0787" w14:paraId="2C8B68FE" w14:textId="77777777" w:rsidTr="00AF4262">
        <w:tc>
          <w:tcPr>
            <w:tcW w:w="2348" w:type="dxa"/>
          </w:tcPr>
          <w:p w14:paraId="6120BDD5" w14:textId="77777777" w:rsidR="00756CFD" w:rsidRPr="004E0787" w:rsidRDefault="00756CFD" w:rsidP="001C72D6">
            <w:pPr>
              <w:pStyle w:val="smt"/>
              <w:ind w:left="0" w:firstLine="0"/>
            </w:pPr>
            <w:r w:rsidRPr="004E0787">
              <w:t>Kommentar</w:t>
            </w:r>
          </w:p>
        </w:tc>
        <w:tc>
          <w:tcPr>
            <w:tcW w:w="5817" w:type="dxa"/>
          </w:tcPr>
          <w:p w14:paraId="401F7915"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1274F944"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Der kan være regler/principper som gælder for samtlige kontakttyper, men der kan også være særlige politikker der kun gør sig gældende i forhold til en specifik kontakttype.</w:t>
            </w:r>
          </w:p>
        </w:tc>
      </w:tr>
      <w:tr w:rsidR="00756CFD" w:rsidRPr="004E0787" w14:paraId="315C0ABD" w14:textId="77777777" w:rsidTr="00AF4262">
        <w:tc>
          <w:tcPr>
            <w:tcW w:w="2348" w:type="dxa"/>
          </w:tcPr>
          <w:p w14:paraId="124B221D" w14:textId="77777777" w:rsidR="00756CFD" w:rsidRPr="004E0787" w:rsidRDefault="00756CFD" w:rsidP="001C72D6">
            <w:pPr>
              <w:pStyle w:val="smt"/>
              <w:ind w:left="0" w:firstLine="0"/>
            </w:pPr>
            <w:r w:rsidRPr="004E0787">
              <w:t>Eksempel</w:t>
            </w:r>
          </w:p>
        </w:tc>
        <w:tc>
          <w:tcPr>
            <w:tcW w:w="5817" w:type="dxa"/>
          </w:tcPr>
          <w:p w14:paraId="676871FF"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2CEA3E12"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Benyt indgangen i parkeringskælderen</w:t>
            </w:r>
          </w:p>
        </w:tc>
      </w:tr>
      <w:tr w:rsidR="007272F1" w:rsidRPr="004E0787" w14:paraId="686E8740" w14:textId="77777777" w:rsidTr="00AF4262">
        <w:tc>
          <w:tcPr>
            <w:tcW w:w="2348" w:type="dxa"/>
          </w:tcPr>
          <w:p w14:paraId="3314B21A" w14:textId="77777777" w:rsidR="007272F1" w:rsidRPr="004E0787" w:rsidRDefault="007272F1" w:rsidP="007272F1">
            <w:pPr>
              <w:pStyle w:val="smt"/>
              <w:ind w:left="0" w:firstLine="0"/>
            </w:pPr>
            <w:r w:rsidRPr="004E0787">
              <w:t>Eksempel</w:t>
            </w:r>
          </w:p>
        </w:tc>
        <w:tc>
          <w:tcPr>
            <w:tcW w:w="5817" w:type="dxa"/>
          </w:tcPr>
          <w:p w14:paraId="3C016730" w14:textId="77777777" w:rsidR="00756CFD" w:rsidRPr="00C25D20" w:rsidRDefault="00756CFD"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1CE06AD1" w14:textId="77777777" w:rsidR="007272F1" w:rsidRPr="00C25D20" w:rsidRDefault="00756CFD" w:rsidP="00C25D20">
            <w:pPr>
              <w:ind w:left="0" w:firstLine="0"/>
              <w:rPr>
                <w:rFonts w:ascii="Arial" w:hAnsi="Arial" w:cs="Arial"/>
                <w:sz w:val="18"/>
                <w:szCs w:val="18"/>
              </w:rPr>
            </w:pPr>
            <w:r w:rsidRPr="00C25D20">
              <w:rPr>
                <w:rFonts w:ascii="Arial" w:hAnsi="Arial" w:cs="Arial"/>
                <w:sz w:val="18"/>
                <w:szCs w:val="18"/>
              </w:rPr>
              <w:t>- email besvares inden for 5 hverdage.</w:t>
            </w:r>
          </w:p>
        </w:tc>
      </w:tr>
      <w:tr w:rsidR="007272F1" w:rsidRPr="004E0787" w14:paraId="216AB849" w14:textId="77777777" w:rsidTr="00AF4262">
        <w:tc>
          <w:tcPr>
            <w:tcW w:w="2348" w:type="dxa"/>
          </w:tcPr>
          <w:p w14:paraId="73478C58" w14:textId="77777777" w:rsidR="007272F1" w:rsidRPr="004E0787" w:rsidRDefault="007272F1" w:rsidP="007272F1">
            <w:pPr>
              <w:pStyle w:val="smt"/>
              <w:ind w:left="0" w:firstLine="0"/>
            </w:pPr>
            <w:r w:rsidRPr="004E0787">
              <w:t>Udfaldsrum</w:t>
            </w:r>
          </w:p>
        </w:tc>
        <w:tc>
          <w:tcPr>
            <w:tcW w:w="5817" w:type="dxa"/>
          </w:tcPr>
          <w:p w14:paraId="1AE013F7" w14:textId="77777777" w:rsidR="007272F1" w:rsidRPr="00C25D20" w:rsidRDefault="00756CFD" w:rsidP="007272F1">
            <w:pPr>
              <w:ind w:left="0" w:firstLine="0"/>
              <w:rPr>
                <w:rFonts w:ascii="Arial" w:hAnsi="Arial" w:cs="Arial"/>
                <w:sz w:val="18"/>
                <w:szCs w:val="18"/>
              </w:rPr>
            </w:pPr>
            <w:r w:rsidRPr="00C25D20">
              <w:rPr>
                <w:rFonts w:ascii="Arial" w:hAnsi="Arial" w:cs="Arial"/>
                <w:sz w:val="18"/>
                <w:szCs w:val="18"/>
              </w:rPr>
              <w:t>rdf:langString</w:t>
            </w:r>
          </w:p>
        </w:tc>
      </w:tr>
      <w:tr w:rsidR="007272F1" w:rsidRPr="004E0787" w14:paraId="2647C133" w14:textId="77777777" w:rsidTr="00AF4262">
        <w:tc>
          <w:tcPr>
            <w:tcW w:w="2348" w:type="dxa"/>
          </w:tcPr>
          <w:p w14:paraId="162C7BEC" w14:textId="77777777" w:rsidR="007272F1" w:rsidRPr="004E0787" w:rsidRDefault="007272F1" w:rsidP="007272F1">
            <w:pPr>
              <w:pStyle w:val="smt"/>
              <w:ind w:left="0" w:firstLine="0"/>
            </w:pPr>
            <w:r>
              <w:t>Multiplicitet</w:t>
            </w:r>
          </w:p>
        </w:tc>
        <w:tc>
          <w:tcPr>
            <w:tcW w:w="5817" w:type="dxa"/>
          </w:tcPr>
          <w:p w14:paraId="439AD770" w14:textId="77777777" w:rsidR="007272F1" w:rsidRPr="00C25D20" w:rsidRDefault="00756CFD" w:rsidP="00756CFD">
            <w:pPr>
              <w:ind w:left="0" w:firstLine="0"/>
              <w:rPr>
                <w:rFonts w:ascii="Arial" w:hAnsi="Arial" w:cs="Arial"/>
                <w:sz w:val="18"/>
                <w:szCs w:val="18"/>
              </w:rPr>
            </w:pPr>
            <w:r w:rsidRPr="00C25D20">
              <w:rPr>
                <w:rFonts w:ascii="Arial" w:hAnsi="Arial" w:cs="Arial"/>
                <w:sz w:val="18"/>
                <w:szCs w:val="18"/>
              </w:rPr>
              <w:t>0 - *</w:t>
            </w:r>
          </w:p>
        </w:tc>
      </w:tr>
    </w:tbl>
    <w:p w14:paraId="29CB8F61" w14:textId="77777777" w:rsidR="007272F1" w:rsidRDefault="007272F1" w:rsidP="007272F1"/>
    <w:p w14:paraId="01484B84" w14:textId="77777777" w:rsidR="00E862FD" w:rsidRDefault="00E862FD" w:rsidP="00E862FD">
      <w:pPr>
        <w:pStyle w:val="Overskrift4"/>
      </w:pPr>
      <w:r>
        <w:t>type</w:t>
      </w:r>
    </w:p>
    <w:p w14:paraId="4D85C12C" w14:textId="734F1BA8" w:rsidR="00E862FD" w:rsidRPr="00FA3D4A" w:rsidRDefault="00F2339F" w:rsidP="00FA3D4A">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218"/>
        <w:gridCol w:w="5947"/>
      </w:tblGrid>
      <w:tr w:rsidR="007272F1" w:rsidRPr="007338FF" w14:paraId="4EA5CE36" w14:textId="77777777" w:rsidTr="00183E1C">
        <w:tc>
          <w:tcPr>
            <w:tcW w:w="2218" w:type="dxa"/>
          </w:tcPr>
          <w:p w14:paraId="1F5093FF" w14:textId="77777777" w:rsidR="007272F1" w:rsidRPr="004E0787" w:rsidRDefault="007272F1" w:rsidP="007272F1">
            <w:pPr>
              <w:pStyle w:val="smt"/>
              <w:ind w:left="0" w:firstLine="0"/>
            </w:pPr>
            <w:r w:rsidRPr="004E0787">
              <w:t>URI</w:t>
            </w:r>
          </w:p>
        </w:tc>
        <w:tc>
          <w:tcPr>
            <w:tcW w:w="5947" w:type="dxa"/>
          </w:tcPr>
          <w:p w14:paraId="714A68DD" w14:textId="50026AA2" w:rsidR="007272F1" w:rsidRPr="00FD2535" w:rsidRDefault="0011164B" w:rsidP="007272F1">
            <w:pPr>
              <w:ind w:left="0" w:firstLine="0"/>
              <w:rPr>
                <w:rFonts w:ascii="Arial" w:hAnsi="Arial" w:cs="Arial"/>
                <w:sz w:val="18"/>
                <w:szCs w:val="18"/>
                <w:lang w:val="en-US"/>
              </w:rPr>
            </w:pPr>
            <w:r w:rsidRPr="00FD2535">
              <w:rPr>
                <w:rFonts w:ascii="Arial" w:hAnsi="Arial" w:cs="Arial"/>
                <w:sz w:val="18"/>
                <w:szCs w:val="18"/>
                <w:lang w:val="en-US"/>
              </w:rPr>
              <w:t>http://purl.org/dc/terms/type</w:t>
            </w:r>
          </w:p>
        </w:tc>
      </w:tr>
      <w:tr w:rsidR="007272F1" w:rsidRPr="004E0787" w14:paraId="12344C3D" w14:textId="77777777" w:rsidTr="00183E1C">
        <w:tc>
          <w:tcPr>
            <w:tcW w:w="2218" w:type="dxa"/>
          </w:tcPr>
          <w:p w14:paraId="49E4C50F" w14:textId="77777777" w:rsidR="007272F1" w:rsidRPr="004E0787" w:rsidRDefault="007272F1" w:rsidP="007272F1">
            <w:pPr>
              <w:pStyle w:val="smt"/>
              <w:ind w:left="0" w:firstLine="0"/>
            </w:pPr>
            <w:r>
              <w:t>T</w:t>
            </w:r>
            <w:r w:rsidRPr="004E0787">
              <w:t>erm</w:t>
            </w:r>
          </w:p>
        </w:tc>
        <w:tc>
          <w:tcPr>
            <w:tcW w:w="5947" w:type="dxa"/>
          </w:tcPr>
          <w:p w14:paraId="6868A950" w14:textId="77777777" w:rsidR="007272F1" w:rsidRPr="00C25D20" w:rsidRDefault="0011164B" w:rsidP="007272F1">
            <w:pPr>
              <w:ind w:left="0" w:firstLine="0"/>
              <w:rPr>
                <w:rFonts w:ascii="Arial" w:hAnsi="Arial" w:cs="Arial"/>
                <w:sz w:val="18"/>
                <w:szCs w:val="18"/>
              </w:rPr>
            </w:pPr>
            <w:r w:rsidRPr="00C25D20">
              <w:rPr>
                <w:rFonts w:ascii="Arial" w:hAnsi="Arial" w:cs="Arial"/>
                <w:sz w:val="18"/>
                <w:szCs w:val="18"/>
              </w:rPr>
              <w:t>type</w:t>
            </w:r>
          </w:p>
        </w:tc>
      </w:tr>
      <w:tr w:rsidR="007272F1" w:rsidRPr="004E0787" w14:paraId="02602B65" w14:textId="77777777" w:rsidTr="00183E1C">
        <w:tc>
          <w:tcPr>
            <w:tcW w:w="2218" w:type="dxa"/>
          </w:tcPr>
          <w:p w14:paraId="7B5D8265" w14:textId="77777777" w:rsidR="007272F1" w:rsidRPr="004E0787" w:rsidRDefault="004442BC" w:rsidP="004442BC">
            <w:pPr>
              <w:pStyle w:val="smt"/>
              <w:ind w:left="0" w:firstLine="0"/>
            </w:pPr>
            <w:r>
              <w:t>Beskrivelse</w:t>
            </w:r>
          </w:p>
        </w:tc>
        <w:tc>
          <w:tcPr>
            <w:tcW w:w="5947" w:type="dxa"/>
          </w:tcPr>
          <w:p w14:paraId="4D604C69" w14:textId="77777777" w:rsidR="007272F1" w:rsidRPr="00C25D20" w:rsidRDefault="00FA3D4A" w:rsidP="007272F1">
            <w:pPr>
              <w:ind w:left="0" w:firstLine="0"/>
              <w:rPr>
                <w:rFonts w:ascii="Arial" w:hAnsi="Arial" w:cs="Arial"/>
                <w:sz w:val="18"/>
                <w:szCs w:val="18"/>
              </w:rPr>
            </w:pPr>
            <w:r w:rsidRPr="00C25D20">
              <w:rPr>
                <w:rFonts w:ascii="Arial" w:hAnsi="Arial" w:cs="Arial"/>
                <w:sz w:val="18"/>
                <w:szCs w:val="18"/>
              </w:rPr>
              <w:t>Anbefalet bedste praksis er at bruge et kontrolleret ordforråd, såsom DCMI Type Vocabulary [DCMITYPE]. For at beskrive ressourcens filformat, fysiske medium eller dimensioner skal du bruge Format-elementet.</w:t>
            </w:r>
          </w:p>
        </w:tc>
      </w:tr>
      <w:tr w:rsidR="007272F1" w:rsidRPr="004E0787" w14:paraId="69939AAE" w14:textId="77777777" w:rsidTr="00183E1C">
        <w:tc>
          <w:tcPr>
            <w:tcW w:w="2218" w:type="dxa"/>
          </w:tcPr>
          <w:p w14:paraId="3E6D6D9A" w14:textId="77777777" w:rsidR="007272F1" w:rsidRPr="004E0787" w:rsidRDefault="007272F1" w:rsidP="007272F1">
            <w:pPr>
              <w:pStyle w:val="smt"/>
              <w:ind w:left="0" w:firstLine="0"/>
            </w:pPr>
            <w:r w:rsidRPr="004E0787">
              <w:t>Kommentar</w:t>
            </w:r>
          </w:p>
        </w:tc>
        <w:tc>
          <w:tcPr>
            <w:tcW w:w="5947" w:type="dxa"/>
          </w:tcPr>
          <w:p w14:paraId="0712715C" w14:textId="77777777" w:rsidR="007272F1" w:rsidRPr="00C25D20" w:rsidRDefault="00FA3D4A" w:rsidP="007272F1">
            <w:pPr>
              <w:ind w:left="0" w:firstLine="0"/>
              <w:rPr>
                <w:rFonts w:ascii="Arial" w:hAnsi="Arial" w:cs="Arial"/>
                <w:sz w:val="18"/>
                <w:szCs w:val="18"/>
              </w:rPr>
            </w:pPr>
            <w:r w:rsidRPr="00C25D20">
              <w:rPr>
                <w:rFonts w:ascii="Arial" w:hAnsi="Arial" w:cs="Arial"/>
                <w:sz w:val="18"/>
                <w:szCs w:val="18"/>
              </w:rPr>
              <w:t>Ressourcens art eller genre.</w:t>
            </w:r>
          </w:p>
        </w:tc>
      </w:tr>
      <w:tr w:rsidR="007272F1" w:rsidRPr="004E0787" w14:paraId="7D22CA82" w14:textId="77777777" w:rsidTr="00183E1C">
        <w:tc>
          <w:tcPr>
            <w:tcW w:w="2218" w:type="dxa"/>
          </w:tcPr>
          <w:p w14:paraId="5EA1F142" w14:textId="77777777" w:rsidR="007272F1" w:rsidRPr="004E0787" w:rsidRDefault="007272F1" w:rsidP="007272F1">
            <w:pPr>
              <w:pStyle w:val="smt"/>
              <w:ind w:left="0" w:firstLine="0"/>
            </w:pPr>
            <w:r w:rsidRPr="004E0787">
              <w:t>Domæne</w:t>
            </w:r>
          </w:p>
        </w:tc>
        <w:tc>
          <w:tcPr>
            <w:tcW w:w="5947" w:type="dxa"/>
          </w:tcPr>
          <w:p w14:paraId="05B147F9" w14:textId="77777777" w:rsidR="007272F1" w:rsidRPr="00C25D20" w:rsidRDefault="00FA3D4A" w:rsidP="007272F1">
            <w:pPr>
              <w:ind w:left="0" w:firstLine="0"/>
              <w:rPr>
                <w:rFonts w:ascii="Arial" w:hAnsi="Arial" w:cs="Arial"/>
                <w:sz w:val="18"/>
                <w:szCs w:val="18"/>
              </w:rPr>
            </w:pPr>
            <w:r w:rsidRPr="00C25D20">
              <w:rPr>
                <w:rFonts w:ascii="Arial" w:hAnsi="Arial" w:cs="Arial"/>
                <w:sz w:val="18"/>
                <w:szCs w:val="18"/>
              </w:rPr>
              <w:t>rdfs:Resource</w:t>
            </w:r>
          </w:p>
        </w:tc>
      </w:tr>
      <w:tr w:rsidR="007272F1" w:rsidRPr="004E0787" w14:paraId="79EF622C" w14:textId="77777777" w:rsidTr="00183E1C">
        <w:tc>
          <w:tcPr>
            <w:tcW w:w="2218" w:type="dxa"/>
          </w:tcPr>
          <w:p w14:paraId="3ABFE020" w14:textId="77777777" w:rsidR="007272F1" w:rsidRPr="004E0787" w:rsidRDefault="007272F1" w:rsidP="007272F1">
            <w:pPr>
              <w:pStyle w:val="smt"/>
              <w:ind w:left="0" w:firstLine="0"/>
            </w:pPr>
            <w:r w:rsidRPr="004E0787">
              <w:t>Udfaldsrum</w:t>
            </w:r>
          </w:p>
        </w:tc>
        <w:tc>
          <w:tcPr>
            <w:tcW w:w="5947" w:type="dxa"/>
          </w:tcPr>
          <w:p w14:paraId="6E06120D" w14:textId="77777777" w:rsidR="007272F1" w:rsidRPr="00C25D20" w:rsidRDefault="00FA3D4A" w:rsidP="007272F1">
            <w:pPr>
              <w:ind w:left="0" w:firstLine="0"/>
              <w:rPr>
                <w:rFonts w:ascii="Arial" w:hAnsi="Arial" w:cs="Arial"/>
                <w:sz w:val="18"/>
                <w:szCs w:val="18"/>
              </w:rPr>
            </w:pPr>
            <w:r w:rsidRPr="00C25D20">
              <w:rPr>
                <w:rFonts w:ascii="Arial" w:hAnsi="Arial" w:cs="Arial"/>
                <w:sz w:val="18"/>
                <w:szCs w:val="18"/>
              </w:rPr>
              <w:t>rdfs:Class</w:t>
            </w:r>
          </w:p>
        </w:tc>
      </w:tr>
    </w:tbl>
    <w:p w14:paraId="6F963016" w14:textId="77777777" w:rsidR="007272F1" w:rsidRDefault="007272F1" w:rsidP="007272F1"/>
    <w:p w14:paraId="6FBFB0CE" w14:textId="6067E914" w:rsidR="00E862FD" w:rsidRDefault="00F2339F" w:rsidP="00FA3D4A">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593334" w:rsidRPr="004E0787" w14:paraId="3E22A385" w14:textId="77777777" w:rsidTr="00892129">
        <w:tc>
          <w:tcPr>
            <w:tcW w:w="1793" w:type="dxa"/>
          </w:tcPr>
          <w:p w14:paraId="27EEAF92" w14:textId="77777777" w:rsidR="00593334" w:rsidRPr="0011183F" w:rsidRDefault="00593334" w:rsidP="005C3D1D">
            <w:pPr>
              <w:pStyle w:val="smt"/>
              <w:ind w:left="0" w:firstLine="0"/>
            </w:pPr>
            <w:r w:rsidRPr="0011183F">
              <w:t>Foretrukken term</w:t>
            </w:r>
          </w:p>
        </w:tc>
        <w:tc>
          <w:tcPr>
            <w:tcW w:w="6372" w:type="dxa"/>
          </w:tcPr>
          <w:p w14:paraId="0AD23AB3" w14:textId="77777777" w:rsidR="00593334" w:rsidRPr="004E0787" w:rsidRDefault="00593334" w:rsidP="00593334">
            <w:pPr>
              <w:pStyle w:val="smt"/>
              <w:ind w:left="0" w:firstLine="0"/>
            </w:pPr>
            <w:r>
              <w:t>type</w:t>
            </w:r>
          </w:p>
        </w:tc>
      </w:tr>
      <w:tr w:rsidR="00593334" w:rsidRPr="004E0787" w14:paraId="37240BED" w14:textId="77777777" w:rsidTr="00892129">
        <w:tc>
          <w:tcPr>
            <w:tcW w:w="1793" w:type="dxa"/>
          </w:tcPr>
          <w:p w14:paraId="51E7EB86" w14:textId="77777777" w:rsidR="00593334" w:rsidRPr="0011183F" w:rsidRDefault="00593334" w:rsidP="005C3D1D">
            <w:pPr>
              <w:pStyle w:val="smt"/>
              <w:ind w:left="0" w:firstLine="0"/>
            </w:pPr>
            <w:r w:rsidRPr="0011183F">
              <w:t>Definition</w:t>
            </w:r>
          </w:p>
        </w:tc>
        <w:tc>
          <w:tcPr>
            <w:tcW w:w="6372" w:type="dxa"/>
          </w:tcPr>
          <w:p w14:paraId="49435516" w14:textId="49F558DA" w:rsidR="00593334" w:rsidRPr="004E0787" w:rsidRDefault="0039357C" w:rsidP="00593334">
            <w:pPr>
              <w:pStyle w:val="smt"/>
              <w:ind w:left="357"/>
            </w:pPr>
            <w:r>
              <w:t>res</w:t>
            </w:r>
            <w:r w:rsidR="006E7643">
              <w:t>s</w:t>
            </w:r>
            <w:r>
              <w:t xml:space="preserve">ourcens art eller genre </w:t>
            </w:r>
          </w:p>
        </w:tc>
      </w:tr>
      <w:tr w:rsidR="00FA3D4A" w:rsidRPr="004E0787" w14:paraId="0D0C13A0" w14:textId="77777777" w:rsidTr="00892129">
        <w:tc>
          <w:tcPr>
            <w:tcW w:w="1793" w:type="dxa"/>
          </w:tcPr>
          <w:p w14:paraId="7CEA6241" w14:textId="77777777" w:rsidR="00FA3D4A" w:rsidRPr="004E0787" w:rsidRDefault="00FA3D4A" w:rsidP="001C72D6">
            <w:pPr>
              <w:pStyle w:val="smt"/>
              <w:ind w:left="0" w:firstLine="0"/>
            </w:pPr>
            <w:r>
              <w:lastRenderedPageBreak/>
              <w:t>Alternativ</w:t>
            </w:r>
            <w:r w:rsidRPr="004E0787">
              <w:t xml:space="preserve"> term</w:t>
            </w:r>
          </w:p>
        </w:tc>
        <w:tc>
          <w:tcPr>
            <w:tcW w:w="6372" w:type="dxa"/>
          </w:tcPr>
          <w:p w14:paraId="46C84BAD" w14:textId="77777777" w:rsidR="00FA3D4A" w:rsidRPr="00C25D20" w:rsidRDefault="00FA3D4A" w:rsidP="001C72D6">
            <w:pPr>
              <w:ind w:left="0" w:firstLine="0"/>
              <w:rPr>
                <w:rFonts w:ascii="Arial" w:hAnsi="Arial" w:cs="Arial"/>
                <w:sz w:val="18"/>
                <w:szCs w:val="18"/>
              </w:rPr>
            </w:pPr>
          </w:p>
        </w:tc>
      </w:tr>
      <w:tr w:rsidR="00FA3D4A" w:rsidRPr="004E0787" w14:paraId="7C4B3E04" w14:textId="77777777" w:rsidTr="00892129">
        <w:tc>
          <w:tcPr>
            <w:tcW w:w="1793" w:type="dxa"/>
          </w:tcPr>
          <w:p w14:paraId="2359AA8F" w14:textId="34337330" w:rsidR="00FA3D4A" w:rsidRPr="004E0787" w:rsidRDefault="0039357C" w:rsidP="001C72D6">
            <w:pPr>
              <w:pStyle w:val="smt"/>
              <w:ind w:left="0" w:firstLine="0"/>
            </w:pPr>
            <w:r>
              <w:t>anvendelsesnote</w:t>
            </w:r>
          </w:p>
        </w:tc>
        <w:tc>
          <w:tcPr>
            <w:tcW w:w="6372" w:type="dxa"/>
          </w:tcPr>
          <w:p w14:paraId="41F0E3BA" w14:textId="77777777" w:rsidR="00FA3D4A" w:rsidRPr="00C25D20" w:rsidRDefault="00FA3D4A"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515D1DC0" w14:textId="77777777" w:rsidR="00FA3D4A" w:rsidRPr="00C25D20" w:rsidRDefault="00FA3D4A" w:rsidP="00C25D20">
            <w:pPr>
              <w:ind w:left="0" w:firstLine="0"/>
              <w:rPr>
                <w:rFonts w:ascii="Arial" w:hAnsi="Arial" w:cs="Arial"/>
                <w:sz w:val="18"/>
                <w:szCs w:val="18"/>
              </w:rPr>
            </w:pPr>
            <w:r w:rsidRPr="00C25D20">
              <w:rPr>
                <w:rFonts w:ascii="Arial" w:hAnsi="Arial" w:cs="Arial"/>
                <w:sz w:val="18"/>
                <w:szCs w:val="18"/>
              </w:rPr>
              <w:t>anvendes til at klassificere de forskellige typer af kontaktpunkter</w:t>
            </w:r>
          </w:p>
        </w:tc>
      </w:tr>
      <w:tr w:rsidR="00FA3D4A" w:rsidRPr="004E0787" w14:paraId="4518AE61" w14:textId="77777777" w:rsidTr="00892129">
        <w:tc>
          <w:tcPr>
            <w:tcW w:w="1793" w:type="dxa"/>
          </w:tcPr>
          <w:p w14:paraId="6D97158A" w14:textId="77777777" w:rsidR="00FA3D4A" w:rsidRPr="004E0787" w:rsidRDefault="00FA3D4A" w:rsidP="001C72D6">
            <w:pPr>
              <w:pStyle w:val="smt"/>
              <w:ind w:left="0" w:firstLine="0"/>
            </w:pPr>
            <w:r w:rsidRPr="004E0787">
              <w:t>Kommentar</w:t>
            </w:r>
          </w:p>
        </w:tc>
        <w:tc>
          <w:tcPr>
            <w:tcW w:w="6372" w:type="dxa"/>
          </w:tcPr>
          <w:p w14:paraId="58223329" w14:textId="77777777" w:rsidR="00FA3D4A" w:rsidRPr="00C25D20" w:rsidRDefault="00FA3D4A" w:rsidP="00C25D20">
            <w:pPr>
              <w:ind w:left="0" w:firstLine="0"/>
              <w:rPr>
                <w:rFonts w:ascii="Arial" w:hAnsi="Arial" w:cs="Arial"/>
                <w:sz w:val="18"/>
                <w:szCs w:val="18"/>
              </w:rPr>
            </w:pPr>
            <w:r w:rsidRPr="00C25D20">
              <w:rPr>
                <w:rFonts w:ascii="Arial" w:hAnsi="Arial" w:cs="Arial"/>
                <w:sz w:val="18"/>
                <w:szCs w:val="18"/>
              </w:rPr>
              <w:t>[fra informationsmodel (klassen Kontaktinformation)]</w:t>
            </w:r>
          </w:p>
          <w:p w14:paraId="3311989E" w14:textId="77777777" w:rsidR="00FA3D4A" w:rsidRPr="00C25D20" w:rsidRDefault="00FA3D4A" w:rsidP="00C25D20">
            <w:pPr>
              <w:ind w:left="0" w:firstLine="0"/>
              <w:rPr>
                <w:rFonts w:ascii="Arial" w:hAnsi="Arial" w:cs="Arial"/>
                <w:sz w:val="18"/>
                <w:szCs w:val="18"/>
              </w:rPr>
            </w:pPr>
            <w:r w:rsidRPr="00C25D20">
              <w:rPr>
                <w:rFonts w:ascii="Arial" w:hAnsi="Arial" w:cs="Arial"/>
                <w:sz w:val="18"/>
                <w:szCs w:val="18"/>
              </w:rPr>
              <w:t>omhandler fx fysiske steder som adresser, lokaler, men også virtuelle som sociale medier, email, DigitalPost mv.</w:t>
            </w:r>
          </w:p>
        </w:tc>
      </w:tr>
      <w:tr w:rsidR="00FA3D4A" w:rsidRPr="004E0787" w14:paraId="1A45222C" w14:textId="77777777" w:rsidTr="00892129">
        <w:tc>
          <w:tcPr>
            <w:tcW w:w="1793" w:type="dxa"/>
          </w:tcPr>
          <w:p w14:paraId="5EE695EE" w14:textId="77777777" w:rsidR="00FA3D4A" w:rsidRPr="004E0787" w:rsidRDefault="00FA3D4A" w:rsidP="001C72D6">
            <w:pPr>
              <w:pStyle w:val="smt"/>
              <w:ind w:left="0" w:firstLine="0"/>
            </w:pPr>
            <w:r>
              <w:t>Anvendelsesnote</w:t>
            </w:r>
          </w:p>
        </w:tc>
        <w:tc>
          <w:tcPr>
            <w:tcW w:w="6372" w:type="dxa"/>
          </w:tcPr>
          <w:p w14:paraId="4F12AB5E" w14:textId="77777777" w:rsidR="00FA3D4A" w:rsidRPr="00C25D20" w:rsidRDefault="00FA3D4A" w:rsidP="001C72D6">
            <w:pPr>
              <w:ind w:left="0" w:firstLine="0"/>
              <w:rPr>
                <w:rFonts w:ascii="Arial" w:hAnsi="Arial" w:cs="Arial"/>
                <w:sz w:val="18"/>
                <w:szCs w:val="18"/>
              </w:rPr>
            </w:pPr>
            <w:r w:rsidRPr="00C25D20">
              <w:rPr>
                <w:rFonts w:ascii="Arial" w:hAnsi="Arial" w:cs="Arial"/>
                <w:sz w:val="18"/>
                <w:szCs w:val="18"/>
              </w:rPr>
              <w:t>Udpeger typen af kontaktform</w:t>
            </w:r>
          </w:p>
        </w:tc>
      </w:tr>
      <w:tr w:rsidR="00FA3D4A" w:rsidRPr="004E0787" w14:paraId="3A279FCC" w14:textId="77777777" w:rsidTr="00892129">
        <w:tc>
          <w:tcPr>
            <w:tcW w:w="1793" w:type="dxa"/>
          </w:tcPr>
          <w:p w14:paraId="2B0264D4" w14:textId="77777777" w:rsidR="00FA3D4A" w:rsidRPr="004E0787" w:rsidRDefault="00FA3D4A" w:rsidP="001C72D6">
            <w:pPr>
              <w:pStyle w:val="smt"/>
              <w:ind w:left="0" w:firstLine="0"/>
            </w:pPr>
            <w:r w:rsidRPr="004E0787">
              <w:t>Domæne</w:t>
            </w:r>
          </w:p>
        </w:tc>
        <w:tc>
          <w:tcPr>
            <w:tcW w:w="6372" w:type="dxa"/>
          </w:tcPr>
          <w:p w14:paraId="15E2D590" w14:textId="77777777" w:rsidR="00FA3D4A" w:rsidRPr="00C25D20" w:rsidRDefault="00892129" w:rsidP="00892129">
            <w:pPr>
              <w:ind w:left="0" w:firstLine="0"/>
              <w:rPr>
                <w:rFonts w:ascii="Arial" w:hAnsi="Arial" w:cs="Arial"/>
                <w:sz w:val="18"/>
                <w:szCs w:val="18"/>
              </w:rPr>
            </w:pPr>
            <w:r>
              <w:rPr>
                <w:rFonts w:ascii="Arial" w:hAnsi="Arial" w:cs="Arial"/>
                <w:sz w:val="18"/>
                <w:szCs w:val="18"/>
              </w:rPr>
              <w:t>schema:ContactPoint</w:t>
            </w:r>
          </w:p>
        </w:tc>
      </w:tr>
      <w:tr w:rsidR="00FA3D4A" w:rsidRPr="004E0787" w14:paraId="7F89BF36" w14:textId="77777777" w:rsidTr="00892129">
        <w:tc>
          <w:tcPr>
            <w:tcW w:w="1793" w:type="dxa"/>
          </w:tcPr>
          <w:p w14:paraId="1D2A2E94" w14:textId="77777777" w:rsidR="00FA3D4A" w:rsidRPr="004E0787" w:rsidRDefault="00FA3D4A" w:rsidP="001C72D6">
            <w:pPr>
              <w:pStyle w:val="smt"/>
              <w:ind w:left="0" w:firstLine="0"/>
            </w:pPr>
            <w:r w:rsidRPr="004E0787">
              <w:t>Udfaldsrum</w:t>
            </w:r>
          </w:p>
        </w:tc>
        <w:tc>
          <w:tcPr>
            <w:tcW w:w="6372" w:type="dxa"/>
          </w:tcPr>
          <w:p w14:paraId="76499298" w14:textId="724BC16E" w:rsidR="00FA3D4A" w:rsidRPr="00C25D20" w:rsidRDefault="008D1A8E" w:rsidP="008D1A8E">
            <w:pPr>
              <w:ind w:left="0" w:firstLine="0"/>
              <w:rPr>
                <w:rFonts w:ascii="Arial" w:hAnsi="Arial" w:cs="Arial"/>
                <w:sz w:val="18"/>
                <w:szCs w:val="18"/>
              </w:rPr>
            </w:pPr>
            <w:r>
              <w:rPr>
                <w:rFonts w:ascii="Arial" w:hAnsi="Arial" w:cs="Arial"/>
                <w:sz w:val="18"/>
                <w:szCs w:val="18"/>
              </w:rPr>
              <w:t>ci</w:t>
            </w:r>
            <w:r w:rsidR="00FA3D4A" w:rsidRPr="00C25D20">
              <w:rPr>
                <w:rFonts w:ascii="Arial" w:hAnsi="Arial" w:cs="Arial"/>
                <w:sz w:val="18"/>
                <w:szCs w:val="18"/>
              </w:rPr>
              <w:t>:ContactForm</w:t>
            </w:r>
            <w:r>
              <w:rPr>
                <w:rFonts w:ascii="Arial" w:hAnsi="Arial" w:cs="Arial"/>
                <w:sz w:val="18"/>
                <w:szCs w:val="18"/>
              </w:rPr>
              <w:t>Type</w:t>
            </w:r>
          </w:p>
        </w:tc>
      </w:tr>
      <w:tr w:rsidR="00FA3D4A" w:rsidRPr="004E0787" w14:paraId="0A117150" w14:textId="77777777" w:rsidTr="00892129">
        <w:tc>
          <w:tcPr>
            <w:tcW w:w="1793" w:type="dxa"/>
          </w:tcPr>
          <w:p w14:paraId="62796D55" w14:textId="77777777" w:rsidR="00FA3D4A" w:rsidRPr="004E0787" w:rsidRDefault="00FA3D4A" w:rsidP="001C72D6">
            <w:pPr>
              <w:pStyle w:val="smt"/>
              <w:ind w:left="0" w:firstLine="0"/>
            </w:pPr>
            <w:r>
              <w:t>Multiplicitet</w:t>
            </w:r>
          </w:p>
        </w:tc>
        <w:tc>
          <w:tcPr>
            <w:tcW w:w="6372" w:type="dxa"/>
          </w:tcPr>
          <w:p w14:paraId="67643350" w14:textId="77777777" w:rsidR="00FA3D4A" w:rsidRPr="00C25D20" w:rsidRDefault="00FA3D4A" w:rsidP="001C72D6">
            <w:pPr>
              <w:ind w:left="0" w:firstLine="0"/>
              <w:rPr>
                <w:rFonts w:ascii="Arial" w:hAnsi="Arial" w:cs="Arial"/>
                <w:sz w:val="18"/>
                <w:szCs w:val="18"/>
              </w:rPr>
            </w:pPr>
            <w:r w:rsidRPr="00C25D20">
              <w:rPr>
                <w:rFonts w:ascii="Arial" w:hAnsi="Arial" w:cs="Arial"/>
                <w:sz w:val="18"/>
                <w:szCs w:val="18"/>
              </w:rPr>
              <w:t>1 - 1</w:t>
            </w:r>
          </w:p>
        </w:tc>
      </w:tr>
    </w:tbl>
    <w:p w14:paraId="5A34B718" w14:textId="77777777" w:rsidR="00FA3D4A" w:rsidRDefault="00FA3D4A" w:rsidP="00FA3D4A"/>
    <w:p w14:paraId="3360F3EE" w14:textId="5DF1050A" w:rsidR="00E862FD" w:rsidRDefault="00183E1C" w:rsidP="00E862FD">
      <w:pPr>
        <w:pStyle w:val="Overskrift3"/>
      </w:pPr>
      <w:bookmarkStart w:id="43" w:name="_Toc193101229"/>
      <w:r>
        <w:t>Type af k</w:t>
      </w:r>
      <w:r w:rsidR="00E862FD">
        <w:t>ontakt</w:t>
      </w:r>
      <w:r>
        <w:t>metode</w:t>
      </w:r>
      <w:r w:rsidR="00E862FD">
        <w:t xml:space="preserve"> (klasse)</w:t>
      </w:r>
      <w:bookmarkEnd w:id="43"/>
    </w:p>
    <w:p w14:paraId="6263CDDB" w14:textId="753A74B1" w:rsidR="00892129" w:rsidRPr="00A34466" w:rsidRDefault="00183E1C" w:rsidP="00A34466">
      <w:pPr>
        <w:jc w:val="center"/>
      </w:pPr>
      <w:r w:rsidRPr="00183E1C">
        <w:rPr>
          <w:noProof/>
        </w:rPr>
        <w:drawing>
          <wp:inline distT="0" distB="0" distL="0" distR="0" wp14:anchorId="456A2AB7" wp14:editId="58208B34">
            <wp:extent cx="3570136" cy="1513515"/>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1">
                      <a:extLst>
                        <a:ext uri="{28A0092B-C50C-407E-A947-70E740481C1C}">
                          <a14:useLocalDpi xmlns:a14="http://schemas.microsoft.com/office/drawing/2010/main" val="0"/>
                        </a:ext>
                      </a:extLst>
                    </a:blip>
                    <a:srcRect l="6020" t="16927" r="5493" b="11129"/>
                    <a:stretch/>
                  </pic:blipFill>
                  <pic:spPr bwMode="auto">
                    <a:xfrm>
                      <a:off x="0" y="0"/>
                      <a:ext cx="3600986" cy="1526594"/>
                    </a:xfrm>
                    <a:prstGeom prst="rect">
                      <a:avLst/>
                    </a:prstGeom>
                    <a:noFill/>
                    <a:ln>
                      <a:noFill/>
                    </a:ln>
                    <a:extLst>
                      <a:ext uri="{53640926-AAD7-44D8-BBD7-CCE9431645EC}">
                        <a14:shadowObscured xmlns:a14="http://schemas.microsoft.com/office/drawing/2010/main"/>
                      </a:ext>
                    </a:extLst>
                  </pic:spPr>
                </pic:pic>
              </a:graphicData>
            </a:graphic>
          </wp:inline>
        </w:drawing>
      </w:r>
    </w:p>
    <w:p w14:paraId="29DD38A1" w14:textId="2BBD7588" w:rsidR="00E862FD" w:rsidRPr="001C72D6" w:rsidRDefault="00F2339F" w:rsidP="001C72D6">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7338FF" w14:paraId="2E7D3857" w14:textId="77777777" w:rsidTr="007272F1">
        <w:tc>
          <w:tcPr>
            <w:tcW w:w="1793" w:type="dxa"/>
          </w:tcPr>
          <w:p w14:paraId="26D24BCF" w14:textId="77777777" w:rsidR="007272F1" w:rsidRPr="004E0787" w:rsidRDefault="007272F1" w:rsidP="007272F1">
            <w:pPr>
              <w:pStyle w:val="smt"/>
              <w:ind w:left="0" w:firstLine="0"/>
            </w:pPr>
            <w:r w:rsidRPr="004E0787">
              <w:t>URI</w:t>
            </w:r>
          </w:p>
        </w:tc>
        <w:tc>
          <w:tcPr>
            <w:tcW w:w="6372" w:type="dxa"/>
          </w:tcPr>
          <w:p w14:paraId="6CB31D70" w14:textId="5C7E790E" w:rsidR="007272F1" w:rsidRPr="00183E1C" w:rsidRDefault="00183E1C" w:rsidP="00183E1C">
            <w:pPr>
              <w:pStyle w:val="smt"/>
              <w:ind w:left="0" w:firstLine="0"/>
            </w:pPr>
            <w:r w:rsidRPr="00183E1C">
              <w:t>https://data.gov.dk/concept/core/contactinformation/ContactMethodType</w:t>
            </w:r>
          </w:p>
        </w:tc>
      </w:tr>
      <w:tr w:rsidR="007272F1" w:rsidRPr="004E0787" w14:paraId="4D6BF3B1" w14:textId="77777777" w:rsidTr="007272F1">
        <w:tc>
          <w:tcPr>
            <w:tcW w:w="1793" w:type="dxa"/>
          </w:tcPr>
          <w:p w14:paraId="14E735C1" w14:textId="77777777" w:rsidR="007272F1" w:rsidRPr="004E0787" w:rsidRDefault="007272F1" w:rsidP="007272F1">
            <w:pPr>
              <w:pStyle w:val="smt"/>
              <w:ind w:left="0" w:firstLine="0"/>
            </w:pPr>
            <w:r>
              <w:t>T</w:t>
            </w:r>
            <w:r w:rsidRPr="004E0787">
              <w:t>erm</w:t>
            </w:r>
          </w:p>
        </w:tc>
        <w:tc>
          <w:tcPr>
            <w:tcW w:w="6372" w:type="dxa"/>
          </w:tcPr>
          <w:p w14:paraId="0505DFEB" w14:textId="462956E7" w:rsidR="007272F1" w:rsidRPr="00C25D20" w:rsidRDefault="00183E1C" w:rsidP="00183E1C">
            <w:pPr>
              <w:ind w:left="0" w:firstLine="0"/>
              <w:rPr>
                <w:rFonts w:ascii="Arial" w:hAnsi="Arial" w:cs="Arial"/>
                <w:sz w:val="18"/>
                <w:szCs w:val="18"/>
              </w:rPr>
            </w:pPr>
            <w:r>
              <w:rPr>
                <w:rFonts w:ascii="Arial" w:hAnsi="Arial" w:cs="Arial"/>
                <w:sz w:val="18"/>
                <w:szCs w:val="18"/>
              </w:rPr>
              <w:t>Type af k</w:t>
            </w:r>
            <w:r w:rsidR="001C72D6" w:rsidRPr="00C25D20">
              <w:rPr>
                <w:rFonts w:ascii="Arial" w:hAnsi="Arial" w:cs="Arial"/>
                <w:sz w:val="18"/>
                <w:szCs w:val="18"/>
              </w:rPr>
              <w:t>ontaktform</w:t>
            </w:r>
          </w:p>
        </w:tc>
      </w:tr>
      <w:tr w:rsidR="007272F1" w:rsidRPr="004E0787" w14:paraId="6235D8A7" w14:textId="77777777" w:rsidTr="007272F1">
        <w:tc>
          <w:tcPr>
            <w:tcW w:w="1793" w:type="dxa"/>
          </w:tcPr>
          <w:p w14:paraId="4170A56B" w14:textId="77777777" w:rsidR="007272F1" w:rsidRPr="004E0787" w:rsidRDefault="007272F1" w:rsidP="007272F1">
            <w:pPr>
              <w:pStyle w:val="smt"/>
              <w:ind w:left="0" w:firstLine="0"/>
            </w:pPr>
            <w:r w:rsidRPr="004E0787">
              <w:t>Definition</w:t>
            </w:r>
          </w:p>
        </w:tc>
        <w:tc>
          <w:tcPr>
            <w:tcW w:w="6372" w:type="dxa"/>
          </w:tcPr>
          <w:p w14:paraId="1986C4BA" w14:textId="77777777" w:rsidR="007272F1" w:rsidRPr="00C25D20" w:rsidRDefault="001C72D6" w:rsidP="007272F1">
            <w:pPr>
              <w:ind w:left="0" w:firstLine="0"/>
              <w:rPr>
                <w:rFonts w:ascii="Arial" w:hAnsi="Arial" w:cs="Arial"/>
                <w:sz w:val="18"/>
                <w:szCs w:val="18"/>
              </w:rPr>
            </w:pPr>
            <w:r w:rsidRPr="00C25D20">
              <w:rPr>
                <w:rFonts w:ascii="Arial" w:hAnsi="Arial" w:cs="Arial"/>
                <w:sz w:val="18"/>
                <w:szCs w:val="18"/>
              </w:rPr>
              <w:t>Klassifikation</w:t>
            </w:r>
            <w:r w:rsidR="00892129">
              <w:rPr>
                <w:rFonts w:ascii="Arial" w:hAnsi="Arial" w:cs="Arial"/>
                <w:sz w:val="18"/>
                <w:szCs w:val="18"/>
              </w:rPr>
              <w:t>sklasse</w:t>
            </w:r>
            <w:r w:rsidRPr="00C25D20">
              <w:rPr>
                <w:rFonts w:ascii="Arial" w:hAnsi="Arial" w:cs="Arial"/>
                <w:sz w:val="18"/>
                <w:szCs w:val="18"/>
              </w:rPr>
              <w:t xml:space="preserve"> indeholdende mulige kontaktformer.</w:t>
            </w:r>
          </w:p>
        </w:tc>
      </w:tr>
      <w:tr w:rsidR="007272F1" w:rsidRPr="004E0787" w14:paraId="297A8F5C" w14:textId="77777777" w:rsidTr="007272F1">
        <w:tc>
          <w:tcPr>
            <w:tcW w:w="1793" w:type="dxa"/>
          </w:tcPr>
          <w:p w14:paraId="0C212E16" w14:textId="77777777" w:rsidR="007272F1" w:rsidRPr="004E0787" w:rsidRDefault="007272F1" w:rsidP="001C72D6">
            <w:pPr>
              <w:pStyle w:val="smt"/>
              <w:ind w:left="0" w:firstLine="0"/>
            </w:pPr>
            <w:r w:rsidRPr="004E0787">
              <w:t>Under</w:t>
            </w:r>
            <w:r w:rsidR="001C72D6">
              <w:t>klasse</w:t>
            </w:r>
            <w:r w:rsidRPr="004E0787">
              <w:t xml:space="preserve"> af</w:t>
            </w:r>
          </w:p>
        </w:tc>
        <w:tc>
          <w:tcPr>
            <w:tcW w:w="6372" w:type="dxa"/>
          </w:tcPr>
          <w:p w14:paraId="6FF1C760" w14:textId="77777777" w:rsidR="007272F1" w:rsidRPr="00C25D20" w:rsidRDefault="001C72D6" w:rsidP="007272F1">
            <w:pPr>
              <w:ind w:left="0" w:firstLine="0"/>
              <w:rPr>
                <w:rFonts w:ascii="Arial" w:hAnsi="Arial" w:cs="Arial"/>
                <w:sz w:val="18"/>
                <w:szCs w:val="18"/>
              </w:rPr>
            </w:pPr>
            <w:r w:rsidRPr="00C25D20">
              <w:rPr>
                <w:rFonts w:ascii="Arial" w:hAnsi="Arial" w:cs="Arial"/>
                <w:sz w:val="18"/>
                <w:szCs w:val="18"/>
              </w:rPr>
              <w:t>skos:Concept</w:t>
            </w:r>
          </w:p>
        </w:tc>
      </w:tr>
    </w:tbl>
    <w:p w14:paraId="63B9F584" w14:textId="77777777" w:rsidR="009B1A97" w:rsidRDefault="009B1A97" w:rsidP="007272F1"/>
    <w:p w14:paraId="21D54747" w14:textId="3A1696D8" w:rsidR="00E862FD" w:rsidRDefault="00854658" w:rsidP="001C72D6">
      <w:pPr>
        <w:pStyle w:val="Overskrift5"/>
        <w:rPr>
          <w:rStyle w:val="Fremhv"/>
          <w:i/>
          <w:iCs w:val="0"/>
        </w:rPr>
      </w:pPr>
      <w:r w:rsidRPr="00376D46">
        <w:t>Profilens restriktioner og beskrivelser</w:t>
      </w:r>
      <w:r w:rsidRPr="001C72D6">
        <w:rPr>
          <w:rStyle w:val="Fremhv"/>
          <w:i/>
          <w:iCs w:val="0"/>
        </w:rPr>
        <w:t xml:space="preserve"> </w:t>
      </w:r>
    </w:p>
    <w:tbl>
      <w:tblPr>
        <w:tblStyle w:val="Tabel-Gitter"/>
        <w:tblW w:w="0" w:type="auto"/>
        <w:tblInd w:w="45" w:type="dxa"/>
        <w:tblLook w:val="04A0" w:firstRow="1" w:lastRow="0" w:firstColumn="1" w:lastColumn="0" w:noHBand="0" w:noVBand="1"/>
      </w:tblPr>
      <w:tblGrid>
        <w:gridCol w:w="1793"/>
        <w:gridCol w:w="6372"/>
      </w:tblGrid>
      <w:tr w:rsidR="00892129" w:rsidRPr="004E0787" w14:paraId="54377D3F" w14:textId="77777777" w:rsidTr="00892129">
        <w:tc>
          <w:tcPr>
            <w:tcW w:w="1793" w:type="dxa"/>
          </w:tcPr>
          <w:p w14:paraId="0E1C38C0" w14:textId="77777777" w:rsidR="00892129" w:rsidRPr="0011183F" w:rsidRDefault="00892129" w:rsidP="005C3D1D">
            <w:pPr>
              <w:pStyle w:val="smt"/>
              <w:ind w:left="0" w:firstLine="0"/>
            </w:pPr>
            <w:r w:rsidRPr="0011183F">
              <w:t>Foretrukken term</w:t>
            </w:r>
          </w:p>
        </w:tc>
        <w:tc>
          <w:tcPr>
            <w:tcW w:w="6372" w:type="dxa"/>
          </w:tcPr>
          <w:p w14:paraId="6BB9DBF0" w14:textId="77777777" w:rsidR="00892129" w:rsidRPr="004E0787" w:rsidRDefault="00892129" w:rsidP="005C3D1D">
            <w:pPr>
              <w:ind w:left="0" w:firstLine="0"/>
            </w:pPr>
            <w:r w:rsidRPr="00C25D20">
              <w:rPr>
                <w:rFonts w:ascii="Arial" w:hAnsi="Arial" w:cs="Arial"/>
                <w:sz w:val="18"/>
                <w:szCs w:val="18"/>
              </w:rPr>
              <w:t>Kontaktform</w:t>
            </w:r>
          </w:p>
        </w:tc>
      </w:tr>
      <w:tr w:rsidR="00892129" w:rsidRPr="004E0787" w14:paraId="2C952CB5" w14:textId="77777777" w:rsidTr="00892129">
        <w:tc>
          <w:tcPr>
            <w:tcW w:w="1793" w:type="dxa"/>
          </w:tcPr>
          <w:p w14:paraId="6FCCCBDA" w14:textId="77777777" w:rsidR="00892129" w:rsidRPr="0011183F" w:rsidRDefault="00892129" w:rsidP="005C3D1D">
            <w:pPr>
              <w:pStyle w:val="smt"/>
              <w:ind w:left="0" w:firstLine="0"/>
            </w:pPr>
            <w:r w:rsidRPr="0011183F">
              <w:t>Definition</w:t>
            </w:r>
          </w:p>
        </w:tc>
        <w:tc>
          <w:tcPr>
            <w:tcW w:w="6372" w:type="dxa"/>
          </w:tcPr>
          <w:p w14:paraId="1EB54E9A" w14:textId="77777777" w:rsidR="00892129" w:rsidRPr="004E0787" w:rsidRDefault="00892129" w:rsidP="005C3D1D">
            <w:pPr>
              <w:ind w:left="0" w:firstLine="0"/>
            </w:pPr>
            <w:r w:rsidRPr="00C25D20">
              <w:rPr>
                <w:rFonts w:ascii="Arial" w:hAnsi="Arial" w:cs="Arial"/>
                <w:sz w:val="18"/>
                <w:szCs w:val="18"/>
              </w:rPr>
              <w:t>Klassifikation</w:t>
            </w:r>
            <w:r>
              <w:rPr>
                <w:rFonts w:ascii="Arial" w:hAnsi="Arial" w:cs="Arial"/>
                <w:sz w:val="18"/>
                <w:szCs w:val="18"/>
              </w:rPr>
              <w:t>sklasse</w:t>
            </w:r>
            <w:r w:rsidRPr="00C25D20">
              <w:rPr>
                <w:rFonts w:ascii="Arial" w:hAnsi="Arial" w:cs="Arial"/>
                <w:sz w:val="18"/>
                <w:szCs w:val="18"/>
              </w:rPr>
              <w:t xml:space="preserve"> indeholdende mulige kontaktformer</w:t>
            </w:r>
          </w:p>
        </w:tc>
      </w:tr>
      <w:tr w:rsidR="007272F1" w:rsidRPr="004E0787" w14:paraId="50964704" w14:textId="77777777" w:rsidTr="007272F1">
        <w:tc>
          <w:tcPr>
            <w:tcW w:w="1793" w:type="dxa"/>
          </w:tcPr>
          <w:p w14:paraId="71E0EF85" w14:textId="77777777" w:rsidR="007272F1" w:rsidRPr="004E0787" w:rsidRDefault="007272F1" w:rsidP="007272F1">
            <w:pPr>
              <w:pStyle w:val="smt"/>
              <w:ind w:left="0" w:firstLine="0"/>
            </w:pPr>
            <w:r w:rsidRPr="004E0787">
              <w:t>Definition</w:t>
            </w:r>
          </w:p>
        </w:tc>
        <w:tc>
          <w:tcPr>
            <w:tcW w:w="6372" w:type="dxa"/>
          </w:tcPr>
          <w:p w14:paraId="24E71827" w14:textId="77777777" w:rsidR="007272F1" w:rsidRPr="00C25D20" w:rsidRDefault="00760E5D" w:rsidP="00C25D20">
            <w:pPr>
              <w:ind w:left="0" w:firstLine="0"/>
              <w:rPr>
                <w:rFonts w:ascii="Arial" w:hAnsi="Arial" w:cs="Arial"/>
                <w:sz w:val="18"/>
                <w:szCs w:val="18"/>
              </w:rPr>
            </w:pPr>
            <w:r w:rsidRPr="00C25D20">
              <w:rPr>
                <w:rFonts w:ascii="Arial" w:hAnsi="Arial" w:cs="Arial"/>
                <w:sz w:val="18"/>
                <w:szCs w:val="18"/>
              </w:rPr>
              <w:t>anvendes til at klassificere de forskellige typer af kontaktpunkter</w:t>
            </w:r>
          </w:p>
        </w:tc>
      </w:tr>
      <w:tr w:rsidR="007272F1" w:rsidRPr="004E0787" w14:paraId="46650AA1" w14:textId="77777777" w:rsidTr="007272F1">
        <w:tc>
          <w:tcPr>
            <w:tcW w:w="1793" w:type="dxa"/>
          </w:tcPr>
          <w:p w14:paraId="6B45838C" w14:textId="77777777" w:rsidR="007272F1" w:rsidRPr="004E0787" w:rsidRDefault="007272F1" w:rsidP="007272F1">
            <w:pPr>
              <w:pStyle w:val="smt"/>
              <w:ind w:left="0" w:firstLine="0"/>
            </w:pPr>
            <w:r w:rsidRPr="004E0787">
              <w:t>Kommentar</w:t>
            </w:r>
          </w:p>
        </w:tc>
        <w:tc>
          <w:tcPr>
            <w:tcW w:w="6372" w:type="dxa"/>
          </w:tcPr>
          <w:p w14:paraId="64D47A4F" w14:textId="77777777" w:rsidR="007272F1" w:rsidRPr="00C25D20" w:rsidRDefault="001C72D6" w:rsidP="007272F1">
            <w:pPr>
              <w:ind w:left="0" w:firstLine="0"/>
              <w:rPr>
                <w:rFonts w:ascii="Arial" w:hAnsi="Arial" w:cs="Arial"/>
                <w:sz w:val="18"/>
                <w:szCs w:val="18"/>
              </w:rPr>
            </w:pPr>
            <w:r w:rsidRPr="00C25D20">
              <w:rPr>
                <w:rFonts w:ascii="Arial" w:hAnsi="Arial" w:cs="Arial"/>
                <w:sz w:val="18"/>
                <w:szCs w:val="18"/>
              </w:rPr>
              <w:t>Kontaktform vil - af den nedsatte redaktionsgruppe - blive vedligeholdt kontinuerligt. Som en del af det arbejde vil koordinering med eksisterende, kendte og aktivt anvendte registres beskrivelse af kontaktformer blive anvendt som input til basisprofilens kontaktformer. Basisprofilens kontaktformer skal kunne dække alle relevante kontaktformer fra og til organisationer.</w:t>
            </w:r>
          </w:p>
        </w:tc>
      </w:tr>
    </w:tbl>
    <w:p w14:paraId="7D12D4D8" w14:textId="4ADD0934" w:rsidR="00266355" w:rsidRDefault="00266355" w:rsidP="00245B6A"/>
    <w:p w14:paraId="7CACD6D5" w14:textId="3DFF2CB7" w:rsidR="00183E1C" w:rsidRDefault="00183E1C" w:rsidP="00245B6A">
      <w:r w:rsidRPr="00183E1C">
        <w:t>I ‘Bilag F – Type af kontaktmetode’</w:t>
      </w:r>
      <w:r>
        <w:t xml:space="preserve"> beskrives de enkelte kontaktmetoder i detaljer.</w:t>
      </w:r>
    </w:p>
    <w:p w14:paraId="35314F47" w14:textId="697FC7CB" w:rsidR="00266355" w:rsidRDefault="00266355">
      <w:pPr>
        <w:spacing w:before="0" w:after="160" w:line="259" w:lineRule="auto"/>
      </w:pPr>
    </w:p>
    <w:p w14:paraId="737E3FC4" w14:textId="5B0A8F41" w:rsidR="00491DD9" w:rsidRDefault="00491DD9" w:rsidP="00491DD9">
      <w:pPr>
        <w:pStyle w:val="Overskrift3"/>
      </w:pPr>
      <w:bookmarkStart w:id="44" w:name="_Toc193101230"/>
      <w:r>
        <w:lastRenderedPageBreak/>
        <w:t>Specifikation af åbningstider</w:t>
      </w:r>
      <w:bookmarkEnd w:id="44"/>
    </w:p>
    <w:p w14:paraId="6FA41319" w14:textId="59ECE24E" w:rsidR="00245B6A" w:rsidRDefault="00491DD9" w:rsidP="00491DD9">
      <w:pPr>
        <w:jc w:val="center"/>
      </w:pPr>
      <w:r w:rsidRPr="00491DD9">
        <w:rPr>
          <w:noProof/>
        </w:rPr>
        <w:drawing>
          <wp:inline distT="0" distB="0" distL="0" distR="0" wp14:anchorId="4003888D" wp14:editId="5B7B1108">
            <wp:extent cx="2983312" cy="4603805"/>
            <wp:effectExtent l="0" t="0" r="7620" b="635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12">
                      <a:extLst>
                        <a:ext uri="{28A0092B-C50C-407E-A947-70E740481C1C}">
                          <a14:useLocalDpi xmlns:a14="http://schemas.microsoft.com/office/drawing/2010/main" val="0"/>
                        </a:ext>
                      </a:extLst>
                    </a:blip>
                    <a:srcRect l="7028" t="7015" r="6749" b="4440"/>
                    <a:stretch/>
                  </pic:blipFill>
                  <pic:spPr bwMode="auto">
                    <a:xfrm>
                      <a:off x="0" y="0"/>
                      <a:ext cx="2993602" cy="4619685"/>
                    </a:xfrm>
                    <a:prstGeom prst="rect">
                      <a:avLst/>
                    </a:prstGeom>
                    <a:noFill/>
                    <a:ln>
                      <a:noFill/>
                    </a:ln>
                    <a:extLst>
                      <a:ext uri="{53640926-AAD7-44D8-BBD7-CCE9431645EC}">
                        <a14:shadowObscured xmlns:a14="http://schemas.microsoft.com/office/drawing/2010/main"/>
                      </a:ext>
                    </a:extLst>
                  </pic:spPr>
                </pic:pic>
              </a:graphicData>
            </a:graphic>
          </wp:inline>
        </w:drawing>
      </w:r>
    </w:p>
    <w:p w14:paraId="2E63C76B" w14:textId="77777777" w:rsidR="00491DD9" w:rsidRDefault="00491DD9" w:rsidP="006C2A63"/>
    <w:p w14:paraId="61BA7EB4" w14:textId="027DC7B9" w:rsidR="00E862FD" w:rsidRPr="0027696D" w:rsidRDefault="00E862FD" w:rsidP="00E862FD">
      <w:pPr>
        <w:pStyle w:val="Overskrift4"/>
      </w:pPr>
      <w:r w:rsidRPr="0027696D">
        <w:t>timer tilgængelige</w:t>
      </w:r>
    </w:p>
    <w:p w14:paraId="4A9BAB5D" w14:textId="38A3C5D6" w:rsidR="00E862FD" w:rsidRPr="0027696D" w:rsidRDefault="00F2339F" w:rsidP="00760E5D">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935"/>
        <w:gridCol w:w="6230"/>
      </w:tblGrid>
      <w:tr w:rsidR="007272F1" w:rsidRPr="008042CC" w14:paraId="08B222D3" w14:textId="77777777" w:rsidTr="00F10CF4">
        <w:tc>
          <w:tcPr>
            <w:tcW w:w="1935" w:type="dxa"/>
          </w:tcPr>
          <w:p w14:paraId="5109DECF" w14:textId="77777777" w:rsidR="007272F1" w:rsidRPr="004E0787" w:rsidRDefault="007272F1" w:rsidP="007272F1">
            <w:pPr>
              <w:pStyle w:val="smt"/>
              <w:ind w:left="0" w:firstLine="0"/>
            </w:pPr>
            <w:r w:rsidRPr="004E0787">
              <w:t>URI</w:t>
            </w:r>
          </w:p>
        </w:tc>
        <w:tc>
          <w:tcPr>
            <w:tcW w:w="6230" w:type="dxa"/>
          </w:tcPr>
          <w:p w14:paraId="02B584BE" w14:textId="037D6730" w:rsidR="007272F1" w:rsidRPr="00760E5D" w:rsidRDefault="0027696D" w:rsidP="007272F1">
            <w:pPr>
              <w:ind w:left="0" w:firstLine="0"/>
              <w:rPr>
                <w:lang w:val="en-US"/>
              </w:rPr>
            </w:pPr>
            <w:r w:rsidRPr="002C03F4">
              <w:rPr>
                <w:rFonts w:ascii="Segoe UI" w:hAnsi="Segoe UI" w:cs="Segoe UI"/>
                <w:sz w:val="18"/>
                <w:szCs w:val="18"/>
                <w:lang w:eastAsia="en-US"/>
              </w:rPr>
              <w:t>https://schema.org/hoursAvailable</w:t>
            </w:r>
          </w:p>
        </w:tc>
      </w:tr>
      <w:tr w:rsidR="007272F1" w:rsidRPr="004E0787" w14:paraId="5E3BB0B5" w14:textId="77777777" w:rsidTr="00F10CF4">
        <w:tc>
          <w:tcPr>
            <w:tcW w:w="1935" w:type="dxa"/>
          </w:tcPr>
          <w:p w14:paraId="34EEBC2B" w14:textId="77777777" w:rsidR="007272F1" w:rsidRPr="004E0787" w:rsidRDefault="007272F1" w:rsidP="007272F1">
            <w:pPr>
              <w:pStyle w:val="smt"/>
              <w:ind w:left="0" w:firstLine="0"/>
            </w:pPr>
            <w:r>
              <w:t>T</w:t>
            </w:r>
            <w:r w:rsidRPr="004E0787">
              <w:t>erm</w:t>
            </w:r>
          </w:p>
        </w:tc>
        <w:tc>
          <w:tcPr>
            <w:tcW w:w="6230" w:type="dxa"/>
          </w:tcPr>
          <w:p w14:paraId="45B57AFA" w14:textId="3B569C0E" w:rsidR="007272F1" w:rsidRPr="002C03F4" w:rsidRDefault="0039357C" w:rsidP="00F10CF4">
            <w:pPr>
              <w:pStyle w:val="smt"/>
              <w:ind w:left="0" w:firstLine="0"/>
              <w:rPr>
                <w:lang w:val="da-DK"/>
              </w:rPr>
            </w:pPr>
            <w:r w:rsidRPr="002C03F4">
              <w:rPr>
                <w:lang w:val="da-DK"/>
              </w:rPr>
              <w:t xml:space="preserve"> åb</w:t>
            </w:r>
            <w:r>
              <w:rPr>
                <w:lang w:val="da-DK"/>
              </w:rPr>
              <w:t>ningstid (eller ev</w:t>
            </w:r>
            <w:r w:rsidRPr="002C03F4">
              <w:rPr>
                <w:lang w:val="da-DK"/>
              </w:rPr>
              <w:t>t. tilgængeligt tidsrum</w:t>
            </w:r>
            <w:r>
              <w:rPr>
                <w:lang w:val="da-DK"/>
              </w:rPr>
              <w:t>)</w:t>
            </w:r>
          </w:p>
        </w:tc>
      </w:tr>
      <w:tr w:rsidR="007272F1" w:rsidRPr="004E0787" w14:paraId="233E63DE" w14:textId="77777777" w:rsidTr="00F10CF4">
        <w:tc>
          <w:tcPr>
            <w:tcW w:w="1935" w:type="dxa"/>
          </w:tcPr>
          <w:p w14:paraId="32F6F6DB" w14:textId="77777777" w:rsidR="007272F1" w:rsidRPr="002C03F4" w:rsidRDefault="007272F1" w:rsidP="007272F1">
            <w:pPr>
              <w:pStyle w:val="smt"/>
              <w:ind w:left="0" w:firstLine="0"/>
              <w:rPr>
                <w:lang w:val="da-DK"/>
              </w:rPr>
            </w:pPr>
            <w:r w:rsidRPr="002C03F4">
              <w:rPr>
                <w:lang w:val="da-DK"/>
              </w:rPr>
              <w:t>Kommentar</w:t>
            </w:r>
          </w:p>
        </w:tc>
        <w:tc>
          <w:tcPr>
            <w:tcW w:w="6230" w:type="dxa"/>
          </w:tcPr>
          <w:p w14:paraId="47690700" w14:textId="77777777" w:rsidR="007272F1" w:rsidRPr="005C3D1D" w:rsidRDefault="0027696D" w:rsidP="00F10CF4">
            <w:pPr>
              <w:pStyle w:val="smt"/>
              <w:ind w:left="0" w:firstLine="0"/>
              <w:rPr>
                <w:lang w:val="da-DK"/>
              </w:rPr>
            </w:pPr>
            <w:r w:rsidRPr="005C3D1D">
              <w:rPr>
                <w:lang w:val="da-DK"/>
              </w:rPr>
              <w:t>De timer, hvor denne service eller kontakt er tilgængelig.</w:t>
            </w:r>
          </w:p>
        </w:tc>
      </w:tr>
      <w:tr w:rsidR="007272F1" w:rsidRPr="007338FF" w14:paraId="4B82192A" w14:textId="77777777" w:rsidTr="00F10CF4">
        <w:tc>
          <w:tcPr>
            <w:tcW w:w="1935" w:type="dxa"/>
          </w:tcPr>
          <w:p w14:paraId="2B89FF76" w14:textId="77777777" w:rsidR="007272F1" w:rsidRPr="002C03F4" w:rsidRDefault="007272F1" w:rsidP="007272F1">
            <w:pPr>
              <w:pStyle w:val="smt"/>
              <w:ind w:left="0" w:firstLine="0"/>
              <w:rPr>
                <w:lang w:val="da-DK"/>
              </w:rPr>
            </w:pPr>
            <w:r w:rsidRPr="002C03F4">
              <w:rPr>
                <w:lang w:val="da-DK"/>
              </w:rPr>
              <w:t>Domæne</w:t>
            </w:r>
            <w:r w:rsidR="00F10CF4" w:rsidRPr="002C03F4">
              <w:rPr>
                <w:lang w:val="da-DK"/>
              </w:rPr>
              <w:t xml:space="preserve"> inkluderer</w:t>
            </w:r>
          </w:p>
        </w:tc>
        <w:tc>
          <w:tcPr>
            <w:tcW w:w="6230" w:type="dxa"/>
          </w:tcPr>
          <w:p w14:paraId="681A141A" w14:textId="77777777" w:rsidR="007272F1" w:rsidRPr="004E0787" w:rsidRDefault="00F10CF4" w:rsidP="00F10CF4">
            <w:pPr>
              <w:pStyle w:val="smt"/>
              <w:ind w:left="0" w:firstLine="0"/>
            </w:pPr>
            <w:r w:rsidRPr="00517D4B">
              <w:t>schema:LocationFea</w:t>
            </w:r>
            <w:r w:rsidRPr="00F10CF4">
              <w:t>tureSpecification</w:t>
            </w:r>
            <w:r>
              <w:t xml:space="preserve">   eller   </w:t>
            </w:r>
            <w:r w:rsidRPr="00F10CF4">
              <w:t>schema:ContactPoint</w:t>
            </w:r>
            <w:r>
              <w:t xml:space="preserve">   eller   </w:t>
            </w:r>
            <w:r w:rsidRPr="00F10CF4">
              <w:t>schema:Service</w:t>
            </w:r>
          </w:p>
        </w:tc>
      </w:tr>
      <w:tr w:rsidR="007272F1" w:rsidRPr="007338FF" w14:paraId="467ECF3C" w14:textId="77777777" w:rsidTr="00F10CF4">
        <w:tc>
          <w:tcPr>
            <w:tcW w:w="1935" w:type="dxa"/>
          </w:tcPr>
          <w:p w14:paraId="590C336D" w14:textId="77777777" w:rsidR="007272F1" w:rsidRPr="004E0787" w:rsidRDefault="007272F1" w:rsidP="007272F1">
            <w:pPr>
              <w:pStyle w:val="smt"/>
              <w:ind w:left="0" w:firstLine="0"/>
            </w:pPr>
            <w:r w:rsidRPr="004E0787">
              <w:t>Udfaldsrum</w:t>
            </w:r>
          </w:p>
        </w:tc>
        <w:tc>
          <w:tcPr>
            <w:tcW w:w="6230" w:type="dxa"/>
          </w:tcPr>
          <w:p w14:paraId="441DCE44" w14:textId="77777777" w:rsidR="007272F1" w:rsidRPr="004E0787" w:rsidRDefault="00784063" w:rsidP="00784063">
            <w:pPr>
              <w:pStyle w:val="smt"/>
              <w:ind w:left="0" w:firstLine="0"/>
            </w:pPr>
            <w:r w:rsidRPr="00784063">
              <w:t>schema:OpeningHoursSpecification</w:t>
            </w:r>
            <w:r>
              <w:t xml:space="preserve">   eller   </w:t>
            </w:r>
            <w:r w:rsidRPr="00784063">
              <w:t>schema:Text</w:t>
            </w:r>
            <w:r>
              <w:t xml:space="preserve">   eller   </w:t>
            </w:r>
            <w:r w:rsidRPr="00784063">
              <w:t>schema:URL</w:t>
            </w:r>
            <w:r>
              <w:t xml:space="preserve">   eller   </w:t>
            </w:r>
            <w:r w:rsidRPr="00784063">
              <w:t>schema:Role</w:t>
            </w:r>
          </w:p>
        </w:tc>
      </w:tr>
    </w:tbl>
    <w:p w14:paraId="09E1040C" w14:textId="77777777" w:rsidR="007272F1" w:rsidRPr="005C3D1D" w:rsidRDefault="007272F1" w:rsidP="007272F1">
      <w:pPr>
        <w:rPr>
          <w:lang w:val="en-US"/>
        </w:rPr>
      </w:pPr>
    </w:p>
    <w:p w14:paraId="1864EC45" w14:textId="71B33242" w:rsidR="00760E5D" w:rsidRPr="00760E5D" w:rsidRDefault="00854658" w:rsidP="00760E5D">
      <w:pPr>
        <w:pStyle w:val="Overskrift5"/>
      </w:pPr>
      <w:r w:rsidRPr="00376D46">
        <w:t>Profilens restriktioner og beskrivelser</w:t>
      </w:r>
      <w:r w:rsidRPr="00760E5D">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760E5D" w:rsidRPr="004E0787" w14:paraId="62EB8A4C" w14:textId="77777777" w:rsidTr="0089282C">
        <w:tc>
          <w:tcPr>
            <w:tcW w:w="2077" w:type="dxa"/>
          </w:tcPr>
          <w:p w14:paraId="72C8D779" w14:textId="77777777" w:rsidR="00760E5D" w:rsidRPr="004E0787" w:rsidRDefault="00760E5D" w:rsidP="0089282C">
            <w:pPr>
              <w:pStyle w:val="smt"/>
              <w:ind w:left="0" w:firstLine="0"/>
            </w:pPr>
            <w:r w:rsidRPr="004E0787">
              <w:t>Foretrukken term</w:t>
            </w:r>
          </w:p>
        </w:tc>
        <w:tc>
          <w:tcPr>
            <w:tcW w:w="6088" w:type="dxa"/>
          </w:tcPr>
          <w:p w14:paraId="1DFF36F1" w14:textId="69E31454" w:rsidR="00760E5D" w:rsidRPr="004E0787" w:rsidRDefault="0039357C" w:rsidP="00622B19">
            <w:pPr>
              <w:pStyle w:val="smt"/>
              <w:ind w:left="357"/>
            </w:pPr>
            <w:r>
              <w:t xml:space="preserve"> åbningstid</w:t>
            </w:r>
          </w:p>
        </w:tc>
      </w:tr>
      <w:tr w:rsidR="00760E5D" w:rsidRPr="004E0787" w14:paraId="3ACAE88C" w14:textId="77777777" w:rsidTr="0089282C">
        <w:tc>
          <w:tcPr>
            <w:tcW w:w="2077" w:type="dxa"/>
          </w:tcPr>
          <w:p w14:paraId="01258225" w14:textId="77777777" w:rsidR="00760E5D" w:rsidRPr="004E0787" w:rsidRDefault="00760E5D" w:rsidP="0089282C">
            <w:pPr>
              <w:pStyle w:val="smt"/>
              <w:ind w:left="0" w:firstLine="0"/>
            </w:pPr>
            <w:r w:rsidRPr="004E0787">
              <w:t>Definition</w:t>
            </w:r>
          </w:p>
        </w:tc>
        <w:tc>
          <w:tcPr>
            <w:tcW w:w="6088" w:type="dxa"/>
          </w:tcPr>
          <w:p w14:paraId="16FE7493" w14:textId="77777777" w:rsidR="00760E5D" w:rsidRPr="005C3D1D" w:rsidRDefault="00622B19" w:rsidP="00622B19">
            <w:pPr>
              <w:pStyle w:val="smt"/>
              <w:ind w:left="357"/>
              <w:rPr>
                <w:lang w:val="da-DK"/>
              </w:rPr>
            </w:pPr>
            <w:r w:rsidRPr="005C3D1D">
              <w:rPr>
                <w:lang w:val="da-DK"/>
              </w:rPr>
              <w:t>tidspunkter hvor kontaktpunktet kan anvendes</w:t>
            </w:r>
          </w:p>
        </w:tc>
      </w:tr>
      <w:tr w:rsidR="00760E5D" w:rsidRPr="004E0787" w14:paraId="0264B64F" w14:textId="77777777" w:rsidTr="0089282C">
        <w:tc>
          <w:tcPr>
            <w:tcW w:w="2077" w:type="dxa"/>
          </w:tcPr>
          <w:p w14:paraId="15480A3B" w14:textId="77777777" w:rsidR="00760E5D" w:rsidRPr="004E0787" w:rsidRDefault="00760E5D" w:rsidP="0089282C">
            <w:pPr>
              <w:pStyle w:val="smt"/>
              <w:ind w:left="0" w:firstLine="0"/>
            </w:pPr>
            <w:r>
              <w:t>Anvendelsesnote</w:t>
            </w:r>
          </w:p>
        </w:tc>
        <w:tc>
          <w:tcPr>
            <w:tcW w:w="6088" w:type="dxa"/>
          </w:tcPr>
          <w:p w14:paraId="07BD409F" w14:textId="77777777" w:rsidR="00760E5D" w:rsidRPr="005C3D1D" w:rsidRDefault="00622B19" w:rsidP="00622B19">
            <w:pPr>
              <w:pStyle w:val="smt"/>
              <w:ind w:left="0" w:firstLine="0"/>
              <w:rPr>
                <w:lang w:val="da-DK"/>
              </w:rPr>
            </w:pPr>
            <w:r w:rsidRPr="005C3D1D">
              <w:rPr>
                <w:lang w:val="da-DK"/>
              </w:rPr>
              <w:t>Fravær af angivelse af tidspunkter for kontakt betyder ikke at kontaktpunktet ikke kan anvendes. Det indikerer enten at kontaktpunktet kan anvendes på alle tidspunkter (eksempelvis e-mail) eller at der aktuelt ikke er informationer om tidspunkter.</w:t>
            </w:r>
          </w:p>
        </w:tc>
      </w:tr>
      <w:tr w:rsidR="00760E5D" w:rsidRPr="004E0787" w14:paraId="47B510F8" w14:textId="77777777" w:rsidTr="0089282C">
        <w:tc>
          <w:tcPr>
            <w:tcW w:w="2077" w:type="dxa"/>
          </w:tcPr>
          <w:p w14:paraId="6CB29E0F" w14:textId="77777777" w:rsidR="00760E5D" w:rsidRPr="004E0787" w:rsidRDefault="00760E5D" w:rsidP="0089282C">
            <w:pPr>
              <w:pStyle w:val="smt"/>
              <w:ind w:left="0" w:firstLine="0"/>
            </w:pPr>
            <w:r w:rsidRPr="004E0787">
              <w:t>Domæne</w:t>
            </w:r>
          </w:p>
        </w:tc>
        <w:tc>
          <w:tcPr>
            <w:tcW w:w="6088" w:type="dxa"/>
          </w:tcPr>
          <w:p w14:paraId="1B66897C" w14:textId="77777777" w:rsidR="00760E5D" w:rsidRPr="004E0787" w:rsidRDefault="00622B19" w:rsidP="00622B19">
            <w:pPr>
              <w:pStyle w:val="smt"/>
              <w:ind w:left="357"/>
            </w:pPr>
            <w:r>
              <w:t>schema:ContactPoint</w:t>
            </w:r>
          </w:p>
        </w:tc>
      </w:tr>
      <w:tr w:rsidR="00760E5D" w:rsidRPr="004E0787" w14:paraId="346F988C" w14:textId="77777777" w:rsidTr="0089282C">
        <w:tc>
          <w:tcPr>
            <w:tcW w:w="2077" w:type="dxa"/>
          </w:tcPr>
          <w:p w14:paraId="0858D968" w14:textId="77777777" w:rsidR="00760E5D" w:rsidRPr="004E0787" w:rsidRDefault="00760E5D" w:rsidP="0089282C">
            <w:pPr>
              <w:pStyle w:val="smt"/>
              <w:ind w:left="0" w:firstLine="0"/>
            </w:pPr>
            <w:r w:rsidRPr="004E0787">
              <w:t>Udfaldsrum</w:t>
            </w:r>
          </w:p>
        </w:tc>
        <w:tc>
          <w:tcPr>
            <w:tcW w:w="6088" w:type="dxa"/>
          </w:tcPr>
          <w:p w14:paraId="5399200E" w14:textId="77777777" w:rsidR="00760E5D" w:rsidRPr="00622B19" w:rsidRDefault="00760E5D" w:rsidP="00622B19">
            <w:pPr>
              <w:pStyle w:val="smt"/>
              <w:ind w:left="357"/>
            </w:pPr>
            <w:r w:rsidRPr="00622B19">
              <w:t>schema:OpeningHoursSpecification</w:t>
            </w:r>
          </w:p>
        </w:tc>
      </w:tr>
      <w:tr w:rsidR="00760E5D" w:rsidRPr="004E0787" w14:paraId="33D6C170" w14:textId="77777777" w:rsidTr="0089282C">
        <w:tc>
          <w:tcPr>
            <w:tcW w:w="2077" w:type="dxa"/>
          </w:tcPr>
          <w:p w14:paraId="383BF612" w14:textId="77777777" w:rsidR="00760E5D" w:rsidRPr="004E0787" w:rsidRDefault="00760E5D" w:rsidP="0089282C">
            <w:pPr>
              <w:pStyle w:val="smt"/>
              <w:ind w:left="0" w:firstLine="0"/>
            </w:pPr>
            <w:r>
              <w:t>Multiplicitet</w:t>
            </w:r>
          </w:p>
        </w:tc>
        <w:tc>
          <w:tcPr>
            <w:tcW w:w="6088" w:type="dxa"/>
          </w:tcPr>
          <w:p w14:paraId="6F5BE7C1" w14:textId="77777777" w:rsidR="00760E5D" w:rsidRPr="00622B19" w:rsidRDefault="00760E5D" w:rsidP="00622B19">
            <w:pPr>
              <w:pStyle w:val="smt"/>
              <w:ind w:left="357"/>
            </w:pPr>
            <w:r w:rsidRPr="00622B19">
              <w:t>0 - *</w:t>
            </w:r>
          </w:p>
        </w:tc>
      </w:tr>
    </w:tbl>
    <w:p w14:paraId="50C7B5EF" w14:textId="77777777" w:rsidR="00760E5D" w:rsidRDefault="00760E5D" w:rsidP="00760E5D"/>
    <w:p w14:paraId="189B8045" w14:textId="77777777" w:rsidR="00E862FD" w:rsidRDefault="00E862FD" w:rsidP="00E862FD">
      <w:pPr>
        <w:pStyle w:val="Overskrift3"/>
      </w:pPr>
      <w:bookmarkStart w:id="45" w:name="_Toc193101231"/>
      <w:r>
        <w:t>Specifikation af åbningstider (klasse)</w:t>
      </w:r>
      <w:bookmarkEnd w:id="45"/>
    </w:p>
    <w:p w14:paraId="01D25749" w14:textId="77777777" w:rsidR="00B57CD0" w:rsidRPr="00B57CD0" w:rsidRDefault="00B57CD0" w:rsidP="00B57CD0"/>
    <w:p w14:paraId="7D6B4DAE" w14:textId="4E306A11" w:rsidR="00E862FD" w:rsidRPr="00BB1914" w:rsidRDefault="00F2339F" w:rsidP="00BB191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7C8C6E7D" w14:textId="77777777" w:rsidTr="007272F1">
        <w:tc>
          <w:tcPr>
            <w:tcW w:w="1793" w:type="dxa"/>
          </w:tcPr>
          <w:p w14:paraId="188FF4F7" w14:textId="77777777" w:rsidR="007272F1" w:rsidRPr="004E0787" w:rsidRDefault="007272F1" w:rsidP="007272F1">
            <w:pPr>
              <w:pStyle w:val="smt"/>
              <w:ind w:left="0" w:firstLine="0"/>
            </w:pPr>
            <w:r w:rsidRPr="004E0787">
              <w:t>URI</w:t>
            </w:r>
          </w:p>
        </w:tc>
        <w:tc>
          <w:tcPr>
            <w:tcW w:w="6372" w:type="dxa"/>
          </w:tcPr>
          <w:p w14:paraId="65B56FBC" w14:textId="77777777" w:rsidR="007272F1" w:rsidRPr="00C25D20" w:rsidRDefault="00280917" w:rsidP="007272F1">
            <w:pPr>
              <w:ind w:left="0" w:firstLine="0"/>
              <w:rPr>
                <w:rFonts w:ascii="Arial" w:hAnsi="Arial" w:cs="Arial"/>
                <w:sz w:val="18"/>
                <w:szCs w:val="18"/>
              </w:rPr>
            </w:pPr>
            <w:hyperlink r:id="rId113" w:history="1">
              <w:r w:rsidR="00BB1914" w:rsidRPr="00C25D20">
                <w:rPr>
                  <w:rFonts w:ascii="Arial" w:hAnsi="Arial" w:cs="Arial"/>
                  <w:sz w:val="18"/>
                  <w:szCs w:val="18"/>
                </w:rPr>
                <w:t>http://schema.org/OpeningHoursSpecification</w:t>
              </w:r>
            </w:hyperlink>
          </w:p>
        </w:tc>
      </w:tr>
      <w:tr w:rsidR="007272F1" w:rsidRPr="004E0787" w14:paraId="325F7AF2" w14:textId="77777777" w:rsidTr="007272F1">
        <w:tc>
          <w:tcPr>
            <w:tcW w:w="1793" w:type="dxa"/>
          </w:tcPr>
          <w:p w14:paraId="3277A088" w14:textId="77777777" w:rsidR="007272F1" w:rsidRPr="004E0787" w:rsidRDefault="007272F1" w:rsidP="007272F1">
            <w:pPr>
              <w:pStyle w:val="smt"/>
              <w:ind w:left="0" w:firstLine="0"/>
            </w:pPr>
            <w:r>
              <w:t>T</w:t>
            </w:r>
            <w:r w:rsidRPr="004E0787">
              <w:t>erm</w:t>
            </w:r>
          </w:p>
        </w:tc>
        <w:tc>
          <w:tcPr>
            <w:tcW w:w="6372" w:type="dxa"/>
          </w:tcPr>
          <w:p w14:paraId="32564345" w14:textId="77777777" w:rsidR="007272F1" w:rsidRPr="00C25D20" w:rsidRDefault="00BB1914" w:rsidP="007272F1">
            <w:pPr>
              <w:ind w:left="0" w:firstLine="0"/>
              <w:rPr>
                <w:rFonts w:ascii="Arial" w:hAnsi="Arial" w:cs="Arial"/>
                <w:sz w:val="18"/>
                <w:szCs w:val="18"/>
              </w:rPr>
            </w:pPr>
            <w:r w:rsidRPr="00C25D20">
              <w:rPr>
                <w:rFonts w:ascii="Arial" w:hAnsi="Arial" w:cs="Arial"/>
                <w:sz w:val="18"/>
                <w:szCs w:val="18"/>
              </w:rPr>
              <w:t>Specifikation af åbningstider</w:t>
            </w:r>
          </w:p>
        </w:tc>
      </w:tr>
      <w:tr w:rsidR="007272F1" w:rsidRPr="004E0787" w14:paraId="1DDDF00E" w14:textId="77777777" w:rsidTr="007272F1">
        <w:tc>
          <w:tcPr>
            <w:tcW w:w="1793" w:type="dxa"/>
          </w:tcPr>
          <w:p w14:paraId="13FC5754" w14:textId="77777777" w:rsidR="007272F1" w:rsidRPr="004E0787" w:rsidRDefault="007272F1" w:rsidP="007272F1">
            <w:pPr>
              <w:pStyle w:val="smt"/>
              <w:ind w:left="0" w:firstLine="0"/>
            </w:pPr>
            <w:r w:rsidRPr="004E0787">
              <w:t>Kommentar</w:t>
            </w:r>
          </w:p>
        </w:tc>
        <w:tc>
          <w:tcPr>
            <w:tcW w:w="6372" w:type="dxa"/>
          </w:tcPr>
          <w:p w14:paraId="52AEFAF2" w14:textId="77777777" w:rsidR="007272F1" w:rsidRPr="00C25D20" w:rsidRDefault="00BB1914" w:rsidP="007272F1">
            <w:pPr>
              <w:ind w:left="0" w:firstLine="0"/>
              <w:rPr>
                <w:rFonts w:ascii="Arial" w:hAnsi="Arial" w:cs="Arial"/>
                <w:sz w:val="18"/>
                <w:szCs w:val="18"/>
              </w:rPr>
            </w:pPr>
            <w:r w:rsidRPr="00C25D20">
              <w:rPr>
                <w:rFonts w:ascii="Arial" w:hAnsi="Arial" w:cs="Arial"/>
                <w:sz w:val="18"/>
                <w:szCs w:val="18"/>
              </w:rPr>
              <w:t>En struktureret værdi, der giver information om åbningstiderne for et sted eller en bestemt tjeneste inde på et sted. Stedet er åbent, hvis egenskaben ’opens’ er angivet og lukket ellers. Hvis værdien for egenskaben ’closes’ er mindre end værdien for ’opens’ egenskaben, så antages timeintervallet at strække sig over den næste dag.</w:t>
            </w:r>
          </w:p>
        </w:tc>
      </w:tr>
      <w:tr w:rsidR="007272F1" w:rsidRPr="004E0787" w14:paraId="0415F32F" w14:textId="77777777" w:rsidTr="007272F1">
        <w:tc>
          <w:tcPr>
            <w:tcW w:w="1793" w:type="dxa"/>
          </w:tcPr>
          <w:p w14:paraId="664F1044" w14:textId="77777777" w:rsidR="007272F1" w:rsidRPr="004E0787" w:rsidRDefault="007272F1" w:rsidP="00BB1914">
            <w:pPr>
              <w:pStyle w:val="smt"/>
              <w:ind w:left="0" w:firstLine="0"/>
            </w:pPr>
            <w:r w:rsidRPr="004E0787">
              <w:t>Under</w:t>
            </w:r>
            <w:r w:rsidR="00BB1914">
              <w:t>klasse</w:t>
            </w:r>
          </w:p>
        </w:tc>
        <w:tc>
          <w:tcPr>
            <w:tcW w:w="6372" w:type="dxa"/>
          </w:tcPr>
          <w:p w14:paraId="022FEFFA" w14:textId="77777777" w:rsidR="007272F1" w:rsidRPr="00C25D20" w:rsidRDefault="00BB1914" w:rsidP="007272F1">
            <w:pPr>
              <w:ind w:left="0" w:firstLine="0"/>
              <w:rPr>
                <w:rFonts w:ascii="Arial" w:hAnsi="Arial" w:cs="Arial"/>
                <w:sz w:val="18"/>
                <w:szCs w:val="18"/>
              </w:rPr>
            </w:pPr>
            <w:r w:rsidRPr="00C25D20">
              <w:rPr>
                <w:rFonts w:ascii="Arial" w:hAnsi="Arial" w:cs="Arial"/>
                <w:sz w:val="18"/>
                <w:szCs w:val="18"/>
              </w:rPr>
              <w:t>schema:StructuredValue</w:t>
            </w:r>
          </w:p>
        </w:tc>
      </w:tr>
    </w:tbl>
    <w:p w14:paraId="591F0FBE" w14:textId="77777777" w:rsidR="007272F1" w:rsidRDefault="007272F1" w:rsidP="007272F1"/>
    <w:p w14:paraId="17ABC94D" w14:textId="1DA3C566" w:rsidR="00E862FD" w:rsidRDefault="00216C5A" w:rsidP="00760E5D">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1E6A03" w:rsidRPr="004E0787" w14:paraId="0E363883" w14:textId="77777777" w:rsidTr="001E6A03">
        <w:tc>
          <w:tcPr>
            <w:tcW w:w="1793" w:type="dxa"/>
          </w:tcPr>
          <w:p w14:paraId="34565EFF" w14:textId="77777777" w:rsidR="001E6A03" w:rsidRPr="0011183F" w:rsidRDefault="001E6A03" w:rsidP="005C3D1D">
            <w:pPr>
              <w:pStyle w:val="smt"/>
              <w:ind w:left="0" w:firstLine="0"/>
            </w:pPr>
            <w:r w:rsidRPr="0011183F">
              <w:t>Foretrukken term</w:t>
            </w:r>
          </w:p>
        </w:tc>
        <w:tc>
          <w:tcPr>
            <w:tcW w:w="6372" w:type="dxa"/>
          </w:tcPr>
          <w:p w14:paraId="7087362C" w14:textId="77777777" w:rsidR="001E6A03" w:rsidRPr="004E0787" w:rsidRDefault="001E6A03" w:rsidP="005C3D1D">
            <w:pPr>
              <w:ind w:left="0" w:firstLine="0"/>
            </w:pPr>
            <w:r w:rsidRPr="00C25D20">
              <w:rPr>
                <w:rFonts w:ascii="Arial" w:hAnsi="Arial" w:cs="Arial"/>
                <w:sz w:val="18"/>
                <w:szCs w:val="18"/>
              </w:rPr>
              <w:t>Specifikation af åbningstider</w:t>
            </w:r>
          </w:p>
        </w:tc>
      </w:tr>
      <w:tr w:rsidR="007272F1" w:rsidRPr="004E0787" w14:paraId="3C7690BB" w14:textId="77777777" w:rsidTr="007272F1">
        <w:tc>
          <w:tcPr>
            <w:tcW w:w="1793" w:type="dxa"/>
          </w:tcPr>
          <w:p w14:paraId="5122BD40" w14:textId="77777777" w:rsidR="007272F1" w:rsidRPr="004E0787" w:rsidRDefault="007272F1" w:rsidP="007272F1">
            <w:pPr>
              <w:pStyle w:val="smt"/>
              <w:ind w:left="0" w:firstLine="0"/>
            </w:pPr>
            <w:r w:rsidRPr="004E0787">
              <w:t>Definition</w:t>
            </w:r>
          </w:p>
        </w:tc>
        <w:tc>
          <w:tcPr>
            <w:tcW w:w="6372" w:type="dxa"/>
          </w:tcPr>
          <w:p w14:paraId="23EC549B" w14:textId="283B9E1C" w:rsidR="007272F1" w:rsidRPr="00C25D20" w:rsidRDefault="00BB1914" w:rsidP="00BB1914">
            <w:pPr>
              <w:ind w:left="0" w:firstLine="0"/>
              <w:rPr>
                <w:rFonts w:ascii="Arial" w:hAnsi="Arial" w:cs="Arial"/>
                <w:sz w:val="18"/>
                <w:szCs w:val="18"/>
              </w:rPr>
            </w:pPr>
            <w:r w:rsidRPr="00C25D20">
              <w:rPr>
                <w:rFonts w:ascii="Arial" w:hAnsi="Arial" w:cs="Arial"/>
                <w:sz w:val="18"/>
                <w:szCs w:val="18"/>
              </w:rPr>
              <w:t>information om åbningstider som en del af beskrivelsen for en kontaktoplysning</w:t>
            </w:r>
          </w:p>
        </w:tc>
      </w:tr>
    </w:tbl>
    <w:p w14:paraId="2B9B2848" w14:textId="77777777" w:rsidR="007272F1" w:rsidRDefault="007272F1" w:rsidP="007272F1"/>
    <w:p w14:paraId="7A651D88" w14:textId="77777777" w:rsidR="00E862FD" w:rsidRDefault="00E862FD" w:rsidP="00E862FD">
      <w:pPr>
        <w:pStyle w:val="Overskrift4"/>
      </w:pPr>
      <w:r>
        <w:t>åbner</w:t>
      </w:r>
    </w:p>
    <w:p w14:paraId="142AE045" w14:textId="30243DB4" w:rsidR="00E862FD" w:rsidRPr="00BB1914" w:rsidRDefault="00F2339F" w:rsidP="00BB1914">
      <w:pPr>
        <w:pStyle w:val="Overskrift5"/>
        <w:rPr>
          <w:rStyle w:val="Fremhv"/>
          <w:i/>
          <w:iCs w:val="0"/>
        </w:rPr>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1804DE8F" w14:textId="77777777" w:rsidTr="007272F1">
        <w:tc>
          <w:tcPr>
            <w:tcW w:w="1793" w:type="dxa"/>
          </w:tcPr>
          <w:p w14:paraId="4BEA8644" w14:textId="77777777" w:rsidR="007272F1" w:rsidRPr="004E0787" w:rsidRDefault="007272F1" w:rsidP="007272F1">
            <w:pPr>
              <w:pStyle w:val="smt"/>
              <w:ind w:left="0" w:firstLine="0"/>
            </w:pPr>
            <w:r w:rsidRPr="004E0787">
              <w:t>URI</w:t>
            </w:r>
          </w:p>
        </w:tc>
        <w:tc>
          <w:tcPr>
            <w:tcW w:w="6372" w:type="dxa"/>
          </w:tcPr>
          <w:p w14:paraId="7F2DB850" w14:textId="77777777" w:rsidR="007272F1" w:rsidRPr="00C25D20" w:rsidRDefault="00280917" w:rsidP="007272F1">
            <w:pPr>
              <w:ind w:left="0" w:firstLine="0"/>
              <w:rPr>
                <w:rFonts w:ascii="Arial" w:hAnsi="Arial" w:cs="Arial"/>
                <w:sz w:val="18"/>
                <w:szCs w:val="18"/>
              </w:rPr>
            </w:pPr>
            <w:hyperlink r:id="rId114" w:history="1">
              <w:r w:rsidR="00BB1914" w:rsidRPr="00C25D20">
                <w:rPr>
                  <w:rFonts w:ascii="Arial" w:hAnsi="Arial" w:cs="Arial"/>
                  <w:sz w:val="18"/>
                  <w:szCs w:val="18"/>
                </w:rPr>
                <w:t>http://schema.org/opens</w:t>
              </w:r>
            </w:hyperlink>
          </w:p>
        </w:tc>
      </w:tr>
      <w:tr w:rsidR="007272F1" w:rsidRPr="004E0787" w14:paraId="132BC8F7" w14:textId="77777777" w:rsidTr="007272F1">
        <w:tc>
          <w:tcPr>
            <w:tcW w:w="1793" w:type="dxa"/>
          </w:tcPr>
          <w:p w14:paraId="0DDAD36B" w14:textId="77777777" w:rsidR="007272F1" w:rsidRPr="004E0787" w:rsidRDefault="007272F1" w:rsidP="007272F1">
            <w:pPr>
              <w:pStyle w:val="smt"/>
              <w:ind w:left="0" w:firstLine="0"/>
            </w:pPr>
            <w:r>
              <w:t>T</w:t>
            </w:r>
            <w:r w:rsidRPr="004E0787">
              <w:t>erm</w:t>
            </w:r>
          </w:p>
        </w:tc>
        <w:tc>
          <w:tcPr>
            <w:tcW w:w="6372" w:type="dxa"/>
          </w:tcPr>
          <w:p w14:paraId="1EED5D94" w14:textId="77777777" w:rsidR="007272F1" w:rsidRPr="00C25D20" w:rsidRDefault="00BB1914" w:rsidP="007272F1">
            <w:pPr>
              <w:ind w:left="0" w:firstLine="0"/>
              <w:rPr>
                <w:rFonts w:ascii="Arial" w:hAnsi="Arial" w:cs="Arial"/>
                <w:sz w:val="18"/>
                <w:szCs w:val="18"/>
              </w:rPr>
            </w:pPr>
            <w:r w:rsidRPr="00C25D20">
              <w:rPr>
                <w:rFonts w:ascii="Arial" w:hAnsi="Arial" w:cs="Arial"/>
                <w:sz w:val="18"/>
                <w:szCs w:val="18"/>
              </w:rPr>
              <w:t>åbner</w:t>
            </w:r>
          </w:p>
        </w:tc>
      </w:tr>
      <w:tr w:rsidR="00BB1914" w:rsidRPr="004E0787" w14:paraId="2CD22AC1" w14:textId="77777777" w:rsidTr="0089282C">
        <w:tc>
          <w:tcPr>
            <w:tcW w:w="1793" w:type="dxa"/>
          </w:tcPr>
          <w:p w14:paraId="11C9692D" w14:textId="77777777" w:rsidR="00BB1914" w:rsidRPr="004E0787" w:rsidRDefault="00BB1914" w:rsidP="00BB1914">
            <w:pPr>
              <w:pStyle w:val="smt"/>
              <w:ind w:left="0" w:firstLine="0"/>
            </w:pPr>
            <w:r w:rsidRPr="004E0787">
              <w:t>Definition</w:t>
            </w:r>
          </w:p>
        </w:tc>
        <w:tc>
          <w:tcPr>
            <w:tcW w:w="6372" w:type="dxa"/>
            <w:vAlign w:val="center"/>
          </w:tcPr>
          <w:p w14:paraId="545A71F2" w14:textId="77777777" w:rsidR="00BB1914" w:rsidRPr="00C25D20" w:rsidRDefault="00BB1914" w:rsidP="00BB1914">
            <w:pPr>
              <w:ind w:left="0" w:firstLine="0"/>
              <w:rPr>
                <w:rFonts w:ascii="Arial" w:hAnsi="Arial" w:cs="Arial"/>
                <w:sz w:val="18"/>
                <w:szCs w:val="18"/>
              </w:rPr>
            </w:pPr>
            <w:r w:rsidRPr="00C25D20">
              <w:rPr>
                <w:rFonts w:ascii="Arial" w:hAnsi="Arial" w:cs="Arial"/>
                <w:sz w:val="18"/>
                <w:szCs w:val="18"/>
              </w:rPr>
              <w:t>det tidspunkt lokationen eller tjenesten åbner på den eller de angivne ugedage</w:t>
            </w:r>
          </w:p>
        </w:tc>
      </w:tr>
      <w:tr w:rsidR="00BB1914" w:rsidRPr="004E0787" w14:paraId="3A2ACCEA" w14:textId="77777777" w:rsidTr="007272F1">
        <w:tc>
          <w:tcPr>
            <w:tcW w:w="1793" w:type="dxa"/>
          </w:tcPr>
          <w:p w14:paraId="2BDF3E3D" w14:textId="77777777" w:rsidR="00BB1914" w:rsidRPr="004E0787" w:rsidRDefault="00BB1914" w:rsidP="00BB1914">
            <w:pPr>
              <w:pStyle w:val="smt"/>
              <w:ind w:left="0" w:firstLine="0"/>
            </w:pPr>
            <w:r w:rsidRPr="004E0787">
              <w:t>Domæne</w:t>
            </w:r>
          </w:p>
        </w:tc>
        <w:tc>
          <w:tcPr>
            <w:tcW w:w="6372" w:type="dxa"/>
          </w:tcPr>
          <w:p w14:paraId="2E637FCE" w14:textId="77777777" w:rsidR="00BB1914" w:rsidRPr="00C25D20" w:rsidRDefault="00BB1914" w:rsidP="00BB1914">
            <w:pPr>
              <w:ind w:left="0" w:firstLine="0"/>
              <w:rPr>
                <w:rFonts w:ascii="Arial" w:hAnsi="Arial" w:cs="Arial"/>
                <w:sz w:val="18"/>
                <w:szCs w:val="18"/>
              </w:rPr>
            </w:pPr>
            <w:r w:rsidRPr="00C25D20">
              <w:rPr>
                <w:rFonts w:ascii="Arial" w:hAnsi="Arial" w:cs="Arial"/>
                <w:sz w:val="18"/>
                <w:szCs w:val="18"/>
              </w:rPr>
              <w:t>schema:OpeningHoursSpecification</w:t>
            </w:r>
          </w:p>
        </w:tc>
      </w:tr>
      <w:tr w:rsidR="00BB1914" w:rsidRPr="004E0787" w14:paraId="167FF609" w14:textId="77777777" w:rsidTr="007272F1">
        <w:tc>
          <w:tcPr>
            <w:tcW w:w="1793" w:type="dxa"/>
          </w:tcPr>
          <w:p w14:paraId="17040700" w14:textId="77777777" w:rsidR="00BB1914" w:rsidRPr="004E0787" w:rsidRDefault="00BB1914" w:rsidP="00BB1914">
            <w:pPr>
              <w:pStyle w:val="smt"/>
              <w:ind w:left="0" w:firstLine="0"/>
            </w:pPr>
            <w:r w:rsidRPr="004E0787">
              <w:t>Udfaldsrum</w:t>
            </w:r>
          </w:p>
        </w:tc>
        <w:tc>
          <w:tcPr>
            <w:tcW w:w="6372" w:type="dxa"/>
          </w:tcPr>
          <w:p w14:paraId="108D4440" w14:textId="77777777" w:rsidR="00BB1914" w:rsidRPr="00C25D20" w:rsidRDefault="00BB1914" w:rsidP="00BB1914">
            <w:pPr>
              <w:ind w:left="0" w:firstLine="0"/>
              <w:rPr>
                <w:rFonts w:ascii="Arial" w:hAnsi="Arial" w:cs="Arial"/>
                <w:sz w:val="18"/>
                <w:szCs w:val="18"/>
              </w:rPr>
            </w:pPr>
            <w:r w:rsidRPr="00C25D20">
              <w:rPr>
                <w:rFonts w:ascii="Arial" w:hAnsi="Arial" w:cs="Arial"/>
                <w:sz w:val="18"/>
                <w:szCs w:val="18"/>
              </w:rPr>
              <w:t>schema:Time</w:t>
            </w:r>
          </w:p>
        </w:tc>
      </w:tr>
    </w:tbl>
    <w:p w14:paraId="460E863E" w14:textId="77777777" w:rsidR="00BB1914" w:rsidRDefault="00BB1914" w:rsidP="00BB1914"/>
    <w:p w14:paraId="3640E399" w14:textId="5C8259AC" w:rsidR="00BB1914" w:rsidRDefault="00F2339F" w:rsidP="00BB1914">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1E6A03" w:rsidRPr="004E0787" w14:paraId="3F010E21" w14:textId="77777777" w:rsidTr="00105631">
        <w:tc>
          <w:tcPr>
            <w:tcW w:w="1793" w:type="dxa"/>
          </w:tcPr>
          <w:p w14:paraId="72682DB6" w14:textId="77777777" w:rsidR="001E6A03" w:rsidRPr="0011183F" w:rsidRDefault="001E6A03" w:rsidP="005C3D1D">
            <w:pPr>
              <w:pStyle w:val="smt"/>
              <w:ind w:left="0" w:firstLine="0"/>
            </w:pPr>
            <w:r w:rsidRPr="0011183F">
              <w:t>Foretrukken term</w:t>
            </w:r>
          </w:p>
        </w:tc>
        <w:tc>
          <w:tcPr>
            <w:tcW w:w="6372" w:type="dxa"/>
          </w:tcPr>
          <w:p w14:paraId="21AE83C0" w14:textId="77777777" w:rsidR="001E6A03" w:rsidRPr="004E0787" w:rsidRDefault="001E6A03" w:rsidP="00105631">
            <w:pPr>
              <w:pStyle w:val="smt"/>
              <w:ind w:left="357"/>
            </w:pPr>
            <w:r>
              <w:t>åbner</w:t>
            </w:r>
          </w:p>
        </w:tc>
      </w:tr>
      <w:tr w:rsidR="00BB1914" w:rsidRPr="004E0787" w14:paraId="5FF9B995" w14:textId="77777777" w:rsidTr="0089282C">
        <w:tc>
          <w:tcPr>
            <w:tcW w:w="1793" w:type="dxa"/>
          </w:tcPr>
          <w:p w14:paraId="586255B7" w14:textId="77777777" w:rsidR="00BB1914" w:rsidRPr="004E0787" w:rsidRDefault="00BB1914" w:rsidP="0089282C">
            <w:pPr>
              <w:pStyle w:val="smt"/>
              <w:ind w:left="0" w:firstLine="0"/>
            </w:pPr>
            <w:r w:rsidRPr="004E0787">
              <w:t>Domæne</w:t>
            </w:r>
          </w:p>
        </w:tc>
        <w:tc>
          <w:tcPr>
            <w:tcW w:w="6372" w:type="dxa"/>
          </w:tcPr>
          <w:p w14:paraId="4F7F4152" w14:textId="77777777" w:rsidR="00BB1914" w:rsidRPr="00C25D20" w:rsidRDefault="00BB1914" w:rsidP="0089282C">
            <w:pPr>
              <w:ind w:left="0" w:firstLine="0"/>
              <w:rPr>
                <w:rFonts w:ascii="Arial" w:hAnsi="Arial" w:cs="Arial"/>
                <w:sz w:val="18"/>
                <w:szCs w:val="18"/>
              </w:rPr>
            </w:pPr>
            <w:r w:rsidRPr="00C25D20">
              <w:rPr>
                <w:rFonts w:ascii="Arial" w:hAnsi="Arial" w:cs="Arial"/>
                <w:sz w:val="18"/>
                <w:szCs w:val="18"/>
              </w:rPr>
              <w:t>schema:OpeningHoursSpecification</w:t>
            </w:r>
          </w:p>
        </w:tc>
      </w:tr>
      <w:tr w:rsidR="00BB1914" w:rsidRPr="004E0787" w14:paraId="6F3953AF" w14:textId="77777777" w:rsidTr="0089282C">
        <w:tc>
          <w:tcPr>
            <w:tcW w:w="1793" w:type="dxa"/>
          </w:tcPr>
          <w:p w14:paraId="0A517E52" w14:textId="77777777" w:rsidR="00BB1914" w:rsidRPr="004E0787" w:rsidRDefault="00BB1914" w:rsidP="0089282C">
            <w:pPr>
              <w:pStyle w:val="smt"/>
              <w:ind w:left="0" w:firstLine="0"/>
            </w:pPr>
            <w:r w:rsidRPr="004E0787">
              <w:t>Udfaldsrum</w:t>
            </w:r>
          </w:p>
        </w:tc>
        <w:tc>
          <w:tcPr>
            <w:tcW w:w="6372" w:type="dxa"/>
          </w:tcPr>
          <w:p w14:paraId="7367C68F" w14:textId="77777777" w:rsidR="00BB1914" w:rsidRPr="00C25D20" w:rsidRDefault="00BB1914" w:rsidP="0089282C">
            <w:pPr>
              <w:ind w:left="0" w:firstLine="0"/>
              <w:rPr>
                <w:rFonts w:ascii="Arial" w:hAnsi="Arial" w:cs="Arial"/>
                <w:sz w:val="18"/>
                <w:szCs w:val="18"/>
              </w:rPr>
            </w:pPr>
            <w:r w:rsidRPr="00C25D20">
              <w:rPr>
                <w:rFonts w:ascii="Arial" w:hAnsi="Arial" w:cs="Arial"/>
                <w:sz w:val="18"/>
                <w:szCs w:val="18"/>
              </w:rPr>
              <w:t>schema:Time</w:t>
            </w:r>
          </w:p>
        </w:tc>
      </w:tr>
      <w:tr w:rsidR="00BB1914" w:rsidRPr="004E0787" w14:paraId="024FCD1B" w14:textId="77777777" w:rsidTr="0089282C">
        <w:tc>
          <w:tcPr>
            <w:tcW w:w="1793" w:type="dxa"/>
          </w:tcPr>
          <w:p w14:paraId="054C449B" w14:textId="77777777" w:rsidR="00BB1914" w:rsidRPr="004E0787" w:rsidRDefault="00BB1914" w:rsidP="0089282C">
            <w:pPr>
              <w:pStyle w:val="smt"/>
              <w:ind w:left="0" w:firstLine="0"/>
            </w:pPr>
            <w:r>
              <w:t>Multiplicitet</w:t>
            </w:r>
          </w:p>
        </w:tc>
        <w:tc>
          <w:tcPr>
            <w:tcW w:w="6372" w:type="dxa"/>
          </w:tcPr>
          <w:p w14:paraId="59F0B4AA" w14:textId="77777777" w:rsidR="00BB1914" w:rsidRPr="00C25D20" w:rsidRDefault="00BB1914" w:rsidP="00BB1914">
            <w:pPr>
              <w:ind w:left="0" w:firstLine="0"/>
              <w:rPr>
                <w:rFonts w:ascii="Arial" w:hAnsi="Arial" w:cs="Arial"/>
                <w:sz w:val="18"/>
                <w:szCs w:val="18"/>
              </w:rPr>
            </w:pPr>
            <w:r w:rsidRPr="00C25D20">
              <w:rPr>
                <w:rFonts w:ascii="Arial" w:hAnsi="Arial" w:cs="Arial"/>
                <w:sz w:val="18"/>
                <w:szCs w:val="18"/>
              </w:rPr>
              <w:t>1 - 1</w:t>
            </w:r>
          </w:p>
        </w:tc>
      </w:tr>
    </w:tbl>
    <w:p w14:paraId="4A7C3523" w14:textId="77777777" w:rsidR="00BB1914" w:rsidRDefault="00BB1914" w:rsidP="00BB1914"/>
    <w:p w14:paraId="1A0F5FA1" w14:textId="77777777" w:rsidR="00E862FD" w:rsidRDefault="00E862FD" w:rsidP="00E862FD">
      <w:pPr>
        <w:pStyle w:val="Overskrift4"/>
      </w:pPr>
      <w:r>
        <w:t>lukker</w:t>
      </w:r>
    </w:p>
    <w:p w14:paraId="5AD45AC9" w14:textId="4D8CDBE4" w:rsidR="00E862FD" w:rsidRPr="00BB1914" w:rsidRDefault="00F2339F" w:rsidP="00BB191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6A0CE0C3" w14:textId="77777777" w:rsidTr="007272F1">
        <w:tc>
          <w:tcPr>
            <w:tcW w:w="1793" w:type="dxa"/>
          </w:tcPr>
          <w:p w14:paraId="1FABACCF" w14:textId="77777777" w:rsidR="007272F1" w:rsidRPr="004E0787" w:rsidRDefault="007272F1" w:rsidP="007272F1">
            <w:pPr>
              <w:pStyle w:val="smt"/>
              <w:ind w:left="0" w:firstLine="0"/>
            </w:pPr>
            <w:r w:rsidRPr="004E0787">
              <w:t>URI</w:t>
            </w:r>
          </w:p>
        </w:tc>
        <w:tc>
          <w:tcPr>
            <w:tcW w:w="6372" w:type="dxa"/>
          </w:tcPr>
          <w:p w14:paraId="1811483C" w14:textId="77777777" w:rsidR="007272F1" w:rsidRPr="00C25D20" w:rsidRDefault="00280917" w:rsidP="007272F1">
            <w:pPr>
              <w:ind w:left="0" w:firstLine="0"/>
              <w:rPr>
                <w:rFonts w:ascii="Arial" w:hAnsi="Arial" w:cs="Arial"/>
                <w:sz w:val="18"/>
                <w:szCs w:val="18"/>
              </w:rPr>
            </w:pPr>
            <w:hyperlink r:id="rId115" w:history="1">
              <w:r w:rsidR="009709F1" w:rsidRPr="00C25D20">
                <w:rPr>
                  <w:rFonts w:ascii="Arial" w:hAnsi="Arial" w:cs="Arial"/>
                  <w:sz w:val="18"/>
                  <w:szCs w:val="18"/>
                </w:rPr>
                <w:t>http://schema.org/closes</w:t>
              </w:r>
            </w:hyperlink>
          </w:p>
        </w:tc>
      </w:tr>
      <w:tr w:rsidR="007272F1" w:rsidRPr="004E0787" w14:paraId="18AD7E3F" w14:textId="77777777" w:rsidTr="007272F1">
        <w:tc>
          <w:tcPr>
            <w:tcW w:w="1793" w:type="dxa"/>
          </w:tcPr>
          <w:p w14:paraId="0B17972C" w14:textId="77777777" w:rsidR="007272F1" w:rsidRPr="004E0787" w:rsidRDefault="007272F1" w:rsidP="007272F1">
            <w:pPr>
              <w:pStyle w:val="smt"/>
              <w:ind w:left="0" w:firstLine="0"/>
            </w:pPr>
            <w:r>
              <w:t>T</w:t>
            </w:r>
            <w:r w:rsidRPr="004E0787">
              <w:t>erm</w:t>
            </w:r>
          </w:p>
        </w:tc>
        <w:tc>
          <w:tcPr>
            <w:tcW w:w="6372" w:type="dxa"/>
          </w:tcPr>
          <w:p w14:paraId="230F2FE7"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lukker</w:t>
            </w:r>
          </w:p>
        </w:tc>
      </w:tr>
      <w:tr w:rsidR="007272F1" w:rsidRPr="004E0787" w14:paraId="35162F87" w14:textId="77777777" w:rsidTr="007272F1">
        <w:tc>
          <w:tcPr>
            <w:tcW w:w="1793" w:type="dxa"/>
          </w:tcPr>
          <w:p w14:paraId="52D0FBBF" w14:textId="77777777" w:rsidR="007272F1" w:rsidRPr="004E0787" w:rsidRDefault="007272F1" w:rsidP="007272F1">
            <w:pPr>
              <w:pStyle w:val="smt"/>
              <w:ind w:left="0" w:firstLine="0"/>
            </w:pPr>
            <w:r w:rsidRPr="004E0787">
              <w:t>Kommentar</w:t>
            </w:r>
          </w:p>
        </w:tc>
        <w:tc>
          <w:tcPr>
            <w:tcW w:w="6372" w:type="dxa"/>
          </w:tcPr>
          <w:p w14:paraId="3656A574"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Stedets eller tjenestens lukketid på den eller de givne dag(e) i ugen.</w:t>
            </w:r>
          </w:p>
        </w:tc>
      </w:tr>
      <w:tr w:rsidR="007272F1" w:rsidRPr="004E0787" w14:paraId="79C3DB65" w14:textId="77777777" w:rsidTr="007272F1">
        <w:tc>
          <w:tcPr>
            <w:tcW w:w="1793" w:type="dxa"/>
          </w:tcPr>
          <w:p w14:paraId="2F2A2676" w14:textId="77777777" w:rsidR="007272F1" w:rsidRPr="004E0787" w:rsidRDefault="007272F1" w:rsidP="007272F1">
            <w:pPr>
              <w:pStyle w:val="smt"/>
              <w:ind w:left="0" w:firstLine="0"/>
            </w:pPr>
            <w:r w:rsidRPr="004E0787">
              <w:t>Domæne</w:t>
            </w:r>
          </w:p>
        </w:tc>
        <w:tc>
          <w:tcPr>
            <w:tcW w:w="6372" w:type="dxa"/>
          </w:tcPr>
          <w:p w14:paraId="7F123D3A"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schema:OpeningHoursSpecification</w:t>
            </w:r>
          </w:p>
        </w:tc>
      </w:tr>
      <w:tr w:rsidR="007272F1" w:rsidRPr="004E0787" w14:paraId="774195A8" w14:textId="77777777" w:rsidTr="007272F1">
        <w:tc>
          <w:tcPr>
            <w:tcW w:w="1793" w:type="dxa"/>
          </w:tcPr>
          <w:p w14:paraId="69C49F4F" w14:textId="77777777" w:rsidR="007272F1" w:rsidRPr="004E0787" w:rsidRDefault="007272F1" w:rsidP="007272F1">
            <w:pPr>
              <w:pStyle w:val="smt"/>
              <w:ind w:left="0" w:firstLine="0"/>
            </w:pPr>
            <w:r w:rsidRPr="004E0787">
              <w:t>Udfaldsrum</w:t>
            </w:r>
          </w:p>
        </w:tc>
        <w:tc>
          <w:tcPr>
            <w:tcW w:w="6372" w:type="dxa"/>
          </w:tcPr>
          <w:p w14:paraId="37209003"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schema:Time</w:t>
            </w:r>
          </w:p>
        </w:tc>
      </w:tr>
    </w:tbl>
    <w:p w14:paraId="2A1754AE" w14:textId="77777777" w:rsidR="007272F1" w:rsidRDefault="007272F1" w:rsidP="007272F1"/>
    <w:p w14:paraId="5C185A6C" w14:textId="73710960" w:rsidR="00E862FD" w:rsidRDefault="00F2339F" w:rsidP="00BB1914">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105631" w:rsidRPr="004E0787" w14:paraId="20A9FB9F" w14:textId="77777777" w:rsidTr="005C3D1D">
        <w:tc>
          <w:tcPr>
            <w:tcW w:w="1793" w:type="dxa"/>
          </w:tcPr>
          <w:p w14:paraId="2D51B874" w14:textId="77777777" w:rsidR="00105631" w:rsidRPr="0011183F" w:rsidRDefault="00105631" w:rsidP="005C3D1D">
            <w:pPr>
              <w:pStyle w:val="smt"/>
              <w:ind w:left="0" w:firstLine="0"/>
            </w:pPr>
            <w:r w:rsidRPr="0011183F">
              <w:t>Foretrukken term</w:t>
            </w:r>
          </w:p>
        </w:tc>
        <w:tc>
          <w:tcPr>
            <w:tcW w:w="6372" w:type="dxa"/>
          </w:tcPr>
          <w:p w14:paraId="331DFE1A" w14:textId="77777777" w:rsidR="00105631" w:rsidRPr="004E0787" w:rsidRDefault="00105631" w:rsidP="005C3D1D">
            <w:pPr>
              <w:ind w:left="0" w:firstLine="0"/>
            </w:pPr>
            <w:r w:rsidRPr="00C25D20">
              <w:rPr>
                <w:rFonts w:ascii="Arial" w:hAnsi="Arial" w:cs="Arial"/>
                <w:sz w:val="18"/>
                <w:szCs w:val="18"/>
              </w:rPr>
              <w:t>lukker</w:t>
            </w:r>
          </w:p>
        </w:tc>
      </w:tr>
      <w:tr w:rsidR="00105631" w:rsidRPr="004E0787" w14:paraId="6B56F3DE" w14:textId="77777777" w:rsidTr="005C3D1D">
        <w:tc>
          <w:tcPr>
            <w:tcW w:w="1793" w:type="dxa"/>
          </w:tcPr>
          <w:p w14:paraId="3426C3E0" w14:textId="09F2DD21" w:rsidR="00105631" w:rsidRPr="0011183F" w:rsidRDefault="00105631" w:rsidP="005C3D1D">
            <w:pPr>
              <w:pStyle w:val="smt"/>
              <w:ind w:left="0" w:firstLine="0"/>
            </w:pPr>
            <w:r w:rsidRPr="0011183F">
              <w:lastRenderedPageBreak/>
              <w:t>Definition</w:t>
            </w:r>
          </w:p>
        </w:tc>
        <w:tc>
          <w:tcPr>
            <w:tcW w:w="6372" w:type="dxa"/>
          </w:tcPr>
          <w:p w14:paraId="4E353C4B" w14:textId="69000B4F" w:rsidR="00105631" w:rsidRPr="004E0787" w:rsidRDefault="0039357C" w:rsidP="005C3D1D">
            <w:pPr>
              <w:ind w:left="0" w:firstLine="0"/>
            </w:pPr>
            <w:r w:rsidRPr="00C25D20">
              <w:rPr>
                <w:rFonts w:ascii="Arial" w:hAnsi="Arial" w:cs="Arial"/>
                <w:sz w:val="18"/>
                <w:szCs w:val="18"/>
              </w:rPr>
              <w:t>Stedets eller tjenestens</w:t>
            </w:r>
            <w:r w:rsidR="00105631" w:rsidRPr="00C25D20">
              <w:rPr>
                <w:rFonts w:ascii="Arial" w:hAnsi="Arial" w:cs="Arial"/>
                <w:sz w:val="18"/>
                <w:szCs w:val="18"/>
              </w:rPr>
              <w:t xml:space="preserve"> </w:t>
            </w:r>
            <w:r w:rsidR="00105631">
              <w:rPr>
                <w:rFonts w:ascii="Arial" w:hAnsi="Arial" w:cs="Arial"/>
                <w:sz w:val="18"/>
                <w:szCs w:val="18"/>
              </w:rPr>
              <w:t>lukke</w:t>
            </w:r>
            <w:r w:rsidR="00105631" w:rsidRPr="00C25D20">
              <w:rPr>
                <w:rFonts w:ascii="Arial" w:hAnsi="Arial" w:cs="Arial"/>
                <w:sz w:val="18"/>
                <w:szCs w:val="18"/>
              </w:rPr>
              <w:t>tid på den eller de givne dag(e) i ugen.</w:t>
            </w:r>
          </w:p>
        </w:tc>
      </w:tr>
      <w:tr w:rsidR="007272F1" w:rsidRPr="004E0787" w14:paraId="3C2C9B0C" w14:textId="77777777" w:rsidTr="007272F1">
        <w:tc>
          <w:tcPr>
            <w:tcW w:w="1793" w:type="dxa"/>
          </w:tcPr>
          <w:p w14:paraId="5E09FC1E" w14:textId="77777777" w:rsidR="007272F1" w:rsidRPr="004E0787" w:rsidRDefault="009709F1" w:rsidP="009709F1">
            <w:pPr>
              <w:pStyle w:val="smt"/>
              <w:ind w:left="0" w:firstLine="0"/>
            </w:pPr>
            <w:r>
              <w:t>Anvendelsesnote</w:t>
            </w:r>
          </w:p>
        </w:tc>
        <w:tc>
          <w:tcPr>
            <w:tcW w:w="6372" w:type="dxa"/>
          </w:tcPr>
          <w:p w14:paraId="4019E32A"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Lukketid for den kontakt der repræsenteres i den kvalificerede kontaktinformation</w:t>
            </w:r>
          </w:p>
        </w:tc>
      </w:tr>
      <w:tr w:rsidR="007272F1" w:rsidRPr="004E0787" w14:paraId="036E6D41" w14:textId="77777777" w:rsidTr="007272F1">
        <w:tc>
          <w:tcPr>
            <w:tcW w:w="1793" w:type="dxa"/>
          </w:tcPr>
          <w:p w14:paraId="1644FE91" w14:textId="77777777" w:rsidR="007272F1" w:rsidRPr="004E0787" w:rsidRDefault="007272F1" w:rsidP="007272F1">
            <w:pPr>
              <w:pStyle w:val="smt"/>
              <w:ind w:left="0" w:firstLine="0"/>
            </w:pPr>
            <w:r w:rsidRPr="004E0787">
              <w:t>Domæne</w:t>
            </w:r>
          </w:p>
        </w:tc>
        <w:tc>
          <w:tcPr>
            <w:tcW w:w="6372" w:type="dxa"/>
          </w:tcPr>
          <w:p w14:paraId="6FE6C708"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schema:OpeningHoursSpecification</w:t>
            </w:r>
          </w:p>
        </w:tc>
      </w:tr>
      <w:tr w:rsidR="007272F1" w:rsidRPr="004E0787" w14:paraId="7169E84E" w14:textId="77777777" w:rsidTr="007272F1">
        <w:tc>
          <w:tcPr>
            <w:tcW w:w="1793" w:type="dxa"/>
          </w:tcPr>
          <w:p w14:paraId="3E620718" w14:textId="77777777" w:rsidR="007272F1" w:rsidRPr="004E0787" w:rsidRDefault="007272F1" w:rsidP="007272F1">
            <w:pPr>
              <w:pStyle w:val="smt"/>
              <w:ind w:left="0" w:firstLine="0"/>
            </w:pPr>
            <w:r w:rsidRPr="004E0787">
              <w:t>Udfaldsrum</w:t>
            </w:r>
          </w:p>
        </w:tc>
        <w:tc>
          <w:tcPr>
            <w:tcW w:w="6372" w:type="dxa"/>
          </w:tcPr>
          <w:p w14:paraId="51B6EB33"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xsd:time</w:t>
            </w:r>
          </w:p>
        </w:tc>
      </w:tr>
      <w:tr w:rsidR="007272F1" w:rsidRPr="004E0787" w14:paraId="002FBC0B" w14:textId="77777777" w:rsidTr="007272F1">
        <w:tc>
          <w:tcPr>
            <w:tcW w:w="1793" w:type="dxa"/>
          </w:tcPr>
          <w:p w14:paraId="0701DDF1" w14:textId="77777777" w:rsidR="007272F1" w:rsidRPr="004E0787" w:rsidRDefault="007272F1" w:rsidP="007272F1">
            <w:pPr>
              <w:pStyle w:val="smt"/>
              <w:ind w:left="0" w:firstLine="0"/>
            </w:pPr>
            <w:r>
              <w:t>Multiplicitet</w:t>
            </w:r>
          </w:p>
        </w:tc>
        <w:tc>
          <w:tcPr>
            <w:tcW w:w="6372" w:type="dxa"/>
          </w:tcPr>
          <w:p w14:paraId="6DAC25B6" w14:textId="77777777" w:rsidR="007272F1" w:rsidRPr="00C25D20" w:rsidRDefault="009709F1" w:rsidP="009709F1">
            <w:pPr>
              <w:ind w:left="0" w:firstLine="0"/>
              <w:rPr>
                <w:rFonts w:ascii="Arial" w:hAnsi="Arial" w:cs="Arial"/>
                <w:sz w:val="18"/>
                <w:szCs w:val="18"/>
              </w:rPr>
            </w:pPr>
            <w:r w:rsidRPr="00C25D20">
              <w:rPr>
                <w:rFonts w:ascii="Arial" w:hAnsi="Arial" w:cs="Arial"/>
                <w:sz w:val="18"/>
                <w:szCs w:val="18"/>
              </w:rPr>
              <w:t>1 - 1</w:t>
            </w:r>
          </w:p>
        </w:tc>
      </w:tr>
    </w:tbl>
    <w:p w14:paraId="424DAE77" w14:textId="77777777" w:rsidR="007272F1" w:rsidRDefault="007272F1" w:rsidP="007272F1"/>
    <w:p w14:paraId="392AD51D" w14:textId="77777777" w:rsidR="00E862FD" w:rsidRDefault="00E862FD" w:rsidP="00E862FD">
      <w:pPr>
        <w:pStyle w:val="Overskrift4"/>
      </w:pPr>
      <w:r>
        <w:t>gælder fra</w:t>
      </w:r>
    </w:p>
    <w:p w14:paraId="3B3E7F25" w14:textId="23194822" w:rsidR="00E862FD" w:rsidRPr="009709F1" w:rsidRDefault="00F2339F" w:rsidP="009709F1">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5F2C85BA" w14:textId="77777777" w:rsidTr="007272F1">
        <w:tc>
          <w:tcPr>
            <w:tcW w:w="1793" w:type="dxa"/>
          </w:tcPr>
          <w:p w14:paraId="67A07E76" w14:textId="77777777" w:rsidR="007272F1" w:rsidRPr="004E0787" w:rsidRDefault="007272F1" w:rsidP="007272F1">
            <w:pPr>
              <w:pStyle w:val="smt"/>
              <w:ind w:left="0" w:firstLine="0"/>
            </w:pPr>
            <w:r w:rsidRPr="004E0787">
              <w:t>URI</w:t>
            </w:r>
          </w:p>
        </w:tc>
        <w:tc>
          <w:tcPr>
            <w:tcW w:w="6372" w:type="dxa"/>
          </w:tcPr>
          <w:p w14:paraId="132074C6" w14:textId="77777777" w:rsidR="007272F1" w:rsidRPr="00C25D20" w:rsidRDefault="00280917" w:rsidP="007272F1">
            <w:pPr>
              <w:ind w:left="0" w:firstLine="0"/>
              <w:rPr>
                <w:rFonts w:ascii="Arial" w:hAnsi="Arial" w:cs="Arial"/>
                <w:sz w:val="18"/>
                <w:szCs w:val="18"/>
              </w:rPr>
            </w:pPr>
            <w:hyperlink r:id="rId116" w:history="1">
              <w:r w:rsidR="009709F1" w:rsidRPr="00C25D20">
                <w:rPr>
                  <w:rFonts w:ascii="Arial" w:hAnsi="Arial" w:cs="Arial"/>
                  <w:sz w:val="18"/>
                  <w:szCs w:val="18"/>
                </w:rPr>
                <w:t>http://schema.org/validFrom</w:t>
              </w:r>
            </w:hyperlink>
          </w:p>
        </w:tc>
      </w:tr>
      <w:tr w:rsidR="007272F1" w:rsidRPr="004E0787" w14:paraId="0DAAC2EC" w14:textId="77777777" w:rsidTr="007272F1">
        <w:tc>
          <w:tcPr>
            <w:tcW w:w="1793" w:type="dxa"/>
          </w:tcPr>
          <w:p w14:paraId="4A131A72" w14:textId="77777777" w:rsidR="007272F1" w:rsidRPr="004E0787" w:rsidRDefault="007272F1" w:rsidP="007272F1">
            <w:pPr>
              <w:pStyle w:val="smt"/>
              <w:ind w:left="0" w:firstLine="0"/>
            </w:pPr>
            <w:r>
              <w:t>T</w:t>
            </w:r>
            <w:r w:rsidRPr="004E0787">
              <w:t>erm</w:t>
            </w:r>
          </w:p>
        </w:tc>
        <w:tc>
          <w:tcPr>
            <w:tcW w:w="6372" w:type="dxa"/>
          </w:tcPr>
          <w:p w14:paraId="59EA5424"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gælder fra</w:t>
            </w:r>
          </w:p>
        </w:tc>
      </w:tr>
      <w:tr w:rsidR="007272F1" w:rsidRPr="004E0787" w14:paraId="2E7BA244" w14:textId="77777777" w:rsidTr="007272F1">
        <w:tc>
          <w:tcPr>
            <w:tcW w:w="1793" w:type="dxa"/>
          </w:tcPr>
          <w:p w14:paraId="6B04830A" w14:textId="77777777" w:rsidR="007272F1" w:rsidRPr="004E0787" w:rsidRDefault="007272F1" w:rsidP="007272F1">
            <w:pPr>
              <w:pStyle w:val="smt"/>
              <w:ind w:left="0" w:firstLine="0"/>
            </w:pPr>
            <w:r w:rsidRPr="004E0787">
              <w:t>Kommentar</w:t>
            </w:r>
          </w:p>
        </w:tc>
        <w:tc>
          <w:tcPr>
            <w:tcW w:w="6372" w:type="dxa"/>
          </w:tcPr>
          <w:p w14:paraId="27241663" w14:textId="6439A3AA" w:rsidR="007272F1" w:rsidRPr="00C25D20" w:rsidRDefault="009709F1">
            <w:pPr>
              <w:ind w:left="0" w:firstLine="0"/>
              <w:rPr>
                <w:rFonts w:ascii="Arial" w:hAnsi="Arial" w:cs="Arial"/>
                <w:sz w:val="18"/>
                <w:szCs w:val="18"/>
              </w:rPr>
            </w:pPr>
            <w:r w:rsidRPr="00C25D20">
              <w:rPr>
                <w:rFonts w:ascii="Arial" w:hAnsi="Arial" w:cs="Arial"/>
                <w:sz w:val="18"/>
                <w:szCs w:val="18"/>
              </w:rPr>
              <w:t xml:space="preserve">Den dato, hvor </w:t>
            </w:r>
            <w:r w:rsidR="0039357C">
              <w:rPr>
                <w:rFonts w:ascii="Arial" w:hAnsi="Arial" w:cs="Arial"/>
                <w:sz w:val="18"/>
                <w:szCs w:val="18"/>
              </w:rPr>
              <w:t>værdien</w:t>
            </w:r>
            <w:r w:rsidR="0039357C" w:rsidRPr="00C25D20">
              <w:rPr>
                <w:rFonts w:ascii="Arial" w:hAnsi="Arial" w:cs="Arial"/>
                <w:sz w:val="18"/>
                <w:szCs w:val="18"/>
              </w:rPr>
              <w:t xml:space="preserve"> </w:t>
            </w:r>
            <w:r w:rsidRPr="00C25D20">
              <w:rPr>
                <w:rFonts w:ascii="Arial" w:hAnsi="Arial" w:cs="Arial"/>
                <w:sz w:val="18"/>
                <w:szCs w:val="18"/>
              </w:rPr>
              <w:t>bliver gyldig.</w:t>
            </w:r>
          </w:p>
        </w:tc>
      </w:tr>
      <w:tr w:rsidR="007272F1" w:rsidRPr="007338FF" w14:paraId="4B425166" w14:textId="77777777" w:rsidTr="007272F1">
        <w:tc>
          <w:tcPr>
            <w:tcW w:w="1793" w:type="dxa"/>
          </w:tcPr>
          <w:p w14:paraId="580CDD6C" w14:textId="77777777" w:rsidR="007272F1" w:rsidRPr="004E0787" w:rsidRDefault="007272F1" w:rsidP="007272F1">
            <w:pPr>
              <w:pStyle w:val="smt"/>
              <w:ind w:left="0" w:firstLine="0"/>
            </w:pPr>
            <w:r w:rsidRPr="004E0787">
              <w:t>Domæne</w:t>
            </w:r>
          </w:p>
        </w:tc>
        <w:tc>
          <w:tcPr>
            <w:tcW w:w="6372" w:type="dxa"/>
          </w:tcPr>
          <w:p w14:paraId="00976675" w14:textId="77777777" w:rsidR="007272F1" w:rsidRPr="00FD2535" w:rsidRDefault="009709F1" w:rsidP="007272F1">
            <w:pPr>
              <w:ind w:left="0" w:firstLine="0"/>
              <w:rPr>
                <w:rFonts w:ascii="Arial" w:hAnsi="Arial" w:cs="Arial"/>
                <w:sz w:val="18"/>
                <w:szCs w:val="18"/>
                <w:lang w:val="en-US"/>
              </w:rPr>
            </w:pPr>
            <w:r w:rsidRPr="00FD2535">
              <w:rPr>
                <w:rFonts w:ascii="Arial" w:hAnsi="Arial" w:cs="Arial"/>
                <w:sz w:val="18"/>
                <w:szCs w:val="18"/>
                <w:lang w:val="en-US"/>
              </w:rPr>
              <w:t>schema:Permit   eller   schema:Certification   eller   schema:MonetaryAmount   eller   schema:Offer   eller   schema:OpeningHoursSpecification   eller   schema:LocationFeatureSpecification   eller   schema:Demand   eller   schema:PriceSpecification</w:t>
            </w:r>
          </w:p>
        </w:tc>
      </w:tr>
      <w:tr w:rsidR="007272F1" w:rsidRPr="004E0787" w14:paraId="1E6095CB" w14:textId="77777777" w:rsidTr="007272F1">
        <w:tc>
          <w:tcPr>
            <w:tcW w:w="1793" w:type="dxa"/>
          </w:tcPr>
          <w:p w14:paraId="4A39870E" w14:textId="77777777" w:rsidR="007272F1" w:rsidRPr="004E0787" w:rsidRDefault="007272F1" w:rsidP="007272F1">
            <w:pPr>
              <w:pStyle w:val="smt"/>
              <w:ind w:left="0" w:firstLine="0"/>
            </w:pPr>
            <w:r w:rsidRPr="004E0787">
              <w:t>Udfaldsrum</w:t>
            </w:r>
          </w:p>
        </w:tc>
        <w:tc>
          <w:tcPr>
            <w:tcW w:w="6372" w:type="dxa"/>
          </w:tcPr>
          <w:p w14:paraId="1BFEF097"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schema:DateTime   eller   schema:Date</w:t>
            </w:r>
          </w:p>
        </w:tc>
      </w:tr>
    </w:tbl>
    <w:p w14:paraId="7A5F446A" w14:textId="77777777" w:rsidR="007272F1" w:rsidRDefault="007272F1" w:rsidP="007272F1"/>
    <w:p w14:paraId="33D09523" w14:textId="56E4B044" w:rsidR="00E862FD" w:rsidRDefault="00F2339F" w:rsidP="009709F1">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105631" w:rsidRPr="004E0787" w14:paraId="264A9CAE" w14:textId="77777777" w:rsidTr="00105631">
        <w:tc>
          <w:tcPr>
            <w:tcW w:w="1793" w:type="dxa"/>
          </w:tcPr>
          <w:p w14:paraId="63F638A7" w14:textId="77777777" w:rsidR="00105631" w:rsidRPr="0011183F" w:rsidRDefault="00105631" w:rsidP="005C3D1D">
            <w:pPr>
              <w:pStyle w:val="smt"/>
              <w:ind w:left="0" w:firstLine="0"/>
            </w:pPr>
            <w:r w:rsidRPr="0011183F">
              <w:t>Foretrukken term</w:t>
            </w:r>
          </w:p>
        </w:tc>
        <w:tc>
          <w:tcPr>
            <w:tcW w:w="6372" w:type="dxa"/>
          </w:tcPr>
          <w:p w14:paraId="77E84FCE" w14:textId="77777777" w:rsidR="00105631" w:rsidRPr="004E0787" w:rsidRDefault="00105631" w:rsidP="005C3D1D">
            <w:pPr>
              <w:ind w:left="0" w:firstLine="0"/>
            </w:pPr>
            <w:r w:rsidRPr="00C25D20">
              <w:rPr>
                <w:rFonts w:ascii="Arial" w:hAnsi="Arial" w:cs="Arial"/>
                <w:sz w:val="18"/>
                <w:szCs w:val="18"/>
              </w:rPr>
              <w:t>gælder fra</w:t>
            </w:r>
          </w:p>
        </w:tc>
      </w:tr>
      <w:tr w:rsidR="0039357C" w:rsidRPr="004E0787" w14:paraId="0EE16B86" w14:textId="77777777" w:rsidTr="00105631">
        <w:tc>
          <w:tcPr>
            <w:tcW w:w="1793" w:type="dxa"/>
          </w:tcPr>
          <w:p w14:paraId="02A5D246" w14:textId="08D9CD3C" w:rsidR="0039357C" w:rsidRPr="0011183F" w:rsidRDefault="0039357C" w:rsidP="00491DD9">
            <w:pPr>
              <w:pStyle w:val="smt"/>
              <w:ind w:left="0" w:firstLine="0"/>
            </w:pPr>
            <w:r>
              <w:t>Definition</w:t>
            </w:r>
          </w:p>
        </w:tc>
        <w:tc>
          <w:tcPr>
            <w:tcW w:w="6372" w:type="dxa"/>
          </w:tcPr>
          <w:p w14:paraId="2E80664D" w14:textId="21F21875" w:rsidR="0039357C" w:rsidRPr="00C25D20" w:rsidRDefault="0039357C" w:rsidP="00491DD9">
            <w:pPr>
              <w:ind w:left="0" w:firstLine="0"/>
              <w:rPr>
                <w:rFonts w:ascii="Arial" w:hAnsi="Arial" w:cs="Arial"/>
                <w:sz w:val="18"/>
                <w:szCs w:val="18"/>
              </w:rPr>
            </w:pPr>
            <w:r>
              <w:rPr>
                <w:rFonts w:ascii="Arial" w:hAnsi="Arial" w:cs="Arial"/>
                <w:sz w:val="18"/>
                <w:szCs w:val="18"/>
              </w:rPr>
              <w:t>Den dato, hvor værdien bliver gyldig</w:t>
            </w:r>
          </w:p>
        </w:tc>
      </w:tr>
      <w:tr w:rsidR="00105631" w:rsidRPr="004E0787" w14:paraId="7092CC7A" w14:textId="77777777" w:rsidTr="00105631">
        <w:tc>
          <w:tcPr>
            <w:tcW w:w="1793" w:type="dxa"/>
          </w:tcPr>
          <w:p w14:paraId="17698905" w14:textId="0B438876" w:rsidR="00105631" w:rsidRPr="0011183F" w:rsidRDefault="0039357C" w:rsidP="005C3D1D">
            <w:pPr>
              <w:pStyle w:val="smt"/>
              <w:ind w:left="0" w:firstLine="0"/>
            </w:pPr>
            <w:r>
              <w:t>Anvendelsenote</w:t>
            </w:r>
          </w:p>
        </w:tc>
        <w:tc>
          <w:tcPr>
            <w:tcW w:w="6372" w:type="dxa"/>
          </w:tcPr>
          <w:p w14:paraId="46BA3512" w14:textId="77777777" w:rsidR="00105631" w:rsidRPr="004E0787" w:rsidRDefault="00105631" w:rsidP="005C3D1D">
            <w:pPr>
              <w:ind w:left="0" w:firstLine="0"/>
            </w:pPr>
            <w:r w:rsidRPr="00C25D20">
              <w:rPr>
                <w:rFonts w:ascii="Arial" w:hAnsi="Arial" w:cs="Arial"/>
                <w:sz w:val="18"/>
                <w:szCs w:val="18"/>
              </w:rPr>
              <w:t>Den dato, hvor den kvalificerede kontaktinformation bliver gyldig.</w:t>
            </w:r>
          </w:p>
        </w:tc>
      </w:tr>
      <w:tr w:rsidR="00105631" w:rsidRPr="004E0787" w14:paraId="64E403CD" w14:textId="77777777" w:rsidTr="005C3D1D">
        <w:tc>
          <w:tcPr>
            <w:tcW w:w="1793" w:type="dxa"/>
          </w:tcPr>
          <w:p w14:paraId="4ABB5576" w14:textId="15CC61D2" w:rsidR="00105631" w:rsidRPr="004E0787" w:rsidRDefault="00105631" w:rsidP="00105631">
            <w:pPr>
              <w:pStyle w:val="smt"/>
              <w:ind w:left="0" w:firstLine="0"/>
            </w:pPr>
            <w:r>
              <w:t>Domæne</w:t>
            </w:r>
          </w:p>
        </w:tc>
        <w:tc>
          <w:tcPr>
            <w:tcW w:w="6372" w:type="dxa"/>
          </w:tcPr>
          <w:p w14:paraId="0FCA7480" w14:textId="77777777" w:rsidR="00105631" w:rsidRPr="00C25D20" w:rsidRDefault="00105631" w:rsidP="005C3D1D">
            <w:pPr>
              <w:ind w:left="0" w:firstLine="0"/>
              <w:rPr>
                <w:rFonts w:ascii="Arial" w:hAnsi="Arial" w:cs="Arial"/>
                <w:sz w:val="18"/>
                <w:szCs w:val="18"/>
              </w:rPr>
            </w:pPr>
            <w:r w:rsidRPr="00C25D20">
              <w:rPr>
                <w:rFonts w:ascii="Arial" w:hAnsi="Arial" w:cs="Arial"/>
                <w:sz w:val="18"/>
                <w:szCs w:val="18"/>
              </w:rPr>
              <w:t>schema:OpeningHoursSpecification</w:t>
            </w:r>
          </w:p>
        </w:tc>
      </w:tr>
      <w:tr w:rsidR="007272F1" w:rsidRPr="004E0787" w14:paraId="38B5939A" w14:textId="77777777" w:rsidTr="007272F1">
        <w:tc>
          <w:tcPr>
            <w:tcW w:w="1793" w:type="dxa"/>
          </w:tcPr>
          <w:p w14:paraId="1A72BD3F" w14:textId="77777777" w:rsidR="007272F1" w:rsidRPr="004E0787" w:rsidRDefault="007272F1" w:rsidP="007272F1">
            <w:pPr>
              <w:pStyle w:val="smt"/>
              <w:ind w:left="0" w:firstLine="0"/>
            </w:pPr>
            <w:r w:rsidRPr="004E0787">
              <w:t>Udfaldsrum</w:t>
            </w:r>
          </w:p>
        </w:tc>
        <w:tc>
          <w:tcPr>
            <w:tcW w:w="6372" w:type="dxa"/>
          </w:tcPr>
          <w:p w14:paraId="3ED2D156" w14:textId="77777777" w:rsidR="007272F1" w:rsidRPr="00C25D20" w:rsidRDefault="009709F1" w:rsidP="007272F1">
            <w:pPr>
              <w:ind w:left="0" w:firstLine="0"/>
              <w:rPr>
                <w:rFonts w:ascii="Arial" w:hAnsi="Arial" w:cs="Arial"/>
                <w:sz w:val="18"/>
                <w:szCs w:val="18"/>
              </w:rPr>
            </w:pPr>
            <w:r w:rsidRPr="00C25D20">
              <w:rPr>
                <w:rFonts w:ascii="Arial" w:hAnsi="Arial" w:cs="Arial"/>
                <w:sz w:val="18"/>
                <w:szCs w:val="18"/>
              </w:rPr>
              <w:t>xsd:dateTime</w:t>
            </w:r>
          </w:p>
        </w:tc>
      </w:tr>
      <w:tr w:rsidR="007272F1" w:rsidRPr="004E0787" w14:paraId="2C7AF92F" w14:textId="77777777" w:rsidTr="007272F1">
        <w:tc>
          <w:tcPr>
            <w:tcW w:w="1793" w:type="dxa"/>
          </w:tcPr>
          <w:p w14:paraId="28EC601A" w14:textId="77777777" w:rsidR="007272F1" w:rsidRPr="004E0787" w:rsidRDefault="007272F1" w:rsidP="007272F1">
            <w:pPr>
              <w:pStyle w:val="smt"/>
              <w:ind w:left="0" w:firstLine="0"/>
            </w:pPr>
            <w:r>
              <w:t>Multiplicitet</w:t>
            </w:r>
          </w:p>
        </w:tc>
        <w:tc>
          <w:tcPr>
            <w:tcW w:w="6372" w:type="dxa"/>
          </w:tcPr>
          <w:p w14:paraId="0F2F812B" w14:textId="77777777" w:rsidR="007272F1" w:rsidRPr="00C25D20" w:rsidRDefault="009709F1" w:rsidP="009709F1">
            <w:pPr>
              <w:ind w:left="0" w:firstLine="0"/>
              <w:rPr>
                <w:rFonts w:ascii="Arial" w:hAnsi="Arial" w:cs="Arial"/>
                <w:sz w:val="18"/>
                <w:szCs w:val="18"/>
              </w:rPr>
            </w:pPr>
            <w:r w:rsidRPr="00C25D20">
              <w:rPr>
                <w:rFonts w:ascii="Arial" w:hAnsi="Arial" w:cs="Arial"/>
                <w:sz w:val="18"/>
                <w:szCs w:val="18"/>
              </w:rPr>
              <w:t>0 - 1</w:t>
            </w:r>
          </w:p>
        </w:tc>
      </w:tr>
    </w:tbl>
    <w:p w14:paraId="04B63A26" w14:textId="77777777" w:rsidR="007272F1" w:rsidRDefault="007272F1" w:rsidP="007272F1"/>
    <w:p w14:paraId="5DE16E83" w14:textId="77777777" w:rsidR="00E862FD" w:rsidRDefault="00E862FD" w:rsidP="00E862FD">
      <w:pPr>
        <w:pStyle w:val="Overskrift4"/>
      </w:pPr>
      <w:r>
        <w:t>gælder indtil</w:t>
      </w:r>
    </w:p>
    <w:p w14:paraId="2C5985F6" w14:textId="7896AC1B" w:rsidR="00E862FD" w:rsidRPr="003A5DAC" w:rsidRDefault="00F2339F" w:rsidP="003A5DAC">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41E23A4F" w14:textId="77777777" w:rsidTr="007272F1">
        <w:tc>
          <w:tcPr>
            <w:tcW w:w="1793" w:type="dxa"/>
          </w:tcPr>
          <w:p w14:paraId="0174F734" w14:textId="77777777" w:rsidR="007272F1" w:rsidRPr="004E0787" w:rsidRDefault="007272F1" w:rsidP="007272F1">
            <w:pPr>
              <w:pStyle w:val="smt"/>
              <w:ind w:left="0" w:firstLine="0"/>
            </w:pPr>
            <w:r w:rsidRPr="004E0787">
              <w:t>URI</w:t>
            </w:r>
          </w:p>
        </w:tc>
        <w:tc>
          <w:tcPr>
            <w:tcW w:w="6372" w:type="dxa"/>
          </w:tcPr>
          <w:p w14:paraId="7F3C2847" w14:textId="77777777" w:rsidR="007272F1" w:rsidRPr="00C25D20" w:rsidRDefault="00280917" w:rsidP="007272F1">
            <w:pPr>
              <w:ind w:left="0" w:firstLine="0"/>
              <w:rPr>
                <w:rFonts w:ascii="Arial" w:hAnsi="Arial" w:cs="Arial"/>
                <w:sz w:val="18"/>
                <w:szCs w:val="18"/>
              </w:rPr>
            </w:pPr>
            <w:hyperlink r:id="rId117" w:history="1">
              <w:r w:rsidR="003A5DAC" w:rsidRPr="00C25D20">
                <w:rPr>
                  <w:rFonts w:ascii="Arial" w:hAnsi="Arial" w:cs="Arial"/>
                  <w:sz w:val="18"/>
                  <w:szCs w:val="18"/>
                </w:rPr>
                <w:t>http://schema.org/validThrough</w:t>
              </w:r>
            </w:hyperlink>
          </w:p>
        </w:tc>
      </w:tr>
      <w:tr w:rsidR="007272F1" w:rsidRPr="004E0787" w14:paraId="556FD978" w14:textId="77777777" w:rsidTr="007272F1">
        <w:tc>
          <w:tcPr>
            <w:tcW w:w="1793" w:type="dxa"/>
          </w:tcPr>
          <w:p w14:paraId="1EE3BA26" w14:textId="77777777" w:rsidR="007272F1" w:rsidRPr="004E0787" w:rsidRDefault="007272F1" w:rsidP="007272F1">
            <w:pPr>
              <w:pStyle w:val="smt"/>
              <w:ind w:left="0" w:firstLine="0"/>
            </w:pPr>
            <w:r>
              <w:t>T</w:t>
            </w:r>
            <w:r w:rsidRPr="004E0787">
              <w:t>erm</w:t>
            </w:r>
          </w:p>
        </w:tc>
        <w:tc>
          <w:tcPr>
            <w:tcW w:w="6372" w:type="dxa"/>
          </w:tcPr>
          <w:p w14:paraId="2169084B"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gælder indtil</w:t>
            </w:r>
          </w:p>
        </w:tc>
      </w:tr>
      <w:tr w:rsidR="007272F1" w:rsidRPr="007338FF" w14:paraId="5023213E" w14:textId="77777777" w:rsidTr="007272F1">
        <w:tc>
          <w:tcPr>
            <w:tcW w:w="1793" w:type="dxa"/>
          </w:tcPr>
          <w:p w14:paraId="3EF6C196" w14:textId="77777777" w:rsidR="007272F1" w:rsidRPr="004E0787" w:rsidRDefault="007272F1" w:rsidP="007272F1">
            <w:pPr>
              <w:pStyle w:val="smt"/>
              <w:ind w:left="0" w:firstLine="0"/>
            </w:pPr>
            <w:r w:rsidRPr="004E0787">
              <w:t>Domæne</w:t>
            </w:r>
          </w:p>
        </w:tc>
        <w:tc>
          <w:tcPr>
            <w:tcW w:w="6372" w:type="dxa"/>
          </w:tcPr>
          <w:p w14:paraId="1B6D6E09" w14:textId="77777777" w:rsidR="007272F1" w:rsidRPr="00FD2535" w:rsidRDefault="003A5DAC" w:rsidP="007272F1">
            <w:pPr>
              <w:ind w:left="0" w:firstLine="0"/>
              <w:rPr>
                <w:rFonts w:ascii="Arial" w:hAnsi="Arial" w:cs="Arial"/>
                <w:sz w:val="18"/>
                <w:szCs w:val="18"/>
                <w:lang w:val="en-US"/>
              </w:rPr>
            </w:pPr>
            <w:r w:rsidRPr="00FD2535">
              <w:rPr>
                <w:rFonts w:ascii="Arial" w:hAnsi="Arial" w:cs="Arial"/>
                <w:sz w:val="18"/>
                <w:szCs w:val="18"/>
                <w:lang w:val="en-US"/>
              </w:rPr>
              <w:t>schema:PriceSpecification   eller   schema:MonetaryAmount   eller   schema:JobPosting   eller   schema:Offer   eller   schema:OpeningHoursSpecification   eller   schema:LocationFeatureSpecification   eller   schema:Demand</w:t>
            </w:r>
          </w:p>
        </w:tc>
      </w:tr>
      <w:tr w:rsidR="007272F1" w:rsidRPr="004E0787" w14:paraId="36C203DC" w14:textId="77777777" w:rsidTr="007272F1">
        <w:tc>
          <w:tcPr>
            <w:tcW w:w="1793" w:type="dxa"/>
          </w:tcPr>
          <w:p w14:paraId="6EBF166C" w14:textId="77777777" w:rsidR="007272F1" w:rsidRPr="004E0787" w:rsidRDefault="007272F1" w:rsidP="007272F1">
            <w:pPr>
              <w:pStyle w:val="smt"/>
              <w:ind w:left="0" w:firstLine="0"/>
            </w:pPr>
            <w:r w:rsidRPr="004E0787">
              <w:t>Udfaldsrum</w:t>
            </w:r>
          </w:p>
        </w:tc>
        <w:tc>
          <w:tcPr>
            <w:tcW w:w="6372" w:type="dxa"/>
          </w:tcPr>
          <w:p w14:paraId="33CC1157"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schema:DateTime   eller   schema:Date</w:t>
            </w:r>
          </w:p>
        </w:tc>
      </w:tr>
    </w:tbl>
    <w:p w14:paraId="4C1ACCD0" w14:textId="77777777" w:rsidR="007272F1" w:rsidRDefault="007272F1" w:rsidP="007272F1"/>
    <w:p w14:paraId="3B3022C0" w14:textId="29372D39" w:rsidR="00E862FD" w:rsidRDefault="00F2339F" w:rsidP="003A5DAC">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4E680E" w:rsidRPr="004E0787" w14:paraId="2F78FE43" w14:textId="77777777" w:rsidTr="005C3D1D">
        <w:tc>
          <w:tcPr>
            <w:tcW w:w="1793" w:type="dxa"/>
          </w:tcPr>
          <w:p w14:paraId="40B1FBC3" w14:textId="77777777" w:rsidR="004E680E" w:rsidRPr="0011183F" w:rsidRDefault="004E680E" w:rsidP="005C3D1D">
            <w:pPr>
              <w:pStyle w:val="smt"/>
              <w:ind w:left="0" w:firstLine="0"/>
            </w:pPr>
            <w:r w:rsidRPr="0011183F">
              <w:t>Foretrukken term</w:t>
            </w:r>
          </w:p>
        </w:tc>
        <w:tc>
          <w:tcPr>
            <w:tcW w:w="6372" w:type="dxa"/>
          </w:tcPr>
          <w:p w14:paraId="071443C8" w14:textId="77777777" w:rsidR="004E680E" w:rsidRPr="004E0787" w:rsidRDefault="00B177A9" w:rsidP="00B177A9">
            <w:pPr>
              <w:pStyle w:val="smt"/>
              <w:ind w:left="357"/>
            </w:pPr>
            <w:r>
              <w:t>gælder indtil</w:t>
            </w:r>
          </w:p>
        </w:tc>
      </w:tr>
      <w:tr w:rsidR="0039357C" w:rsidRPr="0039357C" w14:paraId="076F1803" w14:textId="77777777" w:rsidTr="007272F1">
        <w:tc>
          <w:tcPr>
            <w:tcW w:w="1793" w:type="dxa"/>
          </w:tcPr>
          <w:p w14:paraId="31C2AD94" w14:textId="6BAFCB92" w:rsidR="0039357C" w:rsidRDefault="0039357C" w:rsidP="00491DD9">
            <w:pPr>
              <w:pStyle w:val="smt"/>
              <w:ind w:left="0" w:firstLine="0"/>
              <w:rPr>
                <w:lang w:val="da-DK"/>
              </w:rPr>
            </w:pPr>
            <w:r>
              <w:rPr>
                <w:lang w:val="da-DK"/>
              </w:rPr>
              <w:t>Definition</w:t>
            </w:r>
          </w:p>
        </w:tc>
        <w:tc>
          <w:tcPr>
            <w:tcW w:w="6372" w:type="dxa"/>
          </w:tcPr>
          <w:p w14:paraId="1489D9A4" w14:textId="7BDB82E0" w:rsidR="0039357C" w:rsidRPr="0039357C" w:rsidRDefault="0039357C" w:rsidP="00491DD9">
            <w:pPr>
              <w:ind w:left="0" w:firstLine="0"/>
              <w:rPr>
                <w:rFonts w:ascii="Arial" w:hAnsi="Arial" w:cs="Arial"/>
                <w:sz w:val="18"/>
                <w:szCs w:val="18"/>
              </w:rPr>
            </w:pPr>
            <w:r w:rsidRPr="00491DD9">
              <w:rPr>
                <w:rFonts w:ascii="Arial" w:hAnsi="Arial" w:cs="Arial"/>
                <w:sz w:val="18"/>
                <w:szCs w:val="18"/>
              </w:rPr>
              <w:t>Dato, efter hvilken, værdien ikke længere er gyldig.</w:t>
            </w:r>
          </w:p>
        </w:tc>
      </w:tr>
      <w:tr w:rsidR="007272F1" w:rsidRPr="004E0787" w14:paraId="24A27E16" w14:textId="77777777" w:rsidTr="007272F1">
        <w:tc>
          <w:tcPr>
            <w:tcW w:w="1793" w:type="dxa"/>
          </w:tcPr>
          <w:p w14:paraId="4FBF296E" w14:textId="74AC4BFB" w:rsidR="007272F1" w:rsidRPr="004E0787" w:rsidRDefault="0039357C" w:rsidP="003A5DAC">
            <w:pPr>
              <w:pStyle w:val="smt"/>
              <w:ind w:left="0" w:firstLine="0"/>
            </w:pPr>
            <w:r>
              <w:rPr>
                <w:lang w:val="da-DK"/>
              </w:rPr>
              <w:t>anvendelsesnote</w:t>
            </w:r>
          </w:p>
        </w:tc>
        <w:tc>
          <w:tcPr>
            <w:tcW w:w="6372" w:type="dxa"/>
          </w:tcPr>
          <w:p w14:paraId="73A539AC"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Den dato, hvor den kvalificerede kontaktinformation bliver ugyldig.</w:t>
            </w:r>
          </w:p>
        </w:tc>
      </w:tr>
      <w:tr w:rsidR="004E680E" w:rsidRPr="004E0787" w14:paraId="07DB966C" w14:textId="77777777" w:rsidTr="005C3D1D">
        <w:tc>
          <w:tcPr>
            <w:tcW w:w="1793" w:type="dxa"/>
          </w:tcPr>
          <w:p w14:paraId="08CBDC8D" w14:textId="77777777" w:rsidR="004E680E" w:rsidRPr="004E0787" w:rsidRDefault="004E680E" w:rsidP="005C3D1D">
            <w:pPr>
              <w:pStyle w:val="smt"/>
              <w:ind w:left="0" w:firstLine="0"/>
            </w:pPr>
            <w:r>
              <w:t>Domæne</w:t>
            </w:r>
          </w:p>
        </w:tc>
        <w:tc>
          <w:tcPr>
            <w:tcW w:w="6372" w:type="dxa"/>
          </w:tcPr>
          <w:p w14:paraId="0FD8B670" w14:textId="77777777" w:rsidR="004E680E" w:rsidRPr="00C25D20" w:rsidRDefault="004E680E" w:rsidP="004E680E">
            <w:pPr>
              <w:ind w:left="0" w:firstLine="0"/>
              <w:rPr>
                <w:rFonts w:ascii="Arial" w:hAnsi="Arial" w:cs="Arial"/>
                <w:sz w:val="18"/>
                <w:szCs w:val="18"/>
              </w:rPr>
            </w:pPr>
            <w:r w:rsidRPr="00C25D20">
              <w:rPr>
                <w:rFonts w:ascii="Arial" w:hAnsi="Arial" w:cs="Arial"/>
                <w:sz w:val="18"/>
                <w:szCs w:val="18"/>
              </w:rPr>
              <w:t>schema:OpeningHoursSpecification</w:t>
            </w:r>
          </w:p>
        </w:tc>
      </w:tr>
      <w:tr w:rsidR="007272F1" w:rsidRPr="004E0787" w14:paraId="719E6448" w14:textId="77777777" w:rsidTr="007272F1">
        <w:tc>
          <w:tcPr>
            <w:tcW w:w="1793" w:type="dxa"/>
          </w:tcPr>
          <w:p w14:paraId="0E265566" w14:textId="77777777" w:rsidR="007272F1" w:rsidRPr="004E0787" w:rsidRDefault="007272F1" w:rsidP="007272F1">
            <w:pPr>
              <w:pStyle w:val="smt"/>
              <w:ind w:left="0" w:firstLine="0"/>
            </w:pPr>
            <w:r w:rsidRPr="004E0787">
              <w:t>Udfaldsrum</w:t>
            </w:r>
          </w:p>
        </w:tc>
        <w:tc>
          <w:tcPr>
            <w:tcW w:w="6372" w:type="dxa"/>
          </w:tcPr>
          <w:p w14:paraId="6FA6EB51"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xsd:dateTime</w:t>
            </w:r>
          </w:p>
        </w:tc>
      </w:tr>
      <w:tr w:rsidR="007272F1" w:rsidRPr="004E0787" w14:paraId="3FDB6247" w14:textId="77777777" w:rsidTr="007272F1">
        <w:tc>
          <w:tcPr>
            <w:tcW w:w="1793" w:type="dxa"/>
          </w:tcPr>
          <w:p w14:paraId="647A00AF" w14:textId="77777777" w:rsidR="007272F1" w:rsidRPr="004E0787" w:rsidRDefault="007272F1" w:rsidP="007272F1">
            <w:pPr>
              <w:pStyle w:val="smt"/>
              <w:ind w:left="0" w:firstLine="0"/>
            </w:pPr>
            <w:r>
              <w:t>Multiplicitet</w:t>
            </w:r>
          </w:p>
        </w:tc>
        <w:tc>
          <w:tcPr>
            <w:tcW w:w="6372" w:type="dxa"/>
          </w:tcPr>
          <w:p w14:paraId="37793462" w14:textId="77777777" w:rsidR="007272F1" w:rsidRPr="00C25D20" w:rsidRDefault="003A5DAC" w:rsidP="003A5DAC">
            <w:pPr>
              <w:ind w:left="0" w:firstLine="0"/>
              <w:rPr>
                <w:rFonts w:ascii="Arial" w:hAnsi="Arial" w:cs="Arial"/>
                <w:sz w:val="18"/>
                <w:szCs w:val="18"/>
              </w:rPr>
            </w:pPr>
            <w:r w:rsidRPr="00C25D20">
              <w:rPr>
                <w:rFonts w:ascii="Arial" w:hAnsi="Arial" w:cs="Arial"/>
                <w:sz w:val="18"/>
                <w:szCs w:val="18"/>
              </w:rPr>
              <w:t>0 - 1</w:t>
            </w:r>
          </w:p>
        </w:tc>
      </w:tr>
    </w:tbl>
    <w:p w14:paraId="5E560CFE" w14:textId="77777777" w:rsidR="007272F1" w:rsidRDefault="007272F1" w:rsidP="007272F1"/>
    <w:p w14:paraId="263D45E4" w14:textId="77777777" w:rsidR="00E862FD" w:rsidRDefault="00E862FD" w:rsidP="00E862FD">
      <w:pPr>
        <w:pStyle w:val="Overskrift4"/>
      </w:pPr>
      <w:r>
        <w:t>ugedag</w:t>
      </w:r>
    </w:p>
    <w:p w14:paraId="17AEF899" w14:textId="1125EFF5" w:rsidR="00E862FD" w:rsidRPr="003A5DAC" w:rsidRDefault="00F2339F" w:rsidP="003A5DAC">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75CDB143" w14:textId="77777777" w:rsidTr="007272F1">
        <w:tc>
          <w:tcPr>
            <w:tcW w:w="1793" w:type="dxa"/>
          </w:tcPr>
          <w:p w14:paraId="2E83C4F9" w14:textId="77777777" w:rsidR="007272F1" w:rsidRPr="004E0787" w:rsidRDefault="007272F1" w:rsidP="007272F1">
            <w:pPr>
              <w:pStyle w:val="smt"/>
              <w:ind w:left="0" w:firstLine="0"/>
            </w:pPr>
            <w:r w:rsidRPr="004E0787">
              <w:t>URI</w:t>
            </w:r>
          </w:p>
        </w:tc>
        <w:tc>
          <w:tcPr>
            <w:tcW w:w="6372" w:type="dxa"/>
          </w:tcPr>
          <w:p w14:paraId="10285190" w14:textId="77777777" w:rsidR="007272F1" w:rsidRPr="00C25D20" w:rsidRDefault="00280917" w:rsidP="007272F1">
            <w:pPr>
              <w:ind w:left="0" w:firstLine="0"/>
              <w:rPr>
                <w:rFonts w:ascii="Arial" w:hAnsi="Arial" w:cs="Arial"/>
                <w:sz w:val="18"/>
                <w:szCs w:val="18"/>
              </w:rPr>
            </w:pPr>
            <w:hyperlink r:id="rId118" w:history="1">
              <w:r w:rsidR="003A5DAC" w:rsidRPr="00C25D20">
                <w:rPr>
                  <w:rFonts w:ascii="Arial" w:hAnsi="Arial" w:cs="Arial"/>
                  <w:sz w:val="18"/>
                  <w:szCs w:val="18"/>
                </w:rPr>
                <w:t>http://schema.org/dayOfWeek</w:t>
              </w:r>
            </w:hyperlink>
          </w:p>
        </w:tc>
      </w:tr>
      <w:tr w:rsidR="007272F1" w:rsidRPr="004E0787" w14:paraId="37EDB9F6" w14:textId="77777777" w:rsidTr="007272F1">
        <w:tc>
          <w:tcPr>
            <w:tcW w:w="1793" w:type="dxa"/>
          </w:tcPr>
          <w:p w14:paraId="6F166121" w14:textId="77777777" w:rsidR="007272F1" w:rsidRPr="004E0787" w:rsidRDefault="007272F1" w:rsidP="007272F1">
            <w:pPr>
              <w:pStyle w:val="smt"/>
              <w:ind w:left="0" w:firstLine="0"/>
            </w:pPr>
            <w:r>
              <w:t>T</w:t>
            </w:r>
            <w:r w:rsidRPr="004E0787">
              <w:t>erm</w:t>
            </w:r>
          </w:p>
        </w:tc>
        <w:tc>
          <w:tcPr>
            <w:tcW w:w="6372" w:type="dxa"/>
          </w:tcPr>
          <w:p w14:paraId="489930B0"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ugedag</w:t>
            </w:r>
          </w:p>
        </w:tc>
      </w:tr>
      <w:tr w:rsidR="007272F1" w:rsidRPr="004E0787" w14:paraId="25DDB049" w14:textId="77777777" w:rsidTr="007272F1">
        <w:tc>
          <w:tcPr>
            <w:tcW w:w="1793" w:type="dxa"/>
          </w:tcPr>
          <w:p w14:paraId="3603ED08" w14:textId="77777777" w:rsidR="007272F1" w:rsidRPr="004E0787" w:rsidRDefault="007272F1" w:rsidP="007272F1">
            <w:pPr>
              <w:pStyle w:val="smt"/>
              <w:ind w:left="0" w:firstLine="0"/>
            </w:pPr>
            <w:r w:rsidRPr="004E0787">
              <w:t>Kommentar</w:t>
            </w:r>
          </w:p>
        </w:tc>
        <w:tc>
          <w:tcPr>
            <w:tcW w:w="6372" w:type="dxa"/>
          </w:tcPr>
          <w:p w14:paraId="4FA91D81"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Den ugedag, som disse åbningstider er gældende for.</w:t>
            </w:r>
          </w:p>
        </w:tc>
      </w:tr>
      <w:tr w:rsidR="007272F1" w:rsidRPr="007338FF" w14:paraId="5DDF6E0A" w14:textId="77777777" w:rsidTr="007272F1">
        <w:tc>
          <w:tcPr>
            <w:tcW w:w="1793" w:type="dxa"/>
          </w:tcPr>
          <w:p w14:paraId="44C0B2DE" w14:textId="77777777" w:rsidR="007272F1" w:rsidRPr="004E0787" w:rsidRDefault="007272F1" w:rsidP="007272F1">
            <w:pPr>
              <w:pStyle w:val="smt"/>
              <w:ind w:left="0" w:firstLine="0"/>
            </w:pPr>
            <w:r w:rsidRPr="004E0787">
              <w:t>Domæne</w:t>
            </w:r>
          </w:p>
        </w:tc>
        <w:tc>
          <w:tcPr>
            <w:tcW w:w="6372" w:type="dxa"/>
          </w:tcPr>
          <w:p w14:paraId="2F9ABA07" w14:textId="77777777" w:rsidR="007272F1" w:rsidRPr="00FD2535" w:rsidRDefault="003A5DAC" w:rsidP="007272F1">
            <w:pPr>
              <w:ind w:left="0" w:firstLine="0"/>
              <w:rPr>
                <w:rFonts w:ascii="Arial" w:hAnsi="Arial" w:cs="Arial"/>
                <w:sz w:val="18"/>
                <w:szCs w:val="18"/>
                <w:lang w:val="en-US"/>
              </w:rPr>
            </w:pPr>
            <w:r w:rsidRPr="00FD2535">
              <w:rPr>
                <w:rFonts w:ascii="Arial" w:hAnsi="Arial" w:cs="Arial"/>
                <w:sz w:val="18"/>
                <w:szCs w:val="18"/>
                <w:lang w:val="en-US"/>
              </w:rPr>
              <w:t>schema:OpeningHoursSpecification   eller   schema:EducationalOccupationalProgram</w:t>
            </w:r>
          </w:p>
        </w:tc>
      </w:tr>
      <w:tr w:rsidR="007272F1" w:rsidRPr="007338FF" w14:paraId="4B39E988" w14:textId="77777777" w:rsidTr="007272F1">
        <w:tc>
          <w:tcPr>
            <w:tcW w:w="1793" w:type="dxa"/>
          </w:tcPr>
          <w:p w14:paraId="5F8D6B1E" w14:textId="77777777" w:rsidR="007272F1" w:rsidRPr="004E0787" w:rsidRDefault="007272F1" w:rsidP="007272F1">
            <w:pPr>
              <w:pStyle w:val="smt"/>
              <w:ind w:left="0" w:firstLine="0"/>
            </w:pPr>
            <w:r w:rsidRPr="004E0787">
              <w:t>Udfaldsrum</w:t>
            </w:r>
          </w:p>
        </w:tc>
        <w:tc>
          <w:tcPr>
            <w:tcW w:w="6372" w:type="dxa"/>
          </w:tcPr>
          <w:p w14:paraId="4F5356E8" w14:textId="77777777" w:rsidR="007272F1" w:rsidRPr="00FD2535" w:rsidRDefault="003A5DAC" w:rsidP="007272F1">
            <w:pPr>
              <w:ind w:left="0" w:firstLine="0"/>
              <w:rPr>
                <w:rFonts w:ascii="Arial" w:hAnsi="Arial" w:cs="Arial"/>
                <w:sz w:val="18"/>
                <w:szCs w:val="18"/>
                <w:lang w:val="en-US"/>
              </w:rPr>
            </w:pPr>
            <w:r w:rsidRPr="00FD2535">
              <w:rPr>
                <w:rFonts w:ascii="Arial" w:hAnsi="Arial" w:cs="Arial"/>
                <w:sz w:val="18"/>
                <w:szCs w:val="18"/>
                <w:lang w:val="en-US"/>
              </w:rPr>
              <w:t>schema:DayOfWeek   eller   schema:Text   eller   schema:URL   eller   schema:Role</w:t>
            </w:r>
          </w:p>
        </w:tc>
      </w:tr>
    </w:tbl>
    <w:p w14:paraId="07C0EBCA" w14:textId="77777777" w:rsidR="007272F1" w:rsidRPr="003A5DAC" w:rsidRDefault="007272F1" w:rsidP="007272F1">
      <w:pPr>
        <w:rPr>
          <w:lang w:val="en-US"/>
        </w:rPr>
      </w:pPr>
    </w:p>
    <w:p w14:paraId="0F224EA5" w14:textId="410997AB" w:rsidR="00E862FD" w:rsidRDefault="00F2339F" w:rsidP="003A5DAC">
      <w:pPr>
        <w:pStyle w:val="Overskrift5"/>
        <w:rPr>
          <w:rStyle w:val="Fremhv"/>
          <w:i/>
          <w:iCs w:val="0"/>
        </w:rPr>
      </w:pPr>
      <w:r>
        <w:rPr>
          <w:rStyle w:val="Fremhv"/>
          <w:i/>
          <w:iCs w:val="0"/>
        </w:rPr>
        <w:t>Profilens restriktioner og beskrivelser</w:t>
      </w:r>
    </w:p>
    <w:tbl>
      <w:tblPr>
        <w:tblStyle w:val="Tabel-Gitter"/>
        <w:tblW w:w="0" w:type="auto"/>
        <w:tblInd w:w="45" w:type="dxa"/>
        <w:tblLook w:val="04A0" w:firstRow="1" w:lastRow="0" w:firstColumn="1" w:lastColumn="0" w:noHBand="0" w:noVBand="1"/>
      </w:tblPr>
      <w:tblGrid>
        <w:gridCol w:w="1793"/>
        <w:gridCol w:w="6372"/>
      </w:tblGrid>
      <w:tr w:rsidR="007312C7" w:rsidRPr="004E0787" w14:paraId="1B2649F6" w14:textId="77777777" w:rsidTr="007312C7">
        <w:tc>
          <w:tcPr>
            <w:tcW w:w="1793" w:type="dxa"/>
          </w:tcPr>
          <w:p w14:paraId="322FD481" w14:textId="77777777" w:rsidR="007312C7" w:rsidRPr="0011183F" w:rsidRDefault="007312C7" w:rsidP="0088515B">
            <w:pPr>
              <w:pStyle w:val="smt"/>
              <w:ind w:left="0" w:firstLine="0"/>
            </w:pPr>
            <w:r w:rsidRPr="0011183F">
              <w:t>Foretrukken term</w:t>
            </w:r>
          </w:p>
        </w:tc>
        <w:tc>
          <w:tcPr>
            <w:tcW w:w="6372" w:type="dxa"/>
          </w:tcPr>
          <w:p w14:paraId="6FF8140E" w14:textId="77777777" w:rsidR="007312C7" w:rsidRPr="007312C7" w:rsidRDefault="007312C7" w:rsidP="0088515B">
            <w:pPr>
              <w:ind w:left="0" w:firstLine="0"/>
              <w:rPr>
                <w:rFonts w:ascii="Arial" w:hAnsi="Arial" w:cs="Arial"/>
                <w:sz w:val="18"/>
                <w:szCs w:val="18"/>
              </w:rPr>
            </w:pPr>
            <w:r w:rsidRPr="007312C7">
              <w:rPr>
                <w:rFonts w:ascii="Arial" w:hAnsi="Arial" w:cs="Arial"/>
                <w:sz w:val="18"/>
                <w:szCs w:val="18"/>
              </w:rPr>
              <w:t>ugedag</w:t>
            </w:r>
          </w:p>
        </w:tc>
      </w:tr>
      <w:tr w:rsidR="007312C7" w:rsidRPr="004E0787" w14:paraId="4E2A739F" w14:textId="77777777" w:rsidTr="0088515B">
        <w:tc>
          <w:tcPr>
            <w:tcW w:w="1793" w:type="dxa"/>
          </w:tcPr>
          <w:p w14:paraId="26F012FF" w14:textId="77777777" w:rsidR="007312C7" w:rsidRPr="004E0787" w:rsidRDefault="007312C7" w:rsidP="0088515B">
            <w:pPr>
              <w:pStyle w:val="smt"/>
              <w:ind w:left="0" w:firstLine="0"/>
            </w:pPr>
            <w:r w:rsidRPr="004E0787">
              <w:t>Definition</w:t>
            </w:r>
          </w:p>
        </w:tc>
        <w:tc>
          <w:tcPr>
            <w:tcW w:w="6372" w:type="dxa"/>
          </w:tcPr>
          <w:p w14:paraId="6315960E" w14:textId="77777777" w:rsidR="007312C7" w:rsidRPr="00C25D20" w:rsidRDefault="007312C7" w:rsidP="007312C7">
            <w:pPr>
              <w:ind w:left="0" w:firstLine="0"/>
              <w:rPr>
                <w:rFonts w:ascii="Arial" w:hAnsi="Arial" w:cs="Arial"/>
                <w:sz w:val="18"/>
                <w:szCs w:val="18"/>
              </w:rPr>
            </w:pPr>
            <w:r w:rsidRPr="007312C7">
              <w:rPr>
                <w:rFonts w:ascii="Arial" w:hAnsi="Arial" w:cs="Arial"/>
                <w:sz w:val="18"/>
                <w:szCs w:val="18"/>
              </w:rPr>
              <w:t xml:space="preserve">den ugedag åbningstiderne gælder for </w:t>
            </w:r>
          </w:p>
        </w:tc>
      </w:tr>
      <w:tr w:rsidR="003A5DAC" w:rsidRPr="004E0787" w14:paraId="55F8E515" w14:textId="77777777" w:rsidTr="007312C7">
        <w:tc>
          <w:tcPr>
            <w:tcW w:w="1793" w:type="dxa"/>
          </w:tcPr>
          <w:p w14:paraId="020BF50D" w14:textId="77777777" w:rsidR="003A5DAC" w:rsidRPr="004E0787" w:rsidRDefault="003A5DAC" w:rsidP="0089282C">
            <w:pPr>
              <w:pStyle w:val="smt"/>
              <w:ind w:left="0" w:firstLine="0"/>
            </w:pPr>
            <w:r w:rsidRPr="004E0787">
              <w:t>Domæne</w:t>
            </w:r>
          </w:p>
        </w:tc>
        <w:tc>
          <w:tcPr>
            <w:tcW w:w="6372" w:type="dxa"/>
          </w:tcPr>
          <w:p w14:paraId="1FC4A4F4" w14:textId="77777777" w:rsidR="003A5DAC" w:rsidRPr="00C25D20" w:rsidRDefault="003A5DAC" w:rsidP="0089282C">
            <w:pPr>
              <w:ind w:left="0" w:firstLine="0"/>
              <w:rPr>
                <w:rFonts w:ascii="Arial" w:hAnsi="Arial" w:cs="Arial"/>
                <w:sz w:val="18"/>
                <w:szCs w:val="18"/>
              </w:rPr>
            </w:pPr>
            <w:r w:rsidRPr="00C25D20">
              <w:rPr>
                <w:rFonts w:ascii="Arial" w:hAnsi="Arial" w:cs="Arial"/>
                <w:sz w:val="18"/>
                <w:szCs w:val="18"/>
              </w:rPr>
              <w:t>schema:OpeningHoursSpecification</w:t>
            </w:r>
          </w:p>
        </w:tc>
      </w:tr>
      <w:tr w:rsidR="003A5DAC" w:rsidRPr="004E0787" w14:paraId="6E9E13B2" w14:textId="77777777" w:rsidTr="007312C7">
        <w:tc>
          <w:tcPr>
            <w:tcW w:w="1793" w:type="dxa"/>
          </w:tcPr>
          <w:p w14:paraId="48792933" w14:textId="77777777" w:rsidR="003A5DAC" w:rsidRPr="004E0787" w:rsidRDefault="003A5DAC" w:rsidP="0089282C">
            <w:pPr>
              <w:pStyle w:val="smt"/>
              <w:ind w:left="0" w:firstLine="0"/>
            </w:pPr>
            <w:r w:rsidRPr="004E0787">
              <w:t>Udfaldsrum</w:t>
            </w:r>
          </w:p>
        </w:tc>
        <w:tc>
          <w:tcPr>
            <w:tcW w:w="6372" w:type="dxa"/>
          </w:tcPr>
          <w:p w14:paraId="6B2E69CF" w14:textId="77777777" w:rsidR="003A5DAC" w:rsidRPr="00C25D20" w:rsidRDefault="003A5DAC" w:rsidP="0089282C">
            <w:pPr>
              <w:ind w:left="0" w:firstLine="0"/>
              <w:rPr>
                <w:rFonts w:ascii="Arial" w:hAnsi="Arial" w:cs="Arial"/>
                <w:sz w:val="18"/>
                <w:szCs w:val="18"/>
              </w:rPr>
            </w:pPr>
            <w:r w:rsidRPr="00C25D20">
              <w:rPr>
                <w:rFonts w:ascii="Arial" w:hAnsi="Arial" w:cs="Arial"/>
                <w:sz w:val="18"/>
                <w:szCs w:val="18"/>
              </w:rPr>
              <w:t>schema:DayOfWeek</w:t>
            </w:r>
          </w:p>
        </w:tc>
      </w:tr>
      <w:tr w:rsidR="003A5DAC" w:rsidRPr="004E0787" w14:paraId="6FF97A0B" w14:textId="77777777" w:rsidTr="007312C7">
        <w:tc>
          <w:tcPr>
            <w:tcW w:w="1793" w:type="dxa"/>
          </w:tcPr>
          <w:p w14:paraId="41668A47" w14:textId="77777777" w:rsidR="003A5DAC" w:rsidRPr="004E0787" w:rsidRDefault="003A5DAC" w:rsidP="0089282C">
            <w:pPr>
              <w:pStyle w:val="smt"/>
              <w:ind w:left="0" w:firstLine="0"/>
            </w:pPr>
            <w:r>
              <w:t>Multiplicitet</w:t>
            </w:r>
          </w:p>
        </w:tc>
        <w:tc>
          <w:tcPr>
            <w:tcW w:w="6372" w:type="dxa"/>
          </w:tcPr>
          <w:p w14:paraId="15D38DF4" w14:textId="77777777" w:rsidR="003A5DAC" w:rsidRPr="00C25D20" w:rsidRDefault="003A5DAC" w:rsidP="003A5DAC">
            <w:pPr>
              <w:ind w:left="0" w:firstLine="0"/>
              <w:rPr>
                <w:rFonts w:ascii="Arial" w:hAnsi="Arial" w:cs="Arial"/>
                <w:sz w:val="18"/>
                <w:szCs w:val="18"/>
              </w:rPr>
            </w:pPr>
            <w:r w:rsidRPr="00C25D20">
              <w:rPr>
                <w:rFonts w:ascii="Arial" w:hAnsi="Arial" w:cs="Arial"/>
                <w:sz w:val="18"/>
                <w:szCs w:val="18"/>
              </w:rPr>
              <w:t>1 - 1</w:t>
            </w:r>
          </w:p>
        </w:tc>
      </w:tr>
    </w:tbl>
    <w:p w14:paraId="50CBDEDF" w14:textId="77777777" w:rsidR="00C87E81" w:rsidRPr="00C87E81" w:rsidRDefault="00C87E81" w:rsidP="00C87E81">
      <w:pPr>
        <w:rPr>
          <w:highlight w:val="yellow"/>
        </w:rPr>
      </w:pPr>
    </w:p>
    <w:p w14:paraId="3831F9FD" w14:textId="77777777" w:rsidR="00E862FD" w:rsidRDefault="00E862FD" w:rsidP="00E862FD">
      <w:pPr>
        <w:pStyle w:val="Overskrift3"/>
      </w:pPr>
      <w:bookmarkStart w:id="46" w:name="_Toc193101232"/>
      <w:r w:rsidRPr="00CA22D9">
        <w:t>Ugedag (klasse)</w:t>
      </w:r>
      <w:bookmarkEnd w:id="46"/>
    </w:p>
    <w:p w14:paraId="705024BE" w14:textId="77777777" w:rsidR="00C048D8" w:rsidRDefault="00C048D8" w:rsidP="00C048D8">
      <w:pPr>
        <w:jc w:val="center"/>
      </w:pPr>
      <w:r w:rsidRPr="00C048D8">
        <w:rPr>
          <w:noProof/>
        </w:rPr>
        <w:drawing>
          <wp:inline distT="0" distB="0" distL="0" distR="0" wp14:anchorId="264EA734" wp14:editId="5CA14675">
            <wp:extent cx="2959756" cy="118474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9">
                      <a:extLst>
                        <a:ext uri="{28A0092B-C50C-407E-A947-70E740481C1C}">
                          <a14:useLocalDpi xmlns:a14="http://schemas.microsoft.com/office/drawing/2010/main" val="0"/>
                        </a:ext>
                      </a:extLst>
                    </a:blip>
                    <a:srcRect l="7860" t="21198" r="6467" b="14255"/>
                    <a:stretch/>
                  </pic:blipFill>
                  <pic:spPr bwMode="auto">
                    <a:xfrm>
                      <a:off x="0" y="0"/>
                      <a:ext cx="2984863" cy="1194795"/>
                    </a:xfrm>
                    <a:prstGeom prst="rect">
                      <a:avLst/>
                    </a:prstGeom>
                    <a:noFill/>
                    <a:ln>
                      <a:noFill/>
                    </a:ln>
                    <a:extLst>
                      <a:ext uri="{53640926-AAD7-44D8-BBD7-CCE9431645EC}">
                        <a14:shadowObscured xmlns:a14="http://schemas.microsoft.com/office/drawing/2010/main"/>
                      </a:ext>
                    </a:extLst>
                  </pic:spPr>
                </pic:pic>
              </a:graphicData>
            </a:graphic>
          </wp:inline>
        </w:drawing>
      </w:r>
    </w:p>
    <w:p w14:paraId="108E96E9" w14:textId="77777777" w:rsidR="00491DD9" w:rsidRDefault="00491DD9" w:rsidP="00C048D8"/>
    <w:p w14:paraId="4D9E71F4" w14:textId="5AE38CC4" w:rsidR="00C048D8" w:rsidRDefault="00491DD9" w:rsidP="00C048D8">
      <w:r w:rsidRPr="00491DD9">
        <w:t xml:space="preserve">Schema.orgs klasse </w:t>
      </w:r>
      <w:r w:rsidRPr="00491DD9">
        <w:rPr>
          <w:rFonts w:ascii="Courier New" w:hAnsi="Courier New" w:cs="Courier New"/>
          <w:sz w:val="18"/>
          <w:szCs w:val="18"/>
        </w:rPr>
        <w:t>schema:DayOfWeek</w:t>
      </w:r>
      <w:r w:rsidRPr="00491DD9">
        <w:t xml:space="preserve"> er en</w:t>
      </w:r>
      <w:r>
        <w:t xml:space="preserve"> klasse af enumerationer. Schema.org har beriget klassen med de syv ugedage samt en pladsholder for offentlige helligdage. Til brug for basisprofilen </w:t>
      </w:r>
      <w:r w:rsidR="00492DFD">
        <w:t xml:space="preserve">har der været behov for at udvide med et antal dage og periodeangivelser som illustreret nedenfor. Hele udvidelsen kan ses i ’Bilag H – Typer af dage’. </w:t>
      </w:r>
    </w:p>
    <w:p w14:paraId="76F3A390" w14:textId="77777777" w:rsidR="00492DFD" w:rsidRPr="00491DD9" w:rsidRDefault="00492DFD" w:rsidP="00C048D8"/>
    <w:p w14:paraId="0C7570E1" w14:textId="4A316DD6" w:rsidR="00491DD9" w:rsidRDefault="00491DD9" w:rsidP="00492DFD">
      <w:pPr>
        <w:jc w:val="center"/>
      </w:pPr>
      <w:r>
        <w:object w:dxaOrig="3001" w:dyaOrig="10861" w14:anchorId="33C93CE2">
          <v:shape id="_x0000_i1032" type="#_x0000_t75" style="width:150.25pt;height:542.8pt" o:ole="">
            <v:imagedata r:id="rId120" o:title=""/>
          </v:shape>
          <o:OLEObject Type="Embed" ProgID="Visio.Drawing.15" ShapeID="_x0000_i1032" DrawAspect="Content" ObjectID="_1803714013" r:id="rId121"/>
        </w:object>
      </w:r>
    </w:p>
    <w:p w14:paraId="4ACA750A" w14:textId="77777777" w:rsidR="00491DD9" w:rsidRPr="00C048D8" w:rsidRDefault="00491DD9" w:rsidP="00C048D8"/>
    <w:p w14:paraId="52866AE4" w14:textId="00A5468C" w:rsidR="007272F1" w:rsidRDefault="00F2339F" w:rsidP="003A5DAC">
      <w:pPr>
        <w:pStyle w:val="Overskrift5"/>
      </w:pPr>
      <w:r>
        <w:rPr>
          <w:rStyle w:val="Fremhv"/>
        </w:rPr>
        <w:t>Vokabularets definition og beskrivelser</w:t>
      </w:r>
    </w:p>
    <w:tbl>
      <w:tblPr>
        <w:tblStyle w:val="Tabel-Gitter"/>
        <w:tblW w:w="0" w:type="auto"/>
        <w:tblInd w:w="45" w:type="dxa"/>
        <w:tblLook w:val="04A0" w:firstRow="1" w:lastRow="0" w:firstColumn="1" w:lastColumn="0" w:noHBand="0" w:noVBand="1"/>
      </w:tblPr>
      <w:tblGrid>
        <w:gridCol w:w="1793"/>
        <w:gridCol w:w="6372"/>
      </w:tblGrid>
      <w:tr w:rsidR="007272F1" w:rsidRPr="004E0787" w14:paraId="147206F1" w14:textId="77777777" w:rsidTr="007272F1">
        <w:tc>
          <w:tcPr>
            <w:tcW w:w="1793" w:type="dxa"/>
          </w:tcPr>
          <w:p w14:paraId="09BF9116" w14:textId="77777777" w:rsidR="007272F1" w:rsidRPr="004E0787" w:rsidRDefault="007272F1" w:rsidP="007272F1">
            <w:pPr>
              <w:pStyle w:val="smt"/>
              <w:ind w:left="0" w:firstLine="0"/>
            </w:pPr>
            <w:r w:rsidRPr="004E0787">
              <w:t>URI</w:t>
            </w:r>
          </w:p>
        </w:tc>
        <w:tc>
          <w:tcPr>
            <w:tcW w:w="6372" w:type="dxa"/>
          </w:tcPr>
          <w:p w14:paraId="152DADD2" w14:textId="77777777" w:rsidR="007272F1" w:rsidRPr="00C25D20" w:rsidRDefault="00280917" w:rsidP="007272F1">
            <w:pPr>
              <w:ind w:left="0" w:firstLine="0"/>
              <w:rPr>
                <w:rFonts w:ascii="Arial" w:hAnsi="Arial" w:cs="Arial"/>
                <w:sz w:val="18"/>
                <w:szCs w:val="18"/>
              </w:rPr>
            </w:pPr>
            <w:hyperlink r:id="rId122" w:history="1">
              <w:r w:rsidR="003A5DAC" w:rsidRPr="00C25D20">
                <w:rPr>
                  <w:rFonts w:ascii="Arial" w:hAnsi="Arial" w:cs="Arial"/>
                  <w:sz w:val="18"/>
                  <w:szCs w:val="18"/>
                </w:rPr>
                <w:t>http://schema.org/DayOfWeek</w:t>
              </w:r>
            </w:hyperlink>
          </w:p>
        </w:tc>
      </w:tr>
      <w:tr w:rsidR="007272F1" w:rsidRPr="004E0787" w14:paraId="4D518975" w14:textId="77777777" w:rsidTr="007272F1">
        <w:tc>
          <w:tcPr>
            <w:tcW w:w="1793" w:type="dxa"/>
          </w:tcPr>
          <w:p w14:paraId="7581011F" w14:textId="77777777" w:rsidR="007272F1" w:rsidRPr="004E0787" w:rsidRDefault="007272F1" w:rsidP="007272F1">
            <w:pPr>
              <w:pStyle w:val="smt"/>
              <w:ind w:left="0" w:firstLine="0"/>
            </w:pPr>
            <w:r>
              <w:t>T</w:t>
            </w:r>
            <w:r w:rsidRPr="004E0787">
              <w:t>erm</w:t>
            </w:r>
          </w:p>
        </w:tc>
        <w:tc>
          <w:tcPr>
            <w:tcW w:w="6372" w:type="dxa"/>
          </w:tcPr>
          <w:p w14:paraId="7114FD97"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Ugedag</w:t>
            </w:r>
          </w:p>
        </w:tc>
      </w:tr>
      <w:tr w:rsidR="007272F1" w:rsidRPr="004E0787" w14:paraId="5EE18E29" w14:textId="77777777" w:rsidTr="007272F1">
        <w:tc>
          <w:tcPr>
            <w:tcW w:w="1793" w:type="dxa"/>
          </w:tcPr>
          <w:p w14:paraId="4C13343B" w14:textId="77777777" w:rsidR="007272F1" w:rsidRPr="004E0787" w:rsidRDefault="007272F1" w:rsidP="007272F1">
            <w:pPr>
              <w:pStyle w:val="smt"/>
              <w:ind w:left="0" w:firstLine="0"/>
            </w:pPr>
            <w:r w:rsidRPr="004E0787">
              <w:t>Kommentar</w:t>
            </w:r>
          </w:p>
        </w:tc>
        <w:tc>
          <w:tcPr>
            <w:tcW w:w="6372" w:type="dxa"/>
          </w:tcPr>
          <w:p w14:paraId="17C79666"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Ugedagen, bruges eksempelvis til at angive, hvilken dag åbningstiderne for en OpeningHoursSpecification refererer til. Oprindeligt blev URLer fra ’GoodRelations’ brugt (til ‘Monday’, ‘Tuesday’, ’Wednesday’, ’Thursday’ ’Friday’, ’Saturday’, ’Sunday’ plus en særlig post til ’PublicHolidays’; disse er nu blevet integreret direkte i schema.org.</w:t>
            </w:r>
          </w:p>
        </w:tc>
      </w:tr>
      <w:tr w:rsidR="007272F1" w:rsidRPr="004E0787" w14:paraId="1680F562" w14:textId="77777777" w:rsidTr="007272F1">
        <w:tc>
          <w:tcPr>
            <w:tcW w:w="1793" w:type="dxa"/>
          </w:tcPr>
          <w:p w14:paraId="0E17A333" w14:textId="77777777" w:rsidR="007272F1" w:rsidRPr="004E0787" w:rsidRDefault="007272F1" w:rsidP="003A5DAC">
            <w:pPr>
              <w:pStyle w:val="smt"/>
              <w:ind w:left="0" w:firstLine="0"/>
            </w:pPr>
            <w:r w:rsidRPr="004E0787">
              <w:t>Under</w:t>
            </w:r>
            <w:r w:rsidR="003A5DAC">
              <w:t>klasse</w:t>
            </w:r>
          </w:p>
        </w:tc>
        <w:tc>
          <w:tcPr>
            <w:tcW w:w="6372" w:type="dxa"/>
          </w:tcPr>
          <w:p w14:paraId="3BDC8902" w14:textId="77777777" w:rsidR="007272F1" w:rsidRPr="00C25D20" w:rsidRDefault="003A5DAC" w:rsidP="007272F1">
            <w:pPr>
              <w:ind w:left="0" w:firstLine="0"/>
              <w:rPr>
                <w:rFonts w:ascii="Arial" w:hAnsi="Arial" w:cs="Arial"/>
                <w:sz w:val="18"/>
                <w:szCs w:val="18"/>
              </w:rPr>
            </w:pPr>
            <w:r w:rsidRPr="00C25D20">
              <w:rPr>
                <w:rFonts w:ascii="Arial" w:hAnsi="Arial" w:cs="Arial"/>
                <w:sz w:val="18"/>
                <w:szCs w:val="18"/>
              </w:rPr>
              <w:t>schema:Enumeration</w:t>
            </w:r>
          </w:p>
        </w:tc>
      </w:tr>
    </w:tbl>
    <w:p w14:paraId="6C527A67" w14:textId="77777777" w:rsidR="007272F1" w:rsidRDefault="007272F1" w:rsidP="007272F1"/>
    <w:p w14:paraId="26834E69" w14:textId="77777777" w:rsidR="00563324" w:rsidRDefault="00563324" w:rsidP="00563324">
      <w:pPr>
        <w:pStyle w:val="Overskrift4"/>
      </w:pPr>
      <w:r>
        <w:lastRenderedPageBreak/>
        <w:t>betegnelse</w:t>
      </w:r>
    </w:p>
    <w:p w14:paraId="1663DA74" w14:textId="3E29ECEC" w:rsidR="00F81C41" w:rsidRPr="00563324" w:rsidRDefault="00F2339F" w:rsidP="00563324">
      <w:pPr>
        <w:pStyle w:val="Overskrift5"/>
      </w:pPr>
      <w:r>
        <w:rPr>
          <w:rStyle w:val="Fremhv"/>
          <w:i/>
          <w:iCs w:val="0"/>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F81C41" w:rsidRPr="005C3D1D" w14:paraId="23706814" w14:textId="77777777" w:rsidTr="00B57CD0">
        <w:tc>
          <w:tcPr>
            <w:tcW w:w="2077" w:type="dxa"/>
          </w:tcPr>
          <w:p w14:paraId="0FC0527C" w14:textId="77777777" w:rsidR="00F81C41" w:rsidRPr="005C3D1D" w:rsidRDefault="00F81C41" w:rsidP="00B57CD0">
            <w:pPr>
              <w:pStyle w:val="smt"/>
              <w:ind w:left="0" w:firstLine="0"/>
              <w:rPr>
                <w:lang w:val="da-DK"/>
              </w:rPr>
            </w:pPr>
            <w:r w:rsidRPr="005C3D1D">
              <w:rPr>
                <w:lang w:val="da-DK"/>
              </w:rPr>
              <w:t>URI</w:t>
            </w:r>
          </w:p>
        </w:tc>
        <w:tc>
          <w:tcPr>
            <w:tcW w:w="6088" w:type="dxa"/>
          </w:tcPr>
          <w:p w14:paraId="60291751" w14:textId="77777777" w:rsidR="00F81C41" w:rsidRPr="00314594" w:rsidRDefault="00292228" w:rsidP="00B57CD0">
            <w:pPr>
              <w:ind w:left="0" w:firstLine="0"/>
              <w:rPr>
                <w:rFonts w:ascii="Arial" w:hAnsi="Arial" w:cs="Arial"/>
                <w:sz w:val="18"/>
                <w:szCs w:val="18"/>
              </w:rPr>
            </w:pPr>
            <w:r w:rsidRPr="005C3D1D">
              <w:rPr>
                <w:rFonts w:ascii="Segoe UI" w:hAnsi="Segoe UI" w:cs="Segoe UI"/>
                <w:sz w:val="18"/>
                <w:szCs w:val="18"/>
                <w:lang w:eastAsia="en-US"/>
              </w:rPr>
              <w:t>http://www.w3.org/2000/01/rdf-schem</w:t>
            </w:r>
            <w:r w:rsidRPr="00314594">
              <w:rPr>
                <w:rFonts w:ascii="Segoe UI" w:hAnsi="Segoe UI" w:cs="Segoe UI"/>
                <w:sz w:val="18"/>
                <w:szCs w:val="18"/>
                <w:lang w:eastAsia="en-US"/>
              </w:rPr>
              <w:t>a#label</w:t>
            </w:r>
          </w:p>
        </w:tc>
      </w:tr>
      <w:tr w:rsidR="00F81C41" w:rsidRPr="004E0787" w14:paraId="74462FB6" w14:textId="77777777" w:rsidTr="00B57CD0">
        <w:tc>
          <w:tcPr>
            <w:tcW w:w="2077" w:type="dxa"/>
          </w:tcPr>
          <w:p w14:paraId="2A557F17" w14:textId="77777777" w:rsidR="00F81C41" w:rsidRPr="004E0787" w:rsidRDefault="00F81C41" w:rsidP="00B57CD0">
            <w:pPr>
              <w:pStyle w:val="smt"/>
              <w:ind w:left="0" w:firstLine="0"/>
            </w:pPr>
            <w:r>
              <w:t>T</w:t>
            </w:r>
            <w:r w:rsidRPr="004E0787">
              <w:t>erm</w:t>
            </w:r>
          </w:p>
        </w:tc>
        <w:tc>
          <w:tcPr>
            <w:tcW w:w="6088" w:type="dxa"/>
          </w:tcPr>
          <w:p w14:paraId="2CF95532" w14:textId="77777777" w:rsidR="00F81C41" w:rsidRPr="00C25D20" w:rsidRDefault="00CD4993" w:rsidP="00B57CD0">
            <w:pPr>
              <w:ind w:left="0" w:firstLine="0"/>
              <w:rPr>
                <w:rFonts w:ascii="Arial" w:hAnsi="Arial" w:cs="Arial"/>
                <w:sz w:val="18"/>
                <w:szCs w:val="18"/>
              </w:rPr>
            </w:pPr>
            <w:r>
              <w:rPr>
                <w:rFonts w:ascii="Arial" w:hAnsi="Arial" w:cs="Arial"/>
                <w:sz w:val="18"/>
                <w:szCs w:val="18"/>
              </w:rPr>
              <w:t>betegnelse</w:t>
            </w:r>
          </w:p>
        </w:tc>
      </w:tr>
      <w:tr w:rsidR="00F81C41" w:rsidRPr="001C313E" w14:paraId="66F70737" w14:textId="77777777" w:rsidTr="00B57CD0">
        <w:tc>
          <w:tcPr>
            <w:tcW w:w="2077" w:type="dxa"/>
          </w:tcPr>
          <w:p w14:paraId="43A13D12" w14:textId="77777777" w:rsidR="00F81C41" w:rsidRPr="004E0787" w:rsidRDefault="00F81C41" w:rsidP="00B57CD0">
            <w:pPr>
              <w:pStyle w:val="smt"/>
              <w:ind w:left="0" w:firstLine="0"/>
            </w:pPr>
            <w:r w:rsidRPr="004E0787">
              <w:t>Kommentar</w:t>
            </w:r>
          </w:p>
        </w:tc>
        <w:tc>
          <w:tcPr>
            <w:tcW w:w="6088" w:type="dxa"/>
          </w:tcPr>
          <w:p w14:paraId="1BB0C15F" w14:textId="77777777" w:rsidR="00F81C41" w:rsidRPr="001C313E" w:rsidRDefault="00CD4993" w:rsidP="00CD4993">
            <w:pPr>
              <w:pStyle w:val="smt"/>
              <w:ind w:left="0" w:firstLine="0"/>
              <w:rPr>
                <w:lang w:val="da-DK"/>
              </w:rPr>
            </w:pPr>
            <w:r w:rsidRPr="001C313E">
              <w:rPr>
                <w:lang w:val="da-DK"/>
              </w:rPr>
              <w:t>et menneskelæsbart navn for noget</w:t>
            </w:r>
          </w:p>
        </w:tc>
      </w:tr>
      <w:tr w:rsidR="00F81C41" w:rsidRPr="004E0787" w14:paraId="6DB904ED" w14:textId="77777777" w:rsidTr="00B57CD0">
        <w:tc>
          <w:tcPr>
            <w:tcW w:w="2077" w:type="dxa"/>
          </w:tcPr>
          <w:p w14:paraId="2DDCC18B" w14:textId="77777777" w:rsidR="00F81C41" w:rsidRPr="004E0787" w:rsidRDefault="00F81C41" w:rsidP="00B57CD0">
            <w:pPr>
              <w:pStyle w:val="smt"/>
              <w:ind w:left="0" w:firstLine="0"/>
            </w:pPr>
            <w:r w:rsidRPr="004E0787">
              <w:t>Domæne</w:t>
            </w:r>
          </w:p>
        </w:tc>
        <w:tc>
          <w:tcPr>
            <w:tcW w:w="6088" w:type="dxa"/>
          </w:tcPr>
          <w:p w14:paraId="08F9AEF1" w14:textId="77777777" w:rsidR="00F81C41" w:rsidRPr="00C25D20" w:rsidRDefault="001C313E" w:rsidP="00B57CD0">
            <w:pPr>
              <w:ind w:left="0" w:firstLine="0"/>
              <w:rPr>
                <w:rFonts w:ascii="Arial" w:hAnsi="Arial" w:cs="Arial"/>
                <w:sz w:val="18"/>
                <w:szCs w:val="18"/>
              </w:rPr>
            </w:pPr>
            <w:r>
              <w:rPr>
                <w:rFonts w:ascii="Segoe UI" w:hAnsi="Segoe UI" w:cs="Segoe UI"/>
                <w:sz w:val="18"/>
                <w:szCs w:val="18"/>
                <w:lang w:eastAsia="en-US"/>
              </w:rPr>
              <w:t>rdfs:Resource</w:t>
            </w:r>
          </w:p>
        </w:tc>
      </w:tr>
      <w:tr w:rsidR="00F81C41" w:rsidRPr="004E0787" w14:paraId="4AB9D0E0" w14:textId="77777777" w:rsidTr="00B57CD0">
        <w:tc>
          <w:tcPr>
            <w:tcW w:w="2077" w:type="dxa"/>
          </w:tcPr>
          <w:p w14:paraId="6DFEECD5" w14:textId="77777777" w:rsidR="00F81C41" w:rsidRPr="004E0787" w:rsidRDefault="00F81C41" w:rsidP="00B57CD0">
            <w:pPr>
              <w:pStyle w:val="smt"/>
              <w:ind w:left="0" w:firstLine="0"/>
            </w:pPr>
            <w:r w:rsidRPr="004E0787">
              <w:t>Udfaldsrum</w:t>
            </w:r>
          </w:p>
        </w:tc>
        <w:tc>
          <w:tcPr>
            <w:tcW w:w="6088" w:type="dxa"/>
          </w:tcPr>
          <w:p w14:paraId="67D0A794" w14:textId="77777777" w:rsidR="00F81C41" w:rsidRPr="00C25D20" w:rsidRDefault="001C313E" w:rsidP="00B57CD0">
            <w:pPr>
              <w:ind w:left="0" w:firstLine="0"/>
              <w:rPr>
                <w:rFonts w:ascii="Arial" w:hAnsi="Arial" w:cs="Arial"/>
                <w:sz w:val="18"/>
                <w:szCs w:val="18"/>
              </w:rPr>
            </w:pPr>
            <w:r>
              <w:rPr>
                <w:rFonts w:ascii="Segoe UI" w:hAnsi="Segoe UI" w:cs="Segoe UI"/>
                <w:sz w:val="18"/>
                <w:szCs w:val="18"/>
                <w:lang w:eastAsia="en-US"/>
              </w:rPr>
              <w:t>rdfs:Literal</w:t>
            </w:r>
          </w:p>
        </w:tc>
      </w:tr>
    </w:tbl>
    <w:p w14:paraId="558F01BB" w14:textId="77777777" w:rsidR="00F81C41" w:rsidRDefault="00F81C41" w:rsidP="00F81C41"/>
    <w:p w14:paraId="6A425366" w14:textId="563BD7FE" w:rsidR="00F81C41" w:rsidRPr="003A5DAC" w:rsidRDefault="00854658" w:rsidP="00F81C41">
      <w:pPr>
        <w:pStyle w:val="Overskrift5"/>
        <w:rPr>
          <w:rStyle w:val="Fremhv"/>
          <w:i/>
          <w:iCs w:val="0"/>
        </w:rPr>
      </w:pPr>
      <w:r w:rsidRPr="00376D46">
        <w:t>Profilens restriktioner og beskrivelser</w:t>
      </w:r>
      <w:r w:rsidRPr="003A5DAC">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F81C41" w:rsidRPr="004E0787" w14:paraId="6C2BB8B3" w14:textId="77777777" w:rsidTr="00B57CD0">
        <w:tc>
          <w:tcPr>
            <w:tcW w:w="2077" w:type="dxa"/>
          </w:tcPr>
          <w:p w14:paraId="0D86628C" w14:textId="77777777" w:rsidR="00F81C41" w:rsidRPr="0032701B" w:rsidRDefault="00F81C41" w:rsidP="00B57CD0">
            <w:pPr>
              <w:pStyle w:val="smt"/>
              <w:ind w:left="0" w:firstLine="0"/>
            </w:pPr>
            <w:r w:rsidRPr="0032701B">
              <w:t>Foretrukken term</w:t>
            </w:r>
          </w:p>
        </w:tc>
        <w:tc>
          <w:tcPr>
            <w:tcW w:w="6088" w:type="dxa"/>
          </w:tcPr>
          <w:p w14:paraId="777F5D50" w14:textId="77777777" w:rsidR="00F81C41" w:rsidRPr="006F383B" w:rsidRDefault="00804338" w:rsidP="00B57CD0">
            <w:pPr>
              <w:ind w:left="0" w:firstLine="0"/>
              <w:rPr>
                <w:rFonts w:ascii="Arial" w:hAnsi="Arial" w:cs="Arial"/>
                <w:sz w:val="18"/>
                <w:szCs w:val="18"/>
              </w:rPr>
            </w:pPr>
            <w:r w:rsidRPr="006F383B">
              <w:rPr>
                <w:rFonts w:ascii="Arial" w:hAnsi="Arial" w:cs="Arial"/>
                <w:sz w:val="18"/>
                <w:szCs w:val="18"/>
              </w:rPr>
              <w:t>betegnelse</w:t>
            </w:r>
          </w:p>
        </w:tc>
      </w:tr>
      <w:tr w:rsidR="00F81C41" w:rsidRPr="004E0787" w14:paraId="479439E1" w14:textId="77777777" w:rsidTr="00B57CD0">
        <w:tc>
          <w:tcPr>
            <w:tcW w:w="2077" w:type="dxa"/>
          </w:tcPr>
          <w:p w14:paraId="6459A7EE" w14:textId="77777777" w:rsidR="00F81C41" w:rsidRPr="0032701B" w:rsidRDefault="00F81C41" w:rsidP="00B57CD0">
            <w:pPr>
              <w:pStyle w:val="smt"/>
              <w:ind w:left="0" w:firstLine="0"/>
            </w:pPr>
            <w:r w:rsidRPr="0032701B">
              <w:t>Definition</w:t>
            </w:r>
          </w:p>
        </w:tc>
        <w:tc>
          <w:tcPr>
            <w:tcW w:w="6088" w:type="dxa"/>
          </w:tcPr>
          <w:p w14:paraId="5E8C4DDF" w14:textId="77777777" w:rsidR="00F81C41" w:rsidRPr="006F383B" w:rsidRDefault="00804338" w:rsidP="00B57CD0">
            <w:pPr>
              <w:ind w:left="0" w:firstLine="0"/>
              <w:rPr>
                <w:rFonts w:ascii="Arial" w:hAnsi="Arial" w:cs="Arial"/>
                <w:sz w:val="18"/>
                <w:szCs w:val="18"/>
              </w:rPr>
            </w:pPr>
            <w:r w:rsidRPr="006F383B">
              <w:rPr>
                <w:rFonts w:ascii="Arial" w:hAnsi="Arial" w:cs="Arial"/>
                <w:sz w:val="18"/>
                <w:szCs w:val="18"/>
              </w:rPr>
              <w:t>et menneskelæsbart navn for noget</w:t>
            </w:r>
          </w:p>
        </w:tc>
      </w:tr>
      <w:tr w:rsidR="00F81C41" w:rsidRPr="004E0787" w14:paraId="1046261D" w14:textId="77777777" w:rsidTr="00B57CD0">
        <w:tc>
          <w:tcPr>
            <w:tcW w:w="2077" w:type="dxa"/>
          </w:tcPr>
          <w:p w14:paraId="1C7D4CB9" w14:textId="77777777" w:rsidR="00F81C41" w:rsidRPr="004E0787" w:rsidRDefault="00F81C41" w:rsidP="00B57CD0">
            <w:pPr>
              <w:pStyle w:val="smt"/>
              <w:ind w:left="0" w:firstLine="0"/>
            </w:pPr>
            <w:r w:rsidRPr="004E0787">
              <w:t>Kommentar</w:t>
            </w:r>
          </w:p>
        </w:tc>
        <w:tc>
          <w:tcPr>
            <w:tcW w:w="6088" w:type="dxa"/>
          </w:tcPr>
          <w:p w14:paraId="0DF522D6" w14:textId="77777777" w:rsidR="00F81C41" w:rsidRPr="00C25D20" w:rsidRDefault="00804338" w:rsidP="00B57CD0">
            <w:pPr>
              <w:ind w:left="0" w:firstLine="0"/>
              <w:rPr>
                <w:rFonts w:ascii="Arial" w:hAnsi="Arial" w:cs="Arial"/>
                <w:sz w:val="18"/>
                <w:szCs w:val="18"/>
              </w:rPr>
            </w:pPr>
            <w:r>
              <w:rPr>
                <w:rFonts w:ascii="Arial" w:hAnsi="Arial" w:cs="Arial"/>
                <w:sz w:val="18"/>
                <w:szCs w:val="18"/>
              </w:rPr>
              <w:t>Af schema.org er ugedagene navngivet på engelsk. Den navngivning suppleres med en tilsvarende dansk navngivning.</w:t>
            </w:r>
          </w:p>
        </w:tc>
      </w:tr>
      <w:tr w:rsidR="00F81C41" w:rsidRPr="004E0787" w14:paraId="7A846A6C" w14:textId="77777777" w:rsidTr="00B57CD0">
        <w:tc>
          <w:tcPr>
            <w:tcW w:w="2077" w:type="dxa"/>
          </w:tcPr>
          <w:p w14:paraId="6E30ED1D" w14:textId="77777777" w:rsidR="00F81C41" w:rsidRPr="00804338" w:rsidRDefault="00F81C41" w:rsidP="00B57CD0">
            <w:pPr>
              <w:pStyle w:val="smt"/>
              <w:ind w:left="0" w:firstLine="0"/>
              <w:rPr>
                <w:lang w:val="da-DK"/>
              </w:rPr>
            </w:pPr>
            <w:r w:rsidRPr="00804338">
              <w:rPr>
                <w:lang w:val="da-DK"/>
              </w:rPr>
              <w:t>Anvendelsesnote</w:t>
            </w:r>
          </w:p>
        </w:tc>
        <w:tc>
          <w:tcPr>
            <w:tcW w:w="6088" w:type="dxa"/>
          </w:tcPr>
          <w:p w14:paraId="660575C8" w14:textId="77777777" w:rsidR="00F81C41" w:rsidRPr="006F383B" w:rsidRDefault="00CD4993" w:rsidP="00804338">
            <w:pPr>
              <w:ind w:left="0" w:firstLine="0"/>
              <w:rPr>
                <w:rFonts w:ascii="Arial" w:hAnsi="Arial" w:cs="Arial"/>
                <w:sz w:val="18"/>
                <w:szCs w:val="18"/>
              </w:rPr>
            </w:pPr>
            <w:r w:rsidRPr="006F383B">
              <w:rPr>
                <w:rFonts w:ascii="Arial" w:hAnsi="Arial" w:cs="Arial"/>
                <w:sz w:val="18"/>
                <w:szCs w:val="18"/>
              </w:rPr>
              <w:t xml:space="preserve">Bruges til at angive </w:t>
            </w:r>
            <w:r w:rsidR="00804338" w:rsidRPr="006F383B">
              <w:rPr>
                <w:rFonts w:ascii="Arial" w:hAnsi="Arial" w:cs="Arial"/>
                <w:sz w:val="18"/>
                <w:szCs w:val="18"/>
              </w:rPr>
              <w:t>ugedagens</w:t>
            </w:r>
            <w:r w:rsidRPr="006F383B">
              <w:rPr>
                <w:rFonts w:ascii="Arial" w:hAnsi="Arial" w:cs="Arial"/>
                <w:sz w:val="18"/>
                <w:szCs w:val="18"/>
              </w:rPr>
              <w:t xml:space="preserve"> navn</w:t>
            </w:r>
            <w:r w:rsidR="00804338" w:rsidRPr="006F383B">
              <w:rPr>
                <w:rFonts w:ascii="Arial" w:hAnsi="Arial" w:cs="Arial"/>
                <w:sz w:val="18"/>
                <w:szCs w:val="18"/>
              </w:rPr>
              <w:t>.</w:t>
            </w:r>
          </w:p>
        </w:tc>
      </w:tr>
      <w:tr w:rsidR="00F81C41" w:rsidRPr="004E0787" w14:paraId="52E2F320" w14:textId="77777777" w:rsidTr="00B57CD0">
        <w:tc>
          <w:tcPr>
            <w:tcW w:w="2077" w:type="dxa"/>
          </w:tcPr>
          <w:p w14:paraId="44F3993C" w14:textId="77777777" w:rsidR="00F81C41" w:rsidRPr="004E0787" w:rsidRDefault="00F81C41" w:rsidP="00B57CD0">
            <w:pPr>
              <w:pStyle w:val="smt"/>
              <w:ind w:left="0" w:firstLine="0"/>
            </w:pPr>
            <w:r w:rsidRPr="004E0787">
              <w:t>Domæne</w:t>
            </w:r>
          </w:p>
        </w:tc>
        <w:tc>
          <w:tcPr>
            <w:tcW w:w="6088" w:type="dxa"/>
          </w:tcPr>
          <w:p w14:paraId="504A7122" w14:textId="77777777" w:rsidR="00F81C41" w:rsidRPr="00C25D20" w:rsidRDefault="0063454C" w:rsidP="0063454C">
            <w:pPr>
              <w:ind w:left="0" w:firstLine="0"/>
              <w:rPr>
                <w:rFonts w:ascii="Arial" w:hAnsi="Arial" w:cs="Arial"/>
                <w:sz w:val="18"/>
                <w:szCs w:val="18"/>
              </w:rPr>
            </w:pPr>
            <w:r>
              <w:rPr>
                <w:rFonts w:ascii="Arial" w:hAnsi="Arial" w:cs="Arial"/>
                <w:sz w:val="18"/>
                <w:szCs w:val="18"/>
              </w:rPr>
              <w:t>schema:dayOfWeek</w:t>
            </w:r>
          </w:p>
        </w:tc>
      </w:tr>
      <w:tr w:rsidR="00F81C41" w:rsidRPr="004E0787" w14:paraId="5A5F0EE9" w14:textId="77777777" w:rsidTr="00B57CD0">
        <w:tc>
          <w:tcPr>
            <w:tcW w:w="2077" w:type="dxa"/>
          </w:tcPr>
          <w:p w14:paraId="6796014B" w14:textId="77777777" w:rsidR="00F81C41" w:rsidRPr="004E0787" w:rsidRDefault="00F81C41" w:rsidP="00B57CD0">
            <w:pPr>
              <w:pStyle w:val="smt"/>
              <w:ind w:left="0" w:firstLine="0"/>
            </w:pPr>
            <w:r w:rsidRPr="004E0787">
              <w:t>Udfaldsrum</w:t>
            </w:r>
          </w:p>
        </w:tc>
        <w:tc>
          <w:tcPr>
            <w:tcW w:w="6088" w:type="dxa"/>
          </w:tcPr>
          <w:p w14:paraId="00BC7EF4" w14:textId="77777777" w:rsidR="00F81C41" w:rsidRPr="00C25D20" w:rsidRDefault="0063454C" w:rsidP="0063454C">
            <w:pPr>
              <w:ind w:left="0" w:firstLine="0"/>
              <w:rPr>
                <w:rFonts w:ascii="Arial" w:hAnsi="Arial" w:cs="Arial"/>
                <w:sz w:val="18"/>
                <w:szCs w:val="18"/>
              </w:rPr>
            </w:pPr>
            <w:r>
              <w:rPr>
                <w:rFonts w:ascii="Arial" w:hAnsi="Arial" w:cs="Arial"/>
                <w:sz w:val="18"/>
                <w:szCs w:val="18"/>
              </w:rPr>
              <w:t>rdf:langString</w:t>
            </w:r>
          </w:p>
        </w:tc>
      </w:tr>
      <w:tr w:rsidR="00F81C41" w:rsidRPr="004E0787" w14:paraId="6D75B760" w14:textId="77777777" w:rsidTr="00B57CD0">
        <w:tc>
          <w:tcPr>
            <w:tcW w:w="2077" w:type="dxa"/>
          </w:tcPr>
          <w:p w14:paraId="0BCBEA4C" w14:textId="77777777" w:rsidR="00F81C41" w:rsidRPr="004E0787" w:rsidRDefault="00F81C41" w:rsidP="00B57CD0">
            <w:pPr>
              <w:pStyle w:val="smt"/>
              <w:ind w:left="0" w:firstLine="0"/>
            </w:pPr>
            <w:r>
              <w:t>Multiplicitet</w:t>
            </w:r>
          </w:p>
        </w:tc>
        <w:tc>
          <w:tcPr>
            <w:tcW w:w="6088" w:type="dxa"/>
          </w:tcPr>
          <w:p w14:paraId="28E828E6" w14:textId="77777777" w:rsidR="00F81C41" w:rsidRPr="00C25D20" w:rsidRDefault="0063454C" w:rsidP="00B57CD0">
            <w:pPr>
              <w:ind w:left="0" w:firstLine="0"/>
              <w:rPr>
                <w:rFonts w:ascii="Arial" w:hAnsi="Arial" w:cs="Arial"/>
                <w:sz w:val="18"/>
                <w:szCs w:val="18"/>
              </w:rPr>
            </w:pPr>
            <w:r>
              <w:rPr>
                <w:rFonts w:ascii="Arial" w:hAnsi="Arial" w:cs="Arial"/>
                <w:sz w:val="18"/>
                <w:szCs w:val="18"/>
              </w:rPr>
              <w:t>1 - *</w:t>
            </w:r>
          </w:p>
        </w:tc>
      </w:tr>
    </w:tbl>
    <w:p w14:paraId="5808C413" w14:textId="77777777" w:rsidR="00F81C41" w:rsidRDefault="00F81C41" w:rsidP="00F81C41"/>
    <w:p w14:paraId="635703D0" w14:textId="77777777" w:rsidR="00563324" w:rsidRDefault="00563324" w:rsidP="00563324">
      <w:pPr>
        <w:pStyle w:val="Overskrift4"/>
      </w:pPr>
      <w:r>
        <w:t>kommentar</w:t>
      </w:r>
    </w:p>
    <w:p w14:paraId="1C3A2685" w14:textId="23EA72FA" w:rsidR="00F81C41" w:rsidRDefault="00F2339F" w:rsidP="00F81C41">
      <w:pPr>
        <w:pStyle w:val="Overskrift5"/>
      </w:pPr>
      <w:r>
        <w:rPr>
          <w:rStyle w:val="Fremhv"/>
        </w:rPr>
        <w:t>Vokabularets definition og beskrivelser</w:t>
      </w:r>
    </w:p>
    <w:tbl>
      <w:tblPr>
        <w:tblStyle w:val="Tabel-Gitter"/>
        <w:tblW w:w="0" w:type="auto"/>
        <w:tblInd w:w="45" w:type="dxa"/>
        <w:tblLook w:val="04A0" w:firstRow="1" w:lastRow="0" w:firstColumn="1" w:lastColumn="0" w:noHBand="0" w:noVBand="1"/>
      </w:tblPr>
      <w:tblGrid>
        <w:gridCol w:w="2077"/>
        <w:gridCol w:w="6088"/>
      </w:tblGrid>
      <w:tr w:rsidR="00F81C41" w:rsidRPr="007338FF" w14:paraId="43A38CFC" w14:textId="77777777" w:rsidTr="00B57CD0">
        <w:tc>
          <w:tcPr>
            <w:tcW w:w="2077" w:type="dxa"/>
          </w:tcPr>
          <w:p w14:paraId="7DE47BA1" w14:textId="77777777" w:rsidR="00F81C41" w:rsidRPr="004E0787" w:rsidRDefault="00F81C41" w:rsidP="00B57CD0">
            <w:pPr>
              <w:pStyle w:val="smt"/>
              <w:ind w:left="0" w:firstLine="0"/>
            </w:pPr>
            <w:r w:rsidRPr="004E0787">
              <w:t>URI</w:t>
            </w:r>
          </w:p>
        </w:tc>
        <w:tc>
          <w:tcPr>
            <w:tcW w:w="6088" w:type="dxa"/>
          </w:tcPr>
          <w:p w14:paraId="4167BBFC" w14:textId="77777777" w:rsidR="00F81C41" w:rsidRPr="00716653" w:rsidRDefault="00716653" w:rsidP="00B57CD0">
            <w:pPr>
              <w:ind w:left="0" w:firstLine="0"/>
              <w:rPr>
                <w:rFonts w:ascii="Arial" w:hAnsi="Arial" w:cs="Arial"/>
                <w:sz w:val="18"/>
                <w:szCs w:val="18"/>
                <w:lang w:val="en-US"/>
              </w:rPr>
            </w:pPr>
            <w:r w:rsidRPr="00716653">
              <w:rPr>
                <w:rFonts w:ascii="Segoe UI" w:hAnsi="Segoe UI" w:cs="Segoe UI"/>
                <w:sz w:val="18"/>
                <w:szCs w:val="18"/>
                <w:lang w:val="en-US" w:eastAsia="en-US"/>
              </w:rPr>
              <w:t>http://www.w3.org/2000/01/rdf-schema#comment</w:t>
            </w:r>
            <w:r>
              <w:rPr>
                <w:rFonts w:ascii="Segoe UI" w:hAnsi="Segoe UI" w:cs="Segoe UI"/>
                <w:sz w:val="18"/>
                <w:szCs w:val="18"/>
                <w:lang w:val="en-US" w:eastAsia="en-US"/>
              </w:rPr>
              <w:t xml:space="preserve"> </w:t>
            </w:r>
          </w:p>
        </w:tc>
      </w:tr>
      <w:tr w:rsidR="00F81C41" w:rsidRPr="004E0787" w14:paraId="6207D33B" w14:textId="77777777" w:rsidTr="00B57CD0">
        <w:tc>
          <w:tcPr>
            <w:tcW w:w="2077" w:type="dxa"/>
          </w:tcPr>
          <w:p w14:paraId="74648299" w14:textId="77777777" w:rsidR="00F81C41" w:rsidRPr="004E0787" w:rsidRDefault="00F81C41" w:rsidP="00B57CD0">
            <w:pPr>
              <w:pStyle w:val="smt"/>
              <w:ind w:left="0" w:firstLine="0"/>
            </w:pPr>
            <w:r>
              <w:t>T</w:t>
            </w:r>
            <w:r w:rsidRPr="004E0787">
              <w:t>erm</w:t>
            </w:r>
          </w:p>
        </w:tc>
        <w:tc>
          <w:tcPr>
            <w:tcW w:w="6088" w:type="dxa"/>
          </w:tcPr>
          <w:p w14:paraId="4EF32CBB" w14:textId="77777777" w:rsidR="00F81C41" w:rsidRPr="00C25D20" w:rsidRDefault="00716653" w:rsidP="00B57CD0">
            <w:pPr>
              <w:ind w:left="0" w:firstLine="0"/>
              <w:rPr>
                <w:rFonts w:ascii="Arial" w:hAnsi="Arial" w:cs="Arial"/>
                <w:sz w:val="18"/>
                <w:szCs w:val="18"/>
              </w:rPr>
            </w:pPr>
            <w:r>
              <w:rPr>
                <w:rFonts w:ascii="Arial" w:hAnsi="Arial" w:cs="Arial"/>
                <w:sz w:val="18"/>
                <w:szCs w:val="18"/>
              </w:rPr>
              <w:t>kommentar</w:t>
            </w:r>
          </w:p>
        </w:tc>
      </w:tr>
      <w:tr w:rsidR="00F81C41" w:rsidRPr="004E0787" w14:paraId="583D7F5A" w14:textId="77777777" w:rsidTr="00B57CD0">
        <w:tc>
          <w:tcPr>
            <w:tcW w:w="2077" w:type="dxa"/>
          </w:tcPr>
          <w:p w14:paraId="613F5B58" w14:textId="77777777" w:rsidR="00F81C41" w:rsidRPr="004E0787" w:rsidRDefault="00F81C41" w:rsidP="00B57CD0">
            <w:pPr>
              <w:pStyle w:val="smt"/>
              <w:ind w:left="0" w:firstLine="0"/>
            </w:pPr>
            <w:r w:rsidRPr="004E0787">
              <w:t>Kommentar</w:t>
            </w:r>
          </w:p>
        </w:tc>
        <w:tc>
          <w:tcPr>
            <w:tcW w:w="6088" w:type="dxa"/>
          </w:tcPr>
          <w:p w14:paraId="56A021CC" w14:textId="77777777" w:rsidR="00F81C41" w:rsidRPr="00C25D20" w:rsidRDefault="00716653" w:rsidP="00716653">
            <w:pPr>
              <w:ind w:left="0" w:firstLine="0"/>
              <w:rPr>
                <w:rFonts w:ascii="Arial" w:hAnsi="Arial" w:cs="Arial"/>
                <w:sz w:val="18"/>
                <w:szCs w:val="18"/>
              </w:rPr>
            </w:pPr>
            <w:r w:rsidRPr="00716653">
              <w:rPr>
                <w:rFonts w:ascii="Arial" w:hAnsi="Arial" w:cs="Arial"/>
                <w:sz w:val="18"/>
                <w:szCs w:val="18"/>
              </w:rPr>
              <w:t>En beskrivelse af emneressourcen.</w:t>
            </w:r>
          </w:p>
        </w:tc>
      </w:tr>
      <w:tr w:rsidR="00F81C41" w:rsidRPr="004E0787" w14:paraId="47C8CCF9" w14:textId="77777777" w:rsidTr="00B57CD0">
        <w:tc>
          <w:tcPr>
            <w:tcW w:w="2077" w:type="dxa"/>
          </w:tcPr>
          <w:p w14:paraId="4A4B7D48" w14:textId="77777777" w:rsidR="00F81C41" w:rsidRPr="004E0787" w:rsidRDefault="00F81C41" w:rsidP="00B57CD0">
            <w:pPr>
              <w:pStyle w:val="smt"/>
              <w:ind w:left="0" w:firstLine="0"/>
            </w:pPr>
            <w:r w:rsidRPr="004E0787">
              <w:t>Domæne</w:t>
            </w:r>
          </w:p>
        </w:tc>
        <w:tc>
          <w:tcPr>
            <w:tcW w:w="6088" w:type="dxa"/>
          </w:tcPr>
          <w:p w14:paraId="4D1207F9" w14:textId="77777777" w:rsidR="00F81C41" w:rsidRPr="00C25D20" w:rsidRDefault="00716653" w:rsidP="00B57CD0">
            <w:pPr>
              <w:ind w:left="0" w:firstLine="0"/>
              <w:rPr>
                <w:rFonts w:ascii="Arial" w:hAnsi="Arial" w:cs="Arial"/>
                <w:sz w:val="18"/>
                <w:szCs w:val="18"/>
              </w:rPr>
            </w:pPr>
            <w:r>
              <w:rPr>
                <w:rFonts w:ascii="Segoe UI" w:hAnsi="Segoe UI" w:cs="Segoe UI"/>
                <w:sz w:val="18"/>
                <w:szCs w:val="18"/>
                <w:lang w:eastAsia="en-US"/>
              </w:rPr>
              <w:t>rdfs:Resource</w:t>
            </w:r>
          </w:p>
        </w:tc>
      </w:tr>
      <w:tr w:rsidR="00F81C41" w:rsidRPr="004E0787" w14:paraId="1A93263C" w14:textId="77777777" w:rsidTr="00B57CD0">
        <w:tc>
          <w:tcPr>
            <w:tcW w:w="2077" w:type="dxa"/>
          </w:tcPr>
          <w:p w14:paraId="7D6C4D69" w14:textId="77777777" w:rsidR="00F81C41" w:rsidRPr="004E0787" w:rsidRDefault="00F81C41" w:rsidP="00B57CD0">
            <w:pPr>
              <w:pStyle w:val="smt"/>
              <w:ind w:left="0" w:firstLine="0"/>
            </w:pPr>
            <w:r w:rsidRPr="004E0787">
              <w:t>Udfaldsrum</w:t>
            </w:r>
          </w:p>
        </w:tc>
        <w:tc>
          <w:tcPr>
            <w:tcW w:w="6088" w:type="dxa"/>
          </w:tcPr>
          <w:p w14:paraId="3EE2B6FF" w14:textId="77777777" w:rsidR="00F81C41" w:rsidRPr="00C25D20" w:rsidRDefault="00716653" w:rsidP="00B57CD0">
            <w:pPr>
              <w:ind w:left="0" w:firstLine="0"/>
              <w:rPr>
                <w:rFonts w:ascii="Arial" w:hAnsi="Arial" w:cs="Arial"/>
                <w:sz w:val="18"/>
                <w:szCs w:val="18"/>
              </w:rPr>
            </w:pPr>
            <w:r>
              <w:rPr>
                <w:rFonts w:ascii="Segoe UI" w:hAnsi="Segoe UI" w:cs="Segoe UI"/>
                <w:sz w:val="18"/>
                <w:szCs w:val="18"/>
                <w:lang w:eastAsia="en-US"/>
              </w:rPr>
              <w:t>rdfs:Literal</w:t>
            </w:r>
          </w:p>
        </w:tc>
      </w:tr>
    </w:tbl>
    <w:p w14:paraId="1A2E9E38" w14:textId="77777777" w:rsidR="00F81C41" w:rsidRDefault="00F81C41" w:rsidP="00F81C41"/>
    <w:p w14:paraId="09789CB2" w14:textId="2C5605FD" w:rsidR="00F81C41" w:rsidRPr="003A5DAC" w:rsidRDefault="00854658" w:rsidP="00F81C41">
      <w:pPr>
        <w:pStyle w:val="Overskrift5"/>
        <w:rPr>
          <w:rStyle w:val="Fremhv"/>
          <w:i/>
          <w:iCs w:val="0"/>
        </w:rPr>
      </w:pPr>
      <w:r w:rsidRPr="00376D46">
        <w:t>Profilens restriktioner og beskrivelser</w:t>
      </w:r>
      <w:r w:rsidRPr="003A5DAC">
        <w:rPr>
          <w:rStyle w:val="Fremhv"/>
          <w:i/>
          <w:iCs w:val="0"/>
        </w:rPr>
        <w:t xml:space="preserve"> </w:t>
      </w:r>
    </w:p>
    <w:tbl>
      <w:tblPr>
        <w:tblStyle w:val="Tabel-Gitter"/>
        <w:tblW w:w="0" w:type="auto"/>
        <w:tblInd w:w="45" w:type="dxa"/>
        <w:tblLook w:val="04A0" w:firstRow="1" w:lastRow="0" w:firstColumn="1" w:lastColumn="0" w:noHBand="0" w:noVBand="1"/>
      </w:tblPr>
      <w:tblGrid>
        <w:gridCol w:w="2077"/>
        <w:gridCol w:w="6088"/>
      </w:tblGrid>
      <w:tr w:rsidR="00F81C41" w:rsidRPr="004E0787" w14:paraId="02BAD452" w14:textId="77777777" w:rsidTr="00B57CD0">
        <w:tc>
          <w:tcPr>
            <w:tcW w:w="2077" w:type="dxa"/>
          </w:tcPr>
          <w:p w14:paraId="731FFDAD" w14:textId="77777777" w:rsidR="00F81C41" w:rsidRPr="004E0787" w:rsidRDefault="00F81C41" w:rsidP="00B57CD0">
            <w:pPr>
              <w:pStyle w:val="smt"/>
              <w:ind w:left="0" w:firstLine="0"/>
            </w:pPr>
            <w:r w:rsidRPr="004E0787">
              <w:t>Foretrukken term</w:t>
            </w:r>
          </w:p>
        </w:tc>
        <w:tc>
          <w:tcPr>
            <w:tcW w:w="6088" w:type="dxa"/>
          </w:tcPr>
          <w:p w14:paraId="2D53CBB6" w14:textId="77777777" w:rsidR="00F81C41" w:rsidRPr="00C25D20" w:rsidRDefault="00716653" w:rsidP="00B57CD0">
            <w:pPr>
              <w:ind w:left="0" w:firstLine="0"/>
              <w:rPr>
                <w:rFonts w:ascii="Arial" w:hAnsi="Arial" w:cs="Arial"/>
                <w:sz w:val="18"/>
                <w:szCs w:val="18"/>
              </w:rPr>
            </w:pPr>
            <w:r>
              <w:rPr>
                <w:rFonts w:ascii="Arial" w:hAnsi="Arial" w:cs="Arial"/>
                <w:sz w:val="18"/>
                <w:szCs w:val="18"/>
              </w:rPr>
              <w:t>kommentar</w:t>
            </w:r>
          </w:p>
        </w:tc>
      </w:tr>
      <w:tr w:rsidR="00F81C41" w:rsidRPr="004E0787" w14:paraId="4D9D9898" w14:textId="77777777" w:rsidTr="00B57CD0">
        <w:tc>
          <w:tcPr>
            <w:tcW w:w="2077" w:type="dxa"/>
          </w:tcPr>
          <w:p w14:paraId="5470010A" w14:textId="77777777" w:rsidR="00F81C41" w:rsidRPr="004E0787" w:rsidRDefault="00F81C41" w:rsidP="00B57CD0">
            <w:pPr>
              <w:pStyle w:val="smt"/>
              <w:ind w:left="0" w:firstLine="0"/>
            </w:pPr>
            <w:r w:rsidRPr="004E0787">
              <w:t>Definition</w:t>
            </w:r>
          </w:p>
        </w:tc>
        <w:tc>
          <w:tcPr>
            <w:tcW w:w="6088" w:type="dxa"/>
          </w:tcPr>
          <w:p w14:paraId="67E4BFC3" w14:textId="77777777" w:rsidR="00F81C41" w:rsidRPr="00C25D20" w:rsidRDefault="00716653" w:rsidP="00B57CD0">
            <w:pPr>
              <w:ind w:left="0" w:firstLine="0"/>
              <w:rPr>
                <w:rFonts w:ascii="Arial" w:hAnsi="Arial" w:cs="Arial"/>
                <w:sz w:val="18"/>
                <w:szCs w:val="18"/>
              </w:rPr>
            </w:pPr>
            <w:r w:rsidRPr="00716653">
              <w:rPr>
                <w:rFonts w:ascii="Arial" w:hAnsi="Arial" w:cs="Arial"/>
                <w:sz w:val="18"/>
                <w:szCs w:val="18"/>
              </w:rPr>
              <w:t>En beskrivelse af emneressourcen.</w:t>
            </w:r>
          </w:p>
        </w:tc>
      </w:tr>
      <w:tr w:rsidR="00F81C41" w:rsidRPr="004E0787" w14:paraId="0584767E" w14:textId="77777777" w:rsidTr="00B57CD0">
        <w:tc>
          <w:tcPr>
            <w:tcW w:w="2077" w:type="dxa"/>
          </w:tcPr>
          <w:p w14:paraId="31F3E99E" w14:textId="77777777" w:rsidR="00F81C41" w:rsidRPr="004E0787" w:rsidRDefault="00F81C41" w:rsidP="00B57CD0">
            <w:pPr>
              <w:pStyle w:val="smt"/>
              <w:ind w:left="0" w:firstLine="0"/>
            </w:pPr>
            <w:r w:rsidRPr="004E0787">
              <w:t>Domæne</w:t>
            </w:r>
          </w:p>
        </w:tc>
        <w:tc>
          <w:tcPr>
            <w:tcW w:w="6088" w:type="dxa"/>
          </w:tcPr>
          <w:p w14:paraId="7556298A" w14:textId="77777777" w:rsidR="00F81C41" w:rsidRPr="00C25D20" w:rsidRDefault="00716653" w:rsidP="00B57CD0">
            <w:pPr>
              <w:ind w:left="0" w:firstLine="0"/>
              <w:rPr>
                <w:rFonts w:ascii="Arial" w:hAnsi="Arial" w:cs="Arial"/>
                <w:sz w:val="18"/>
                <w:szCs w:val="18"/>
              </w:rPr>
            </w:pPr>
            <w:r>
              <w:rPr>
                <w:rFonts w:ascii="Arial" w:hAnsi="Arial" w:cs="Arial"/>
                <w:sz w:val="18"/>
                <w:szCs w:val="18"/>
              </w:rPr>
              <w:t>schema:dayOfWeek</w:t>
            </w:r>
          </w:p>
        </w:tc>
      </w:tr>
      <w:tr w:rsidR="00F81C41" w:rsidRPr="004E0787" w14:paraId="638981FF" w14:textId="77777777" w:rsidTr="00B57CD0">
        <w:tc>
          <w:tcPr>
            <w:tcW w:w="2077" w:type="dxa"/>
          </w:tcPr>
          <w:p w14:paraId="45C26DDB" w14:textId="77777777" w:rsidR="00F81C41" w:rsidRPr="004E0787" w:rsidRDefault="00F81C41" w:rsidP="00B57CD0">
            <w:pPr>
              <w:pStyle w:val="smt"/>
              <w:ind w:left="0" w:firstLine="0"/>
            </w:pPr>
            <w:r w:rsidRPr="004E0787">
              <w:t>Udfaldsrum</w:t>
            </w:r>
          </w:p>
        </w:tc>
        <w:tc>
          <w:tcPr>
            <w:tcW w:w="6088" w:type="dxa"/>
          </w:tcPr>
          <w:p w14:paraId="4EFD393C" w14:textId="77777777" w:rsidR="00F81C41" w:rsidRPr="00C25D20" w:rsidRDefault="00716653" w:rsidP="00B57CD0">
            <w:pPr>
              <w:ind w:left="0" w:firstLine="0"/>
              <w:rPr>
                <w:rFonts w:ascii="Arial" w:hAnsi="Arial" w:cs="Arial"/>
                <w:sz w:val="18"/>
                <w:szCs w:val="18"/>
              </w:rPr>
            </w:pPr>
            <w:r>
              <w:rPr>
                <w:rFonts w:ascii="Arial" w:hAnsi="Arial" w:cs="Arial"/>
                <w:sz w:val="18"/>
                <w:szCs w:val="18"/>
              </w:rPr>
              <w:t>rdf:langString</w:t>
            </w:r>
          </w:p>
        </w:tc>
      </w:tr>
      <w:tr w:rsidR="00F81C41" w:rsidRPr="004E0787" w14:paraId="77C0D5FD" w14:textId="77777777" w:rsidTr="00B57CD0">
        <w:tc>
          <w:tcPr>
            <w:tcW w:w="2077" w:type="dxa"/>
          </w:tcPr>
          <w:p w14:paraId="2D4CED41" w14:textId="77777777" w:rsidR="00F81C41" w:rsidRPr="004E0787" w:rsidRDefault="00F81C41" w:rsidP="00B57CD0">
            <w:pPr>
              <w:pStyle w:val="smt"/>
              <w:ind w:left="0" w:firstLine="0"/>
            </w:pPr>
            <w:r>
              <w:t>Multiplicitet</w:t>
            </w:r>
          </w:p>
        </w:tc>
        <w:tc>
          <w:tcPr>
            <w:tcW w:w="6088" w:type="dxa"/>
          </w:tcPr>
          <w:p w14:paraId="7B369360" w14:textId="77777777" w:rsidR="00F81C41" w:rsidRPr="00C25D20" w:rsidRDefault="00716653" w:rsidP="00B57CD0">
            <w:pPr>
              <w:ind w:left="0" w:firstLine="0"/>
              <w:rPr>
                <w:rFonts w:ascii="Arial" w:hAnsi="Arial" w:cs="Arial"/>
                <w:sz w:val="18"/>
                <w:szCs w:val="18"/>
              </w:rPr>
            </w:pPr>
            <w:r>
              <w:rPr>
                <w:rFonts w:ascii="Arial" w:hAnsi="Arial" w:cs="Arial"/>
                <w:sz w:val="18"/>
                <w:szCs w:val="18"/>
              </w:rPr>
              <w:t>0 - *</w:t>
            </w:r>
          </w:p>
        </w:tc>
      </w:tr>
    </w:tbl>
    <w:p w14:paraId="0A5885CE" w14:textId="77777777" w:rsidR="006C2A63" w:rsidRDefault="006C2A63" w:rsidP="006C2A63"/>
    <w:p w14:paraId="0111E08B" w14:textId="39997F59" w:rsidR="006C2A63" w:rsidRDefault="006C2A63" w:rsidP="00AA7324">
      <w:pPr>
        <w:pStyle w:val="Overskrift2"/>
      </w:pPr>
      <w:bookmarkStart w:id="47" w:name="_Toc193101233"/>
      <w:r w:rsidRPr="00AA7324">
        <w:lastRenderedPageBreak/>
        <w:t>Eksempel</w:t>
      </w:r>
      <w:r w:rsidR="00AA7324">
        <w:t xml:space="preserve"> på kontaktinformation</w:t>
      </w:r>
      <w:bookmarkEnd w:id="47"/>
    </w:p>
    <w:p w14:paraId="3C11233B" w14:textId="650FDC42" w:rsidR="00AA7324" w:rsidRDefault="00EB60F3" w:rsidP="00EB60F3">
      <w:pPr>
        <w:pStyle w:val="Udryk"/>
      </w:pPr>
      <w:r>
        <w:object w:dxaOrig="14297" w:dyaOrig="4097" w14:anchorId="13BA5DF3">
          <v:shape id="_x0000_i1033" type="#_x0000_t75" style="width:479.6pt;height:137.75pt" o:ole="">
            <v:imagedata r:id="rId123" o:title=""/>
          </v:shape>
          <o:OLEObject Type="Embed" ProgID="Visio.Drawing.15" ShapeID="_x0000_i1033" DrawAspect="Content" ObjectID="_1803714014" r:id="rId124"/>
        </w:object>
      </w:r>
    </w:p>
    <w:p w14:paraId="1C1413F9" w14:textId="77777777" w:rsidR="00AA7324" w:rsidRDefault="00AA7324" w:rsidP="006C2A63"/>
    <w:p w14:paraId="7B594A12" w14:textId="4AA6C823" w:rsidR="00AA7324" w:rsidRDefault="00AA7324" w:rsidP="00AA7324">
      <w:pPr>
        <w:pStyle w:val="Overskrift5"/>
      </w:pPr>
      <w:r>
        <w:t>JSON-LD-kode (uden context)</w:t>
      </w:r>
    </w:p>
    <w:p w14:paraId="3D6274C9" w14:textId="77777777" w:rsidR="00AA7324" w:rsidRPr="00AA7324" w:rsidRDefault="00AA7324" w:rsidP="00AA7324">
      <w:pPr>
        <w:pStyle w:val="Kode"/>
        <w:rPr>
          <w:lang w:val="en-US"/>
        </w:rPr>
      </w:pPr>
      <w:r w:rsidRPr="00AA7324">
        <w:rPr>
          <w:lang w:val="en-US"/>
        </w:rPr>
        <w:t>{</w:t>
      </w:r>
    </w:p>
    <w:p w14:paraId="05272614" w14:textId="77777777" w:rsidR="00AA7324" w:rsidRPr="00AA7324" w:rsidRDefault="00AA7324" w:rsidP="00AA7324">
      <w:pPr>
        <w:pStyle w:val="Kode"/>
        <w:rPr>
          <w:lang w:val="en-US"/>
        </w:rPr>
      </w:pPr>
      <w:r w:rsidRPr="00AA7324">
        <w:rPr>
          <w:lang w:val="en-US"/>
        </w:rPr>
        <w:t xml:space="preserve">  {</w:t>
      </w:r>
    </w:p>
    <w:p w14:paraId="49EC85B0" w14:textId="77777777" w:rsidR="00AA7324" w:rsidRPr="00AA7324" w:rsidRDefault="00AA7324" w:rsidP="00AA7324">
      <w:pPr>
        <w:pStyle w:val="Kode"/>
        <w:rPr>
          <w:lang w:val="en-US"/>
        </w:rPr>
      </w:pPr>
      <w:r w:rsidRPr="00AA7324">
        <w:rPr>
          <w:lang w:val="en-US"/>
        </w:rPr>
        <w:t xml:space="preserve">    "@id</w:t>
      </w:r>
      <w:proofErr w:type="gramStart"/>
      <w:r w:rsidRPr="00AA7324">
        <w:rPr>
          <w:lang w:val="en-US"/>
        </w:rPr>
        <w:t>" :</w:t>
      </w:r>
      <w:proofErr w:type="gramEnd"/>
      <w:r w:rsidRPr="00AA7324">
        <w:rPr>
          <w:lang w:val="en-US"/>
        </w:rPr>
        <w:t xml:space="preserve"> "xorg:unit-864",</w:t>
      </w:r>
    </w:p>
    <w:p w14:paraId="11D1822A" w14:textId="77777777" w:rsidR="00AA7324" w:rsidRPr="00AA7324" w:rsidRDefault="00AA7324" w:rsidP="00AA7324">
      <w:pPr>
        <w:pStyle w:val="Kode"/>
        <w:rPr>
          <w:lang w:val="en-US"/>
        </w:rPr>
      </w:pPr>
      <w:r w:rsidRPr="00AA7324">
        <w:rPr>
          <w:lang w:val="en-US"/>
        </w:rPr>
        <w:t xml:space="preserve">    "@type</w:t>
      </w:r>
      <w:proofErr w:type="gramStart"/>
      <w:r w:rsidRPr="00AA7324">
        <w:rPr>
          <w:lang w:val="en-US"/>
        </w:rPr>
        <w:t>" :</w:t>
      </w:r>
      <w:proofErr w:type="gramEnd"/>
      <w:r w:rsidRPr="00AA7324">
        <w:rPr>
          <w:lang w:val="en-US"/>
        </w:rPr>
        <w:t xml:space="preserve"> "org:OrganizationalUnit",</w:t>
      </w:r>
    </w:p>
    <w:p w14:paraId="2D7B34D7"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contactPoint</w:t>
      </w:r>
      <w:proofErr w:type="gramEnd"/>
      <w:r w:rsidRPr="00AA7324">
        <w:rPr>
          <w:lang w:val="en-US"/>
        </w:rPr>
        <w:t>" : "xorg:contact-686",</w:t>
      </w:r>
    </w:p>
    <w:p w14:paraId="6AA6DCB1" w14:textId="77777777" w:rsidR="00AA7324" w:rsidRPr="00AA7324" w:rsidRDefault="00AA7324" w:rsidP="00AA7324">
      <w:pPr>
        <w:pStyle w:val="Kode"/>
        <w:rPr>
          <w:lang w:val="en-US"/>
        </w:rPr>
      </w:pPr>
      <w:r w:rsidRPr="00AA7324">
        <w:rPr>
          <w:lang w:val="en-US"/>
        </w:rPr>
        <w:t xml:space="preserve">  }</w:t>
      </w:r>
    </w:p>
    <w:p w14:paraId="1E6D622C" w14:textId="77777777" w:rsidR="00AA7324" w:rsidRPr="00AA7324" w:rsidRDefault="00AA7324" w:rsidP="00AA7324">
      <w:pPr>
        <w:pStyle w:val="Kode"/>
        <w:rPr>
          <w:lang w:val="en-US"/>
        </w:rPr>
      </w:pPr>
      <w:r w:rsidRPr="00AA7324">
        <w:rPr>
          <w:lang w:val="en-US"/>
        </w:rPr>
        <w:t xml:space="preserve">  {</w:t>
      </w:r>
    </w:p>
    <w:p w14:paraId="655BECBA" w14:textId="77777777" w:rsidR="00AA7324" w:rsidRPr="00AA7324" w:rsidRDefault="00AA7324" w:rsidP="00AA7324">
      <w:pPr>
        <w:pStyle w:val="Kode"/>
        <w:rPr>
          <w:lang w:val="en-US"/>
        </w:rPr>
      </w:pPr>
      <w:r w:rsidRPr="00AA7324">
        <w:rPr>
          <w:lang w:val="en-US"/>
        </w:rPr>
        <w:t xml:space="preserve">    "@id</w:t>
      </w:r>
      <w:proofErr w:type="gramStart"/>
      <w:r w:rsidRPr="00AA7324">
        <w:rPr>
          <w:lang w:val="en-US"/>
        </w:rPr>
        <w:t>" :</w:t>
      </w:r>
      <w:proofErr w:type="gramEnd"/>
      <w:r w:rsidRPr="00AA7324">
        <w:rPr>
          <w:lang w:val="en-US"/>
        </w:rPr>
        <w:t xml:space="preserve"> "xorg:contact-686",</w:t>
      </w:r>
    </w:p>
    <w:p w14:paraId="129584FF" w14:textId="77777777" w:rsidR="00AA7324" w:rsidRPr="00AA7324" w:rsidRDefault="00AA7324" w:rsidP="00AA7324">
      <w:pPr>
        <w:pStyle w:val="Kode"/>
        <w:rPr>
          <w:lang w:val="en-US"/>
        </w:rPr>
      </w:pPr>
      <w:r w:rsidRPr="00AA7324">
        <w:rPr>
          <w:lang w:val="en-US"/>
        </w:rPr>
        <w:t xml:space="preserve">    "@type</w:t>
      </w:r>
      <w:proofErr w:type="gramStart"/>
      <w:r w:rsidRPr="00AA7324">
        <w:rPr>
          <w:lang w:val="en-US"/>
        </w:rPr>
        <w:t>" :</w:t>
      </w:r>
      <w:proofErr w:type="gramEnd"/>
      <w:r w:rsidRPr="00AA7324">
        <w:rPr>
          <w:lang w:val="en-US"/>
        </w:rPr>
        <w:t xml:space="preserve"> "schema:ContactPoint",</w:t>
      </w:r>
    </w:p>
    <w:p w14:paraId="0D1BF3EC"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identifier</w:t>
      </w:r>
      <w:proofErr w:type="gramEnd"/>
      <w:r w:rsidRPr="00AA7324">
        <w:rPr>
          <w:lang w:val="en-US"/>
        </w:rPr>
        <w:t>" : "Wegners Plads 2, 6270, Tønder",</w:t>
      </w:r>
    </w:p>
    <w:p w14:paraId="04694A94"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type</w:t>
      </w:r>
      <w:proofErr w:type="gramEnd"/>
      <w:r w:rsidRPr="00AA7324">
        <w:rPr>
          <w:lang w:val="en-US"/>
        </w:rPr>
        <w:t>" : "ci:FullAddress",</w:t>
      </w:r>
    </w:p>
    <w:p w14:paraId="565EB8D3"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contactType</w:t>
      </w:r>
      <w:proofErr w:type="gramEnd"/>
      <w:r w:rsidRPr="00AA7324">
        <w:rPr>
          <w:lang w:val="en-US"/>
        </w:rPr>
        <w:t>" : {</w:t>
      </w:r>
    </w:p>
    <w:p w14:paraId="0AE5652D" w14:textId="77777777" w:rsidR="00AA7324" w:rsidRPr="00AA7324" w:rsidRDefault="00AA7324" w:rsidP="00AA7324">
      <w:pPr>
        <w:pStyle w:val="Kode"/>
        <w:rPr>
          <w:lang w:val="en-US"/>
        </w:rPr>
      </w:pPr>
      <w:r w:rsidRPr="00AA7324">
        <w:rPr>
          <w:lang w:val="en-US"/>
        </w:rPr>
        <w:t xml:space="preserve">      "@language</w:t>
      </w:r>
      <w:proofErr w:type="gramStart"/>
      <w:r w:rsidRPr="00AA7324">
        <w:rPr>
          <w:lang w:val="en-US"/>
        </w:rPr>
        <w:t>" :</w:t>
      </w:r>
      <w:proofErr w:type="gramEnd"/>
      <w:r w:rsidRPr="00AA7324">
        <w:rPr>
          <w:lang w:val="en-US"/>
        </w:rPr>
        <w:t xml:space="preserve"> "da",</w:t>
      </w:r>
    </w:p>
    <w:p w14:paraId="1D671FC1" w14:textId="77777777" w:rsidR="00AA7324" w:rsidRPr="00EB0BFC" w:rsidRDefault="00AA7324" w:rsidP="00AA7324">
      <w:pPr>
        <w:pStyle w:val="Kode"/>
      </w:pPr>
      <w:r w:rsidRPr="00AA7324">
        <w:rPr>
          <w:lang w:val="en-US"/>
        </w:rPr>
        <w:t xml:space="preserve">      </w:t>
      </w:r>
      <w:r w:rsidRPr="00EB0BFC">
        <w:t>"@value</w:t>
      </w:r>
      <w:proofErr w:type="gramStart"/>
      <w:r w:rsidRPr="00EB0BFC">
        <w:t>" :</w:t>
      </w:r>
      <w:proofErr w:type="gramEnd"/>
      <w:r w:rsidRPr="00EB0BFC">
        <w:t xml:space="preserve"> "Vi kan hjælpe dig med pas, kørekort, digitale selvbetjeningsløsninger og meget mere."</w:t>
      </w:r>
    </w:p>
    <w:p w14:paraId="1839EFA1" w14:textId="77777777" w:rsidR="00AA7324" w:rsidRPr="00AA7324" w:rsidRDefault="00AA7324" w:rsidP="00AA7324">
      <w:pPr>
        <w:pStyle w:val="Kode"/>
        <w:rPr>
          <w:lang w:val="en-US"/>
        </w:rPr>
      </w:pPr>
      <w:r w:rsidRPr="00EB0BFC">
        <w:t xml:space="preserve">    </w:t>
      </w:r>
      <w:r w:rsidRPr="00AA7324">
        <w:rPr>
          <w:lang w:val="en-US"/>
        </w:rPr>
        <w:t>},</w:t>
      </w:r>
    </w:p>
    <w:p w14:paraId="01AAB607"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hoursAvailable</w:t>
      </w:r>
      <w:proofErr w:type="gramEnd"/>
      <w:r w:rsidRPr="00AA7324">
        <w:rPr>
          <w:lang w:val="en-US"/>
        </w:rPr>
        <w:t>" : [ "xorg:hours-890", "xorg:hours-319", "xorg:hours-236" ],</w:t>
      </w:r>
    </w:p>
    <w:p w14:paraId="0D15E969" w14:textId="77777777" w:rsidR="00AA7324" w:rsidRPr="00EB0BFC" w:rsidRDefault="00AA7324" w:rsidP="00AA7324">
      <w:pPr>
        <w:pStyle w:val="Kode"/>
      </w:pPr>
      <w:r w:rsidRPr="00AA7324">
        <w:rPr>
          <w:lang w:val="en-US"/>
        </w:rPr>
        <w:t xml:space="preserve">    </w:t>
      </w:r>
      <w:r w:rsidRPr="00EB0BFC">
        <w:t>"comment</w:t>
      </w:r>
      <w:proofErr w:type="gramStart"/>
      <w:r w:rsidRPr="00EB0BFC">
        <w:t>" :</w:t>
      </w:r>
      <w:proofErr w:type="gramEnd"/>
      <w:r w:rsidRPr="00EB0BFC">
        <w:t xml:space="preserve"> {</w:t>
      </w:r>
    </w:p>
    <w:p w14:paraId="1CA823D6" w14:textId="77777777" w:rsidR="00AA7324" w:rsidRPr="00EB0BFC" w:rsidRDefault="00AA7324" w:rsidP="00AA7324">
      <w:pPr>
        <w:pStyle w:val="Kode"/>
      </w:pPr>
      <w:r w:rsidRPr="00EB0BFC">
        <w:t xml:space="preserve">      "@language</w:t>
      </w:r>
      <w:proofErr w:type="gramStart"/>
      <w:r w:rsidRPr="00EB0BFC">
        <w:t>" :</w:t>
      </w:r>
      <w:proofErr w:type="gramEnd"/>
      <w:r w:rsidRPr="00EB0BFC">
        <w:t xml:space="preserve"> "da",</w:t>
      </w:r>
    </w:p>
    <w:p w14:paraId="7973862C" w14:textId="77777777" w:rsidR="00AA7324" w:rsidRPr="00EB0BFC" w:rsidRDefault="00AA7324" w:rsidP="00AA7324">
      <w:pPr>
        <w:pStyle w:val="Kode"/>
      </w:pPr>
      <w:r w:rsidRPr="00EB0BFC">
        <w:t xml:space="preserve">      "@value</w:t>
      </w:r>
      <w:proofErr w:type="gramStart"/>
      <w:r w:rsidRPr="00EB0BFC">
        <w:t>" :</w:t>
      </w:r>
      <w:proofErr w:type="gramEnd"/>
      <w:r w:rsidRPr="00EB0BFC">
        <w:t xml:space="preserve"> "Ekspedition af kørekort og pas er kun mulig i Borgerservice i Tønder."</w:t>
      </w:r>
    </w:p>
    <w:p w14:paraId="5FEF34D7" w14:textId="77777777" w:rsidR="00AA7324" w:rsidRPr="00AA7324" w:rsidRDefault="00AA7324" w:rsidP="00AA7324">
      <w:pPr>
        <w:pStyle w:val="Kode"/>
        <w:rPr>
          <w:lang w:val="en-US"/>
        </w:rPr>
      </w:pPr>
      <w:r w:rsidRPr="00EB0BFC">
        <w:t xml:space="preserve">    </w:t>
      </w:r>
      <w:r w:rsidRPr="00AA7324">
        <w:rPr>
          <w:lang w:val="en-US"/>
        </w:rPr>
        <w:t>},</w:t>
      </w:r>
    </w:p>
    <w:p w14:paraId="76CAFF15"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prefLabel</w:t>
      </w:r>
      <w:proofErr w:type="gramEnd"/>
      <w:r w:rsidRPr="00AA7324">
        <w:rPr>
          <w:lang w:val="en-US"/>
        </w:rPr>
        <w:t>" : "contact-686"</w:t>
      </w:r>
    </w:p>
    <w:p w14:paraId="64A8C6CE" w14:textId="77777777" w:rsidR="00AA7324" w:rsidRPr="00AA7324" w:rsidRDefault="00AA7324" w:rsidP="00AA7324">
      <w:pPr>
        <w:pStyle w:val="Kode"/>
        <w:rPr>
          <w:lang w:val="en-US"/>
        </w:rPr>
      </w:pPr>
      <w:r w:rsidRPr="00AA7324">
        <w:rPr>
          <w:lang w:val="en-US"/>
        </w:rPr>
        <w:t xml:space="preserve">  }</w:t>
      </w:r>
    </w:p>
    <w:p w14:paraId="39DFC88B" w14:textId="77777777" w:rsidR="00AA7324" w:rsidRPr="00AA7324" w:rsidRDefault="00AA7324" w:rsidP="00AA7324">
      <w:pPr>
        <w:pStyle w:val="Kode"/>
        <w:rPr>
          <w:lang w:val="en-US"/>
        </w:rPr>
      </w:pPr>
      <w:r w:rsidRPr="00AA7324">
        <w:rPr>
          <w:lang w:val="en-US"/>
        </w:rPr>
        <w:t xml:space="preserve">  {</w:t>
      </w:r>
    </w:p>
    <w:p w14:paraId="591D5210" w14:textId="77777777" w:rsidR="00AA7324" w:rsidRPr="00AA7324" w:rsidRDefault="00AA7324" w:rsidP="00AA7324">
      <w:pPr>
        <w:pStyle w:val="Kode"/>
        <w:rPr>
          <w:lang w:val="en-US"/>
        </w:rPr>
      </w:pPr>
      <w:r w:rsidRPr="00AA7324">
        <w:rPr>
          <w:lang w:val="en-US"/>
        </w:rPr>
        <w:t xml:space="preserve">    "@id</w:t>
      </w:r>
      <w:proofErr w:type="gramStart"/>
      <w:r w:rsidRPr="00AA7324">
        <w:rPr>
          <w:lang w:val="en-US"/>
        </w:rPr>
        <w:t>" :</w:t>
      </w:r>
      <w:proofErr w:type="gramEnd"/>
      <w:r w:rsidRPr="00AA7324">
        <w:rPr>
          <w:lang w:val="en-US"/>
        </w:rPr>
        <w:t xml:space="preserve"> "xorg:hours-319",</w:t>
      </w:r>
    </w:p>
    <w:p w14:paraId="54E21A49" w14:textId="77777777" w:rsidR="00AA7324" w:rsidRPr="00AA7324" w:rsidRDefault="00AA7324" w:rsidP="00AA7324">
      <w:pPr>
        <w:pStyle w:val="Kode"/>
        <w:rPr>
          <w:lang w:val="en-US"/>
        </w:rPr>
      </w:pPr>
      <w:r w:rsidRPr="00AA7324">
        <w:rPr>
          <w:lang w:val="en-US"/>
        </w:rPr>
        <w:t xml:space="preserve">    "@type</w:t>
      </w:r>
      <w:proofErr w:type="gramStart"/>
      <w:r w:rsidRPr="00AA7324">
        <w:rPr>
          <w:lang w:val="en-US"/>
        </w:rPr>
        <w:t>" :</w:t>
      </w:r>
      <w:proofErr w:type="gramEnd"/>
      <w:r w:rsidRPr="00AA7324">
        <w:rPr>
          <w:lang w:val="en-US"/>
        </w:rPr>
        <w:t xml:space="preserve"> "schema:OpeningHoursSpecification",</w:t>
      </w:r>
    </w:p>
    <w:p w14:paraId="011740A2"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closes</w:t>
      </w:r>
      <w:proofErr w:type="gramEnd"/>
      <w:r w:rsidRPr="00AA7324">
        <w:rPr>
          <w:lang w:val="en-US"/>
        </w:rPr>
        <w:t>" : "15:00:00",</w:t>
      </w:r>
    </w:p>
    <w:p w14:paraId="74173FB8"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dayOfWeek</w:t>
      </w:r>
      <w:proofErr w:type="gramEnd"/>
      <w:r w:rsidRPr="00AA7324">
        <w:rPr>
          <w:lang w:val="en-US"/>
        </w:rPr>
        <w:t>" : [ "schema:Monday", "schema:Tuesday", "schema:Wednesday" ],</w:t>
      </w:r>
    </w:p>
    <w:p w14:paraId="3AF470E1"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opens</w:t>
      </w:r>
      <w:proofErr w:type="gramEnd"/>
      <w:r w:rsidRPr="00AA7324">
        <w:rPr>
          <w:lang w:val="en-US"/>
        </w:rPr>
        <w:t>" : "10:00:00",</w:t>
      </w:r>
    </w:p>
    <w:p w14:paraId="4E9B307E"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label</w:t>
      </w:r>
      <w:proofErr w:type="gramEnd"/>
      <w:r w:rsidRPr="00AA7324">
        <w:rPr>
          <w:lang w:val="en-US"/>
        </w:rPr>
        <w:t>" : "hours-319",</w:t>
      </w:r>
    </w:p>
    <w:p w14:paraId="32A039ED"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prefLabel</w:t>
      </w:r>
      <w:proofErr w:type="gramEnd"/>
      <w:r w:rsidRPr="00AA7324">
        <w:rPr>
          <w:lang w:val="en-US"/>
        </w:rPr>
        <w:t>" : "hours-319"</w:t>
      </w:r>
    </w:p>
    <w:p w14:paraId="47DAFF01" w14:textId="77777777" w:rsidR="00AA7324" w:rsidRPr="00AA7324" w:rsidRDefault="00AA7324" w:rsidP="00AA7324">
      <w:pPr>
        <w:pStyle w:val="Kode"/>
        <w:rPr>
          <w:lang w:val="en-US"/>
        </w:rPr>
      </w:pPr>
      <w:r w:rsidRPr="00AA7324">
        <w:rPr>
          <w:lang w:val="en-US"/>
        </w:rPr>
        <w:lastRenderedPageBreak/>
        <w:t xml:space="preserve">  }</w:t>
      </w:r>
    </w:p>
    <w:p w14:paraId="3775B543" w14:textId="77777777" w:rsidR="00AA7324" w:rsidRPr="00AA7324" w:rsidRDefault="00AA7324" w:rsidP="00AA7324">
      <w:pPr>
        <w:pStyle w:val="Kode"/>
        <w:rPr>
          <w:lang w:val="en-US"/>
        </w:rPr>
      </w:pPr>
      <w:r w:rsidRPr="00AA7324">
        <w:rPr>
          <w:lang w:val="en-US"/>
        </w:rPr>
        <w:t xml:space="preserve">  {</w:t>
      </w:r>
    </w:p>
    <w:p w14:paraId="39B79465" w14:textId="77777777" w:rsidR="00AA7324" w:rsidRPr="00AA7324" w:rsidRDefault="00AA7324" w:rsidP="00AA7324">
      <w:pPr>
        <w:pStyle w:val="Kode"/>
        <w:rPr>
          <w:lang w:val="en-US"/>
        </w:rPr>
      </w:pPr>
      <w:r w:rsidRPr="00AA7324">
        <w:rPr>
          <w:lang w:val="en-US"/>
        </w:rPr>
        <w:t xml:space="preserve">    "@id</w:t>
      </w:r>
      <w:proofErr w:type="gramStart"/>
      <w:r w:rsidRPr="00AA7324">
        <w:rPr>
          <w:lang w:val="en-US"/>
        </w:rPr>
        <w:t>" :</w:t>
      </w:r>
      <w:proofErr w:type="gramEnd"/>
      <w:r w:rsidRPr="00AA7324">
        <w:rPr>
          <w:lang w:val="en-US"/>
        </w:rPr>
        <w:t xml:space="preserve"> "xorg:hours-236",</w:t>
      </w:r>
    </w:p>
    <w:p w14:paraId="52C4C45A" w14:textId="77777777" w:rsidR="00AA7324" w:rsidRPr="00AA7324" w:rsidRDefault="00AA7324" w:rsidP="00AA7324">
      <w:pPr>
        <w:pStyle w:val="Kode"/>
        <w:rPr>
          <w:lang w:val="en-US"/>
        </w:rPr>
      </w:pPr>
      <w:r w:rsidRPr="00AA7324">
        <w:rPr>
          <w:lang w:val="en-US"/>
        </w:rPr>
        <w:t xml:space="preserve">    "@type</w:t>
      </w:r>
      <w:proofErr w:type="gramStart"/>
      <w:r w:rsidRPr="00AA7324">
        <w:rPr>
          <w:lang w:val="en-US"/>
        </w:rPr>
        <w:t>" :</w:t>
      </w:r>
      <w:proofErr w:type="gramEnd"/>
      <w:r w:rsidRPr="00AA7324">
        <w:rPr>
          <w:lang w:val="en-US"/>
        </w:rPr>
        <w:t xml:space="preserve"> "schema:OpeningHoursSpecification",</w:t>
      </w:r>
    </w:p>
    <w:p w14:paraId="61AD8C7B"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closes</w:t>
      </w:r>
      <w:proofErr w:type="gramEnd"/>
      <w:r w:rsidRPr="00AA7324">
        <w:rPr>
          <w:lang w:val="en-US"/>
        </w:rPr>
        <w:t>" : "18:00:00",</w:t>
      </w:r>
    </w:p>
    <w:p w14:paraId="59F33814"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dayOfWeek</w:t>
      </w:r>
      <w:proofErr w:type="gramEnd"/>
      <w:r w:rsidRPr="00AA7324">
        <w:rPr>
          <w:lang w:val="en-US"/>
        </w:rPr>
        <w:t>" : "schema:Thursday",</w:t>
      </w:r>
    </w:p>
    <w:p w14:paraId="62BB3898"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opens</w:t>
      </w:r>
      <w:proofErr w:type="gramEnd"/>
      <w:r w:rsidRPr="00AA7324">
        <w:rPr>
          <w:lang w:val="en-US"/>
        </w:rPr>
        <w:t>" : "10:00:00",</w:t>
      </w:r>
    </w:p>
    <w:p w14:paraId="43771D8C"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label</w:t>
      </w:r>
      <w:proofErr w:type="gramEnd"/>
      <w:r w:rsidRPr="00AA7324">
        <w:rPr>
          <w:lang w:val="en-US"/>
        </w:rPr>
        <w:t>" : "hours-236"</w:t>
      </w:r>
    </w:p>
    <w:p w14:paraId="4BB56724" w14:textId="77777777" w:rsidR="00AA7324" w:rsidRPr="00AA7324" w:rsidRDefault="00AA7324" w:rsidP="00AA7324">
      <w:pPr>
        <w:pStyle w:val="Kode"/>
        <w:rPr>
          <w:lang w:val="en-US"/>
        </w:rPr>
      </w:pPr>
      <w:r w:rsidRPr="00AA7324">
        <w:rPr>
          <w:lang w:val="en-US"/>
        </w:rPr>
        <w:t xml:space="preserve">  }</w:t>
      </w:r>
    </w:p>
    <w:p w14:paraId="09429D68" w14:textId="77777777" w:rsidR="00AA7324" w:rsidRPr="00AA7324" w:rsidRDefault="00AA7324" w:rsidP="00AA7324">
      <w:pPr>
        <w:pStyle w:val="Kode"/>
        <w:rPr>
          <w:lang w:val="en-US"/>
        </w:rPr>
      </w:pPr>
      <w:r w:rsidRPr="00AA7324">
        <w:rPr>
          <w:lang w:val="en-US"/>
        </w:rPr>
        <w:t xml:space="preserve">  {</w:t>
      </w:r>
    </w:p>
    <w:p w14:paraId="5B9D63A4" w14:textId="77777777" w:rsidR="00AA7324" w:rsidRPr="00AA7324" w:rsidRDefault="00AA7324" w:rsidP="00AA7324">
      <w:pPr>
        <w:pStyle w:val="Kode"/>
        <w:rPr>
          <w:lang w:val="en-US"/>
        </w:rPr>
      </w:pPr>
      <w:r w:rsidRPr="00AA7324">
        <w:rPr>
          <w:lang w:val="en-US"/>
        </w:rPr>
        <w:t xml:space="preserve">    "@id</w:t>
      </w:r>
      <w:proofErr w:type="gramStart"/>
      <w:r w:rsidRPr="00AA7324">
        <w:rPr>
          <w:lang w:val="en-US"/>
        </w:rPr>
        <w:t>" :</w:t>
      </w:r>
      <w:proofErr w:type="gramEnd"/>
      <w:r w:rsidRPr="00AA7324">
        <w:rPr>
          <w:lang w:val="en-US"/>
        </w:rPr>
        <w:t xml:space="preserve"> "xorg:hours-890",</w:t>
      </w:r>
    </w:p>
    <w:p w14:paraId="400461A5" w14:textId="77777777" w:rsidR="00AA7324" w:rsidRPr="00AA7324" w:rsidRDefault="00AA7324" w:rsidP="00AA7324">
      <w:pPr>
        <w:pStyle w:val="Kode"/>
        <w:rPr>
          <w:lang w:val="en-US"/>
        </w:rPr>
      </w:pPr>
      <w:r w:rsidRPr="00AA7324">
        <w:rPr>
          <w:lang w:val="en-US"/>
        </w:rPr>
        <w:t xml:space="preserve">    "@type</w:t>
      </w:r>
      <w:proofErr w:type="gramStart"/>
      <w:r w:rsidRPr="00AA7324">
        <w:rPr>
          <w:lang w:val="en-US"/>
        </w:rPr>
        <w:t>" :</w:t>
      </w:r>
      <w:proofErr w:type="gramEnd"/>
      <w:r w:rsidRPr="00AA7324">
        <w:rPr>
          <w:lang w:val="en-US"/>
        </w:rPr>
        <w:t xml:space="preserve"> "schema:OpeningHoursSpecification",</w:t>
      </w:r>
    </w:p>
    <w:p w14:paraId="0322D355"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closes</w:t>
      </w:r>
      <w:proofErr w:type="gramEnd"/>
      <w:r w:rsidRPr="00AA7324">
        <w:rPr>
          <w:lang w:val="en-US"/>
        </w:rPr>
        <w:t>" : "13:00:00",</w:t>
      </w:r>
    </w:p>
    <w:p w14:paraId="6A1215EE"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dayOfWeek</w:t>
      </w:r>
      <w:proofErr w:type="gramEnd"/>
      <w:r w:rsidRPr="00AA7324">
        <w:rPr>
          <w:lang w:val="en-US"/>
        </w:rPr>
        <w:t>" : "schema:Friday",</w:t>
      </w:r>
    </w:p>
    <w:p w14:paraId="52E03230"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opens</w:t>
      </w:r>
      <w:proofErr w:type="gramEnd"/>
      <w:r w:rsidRPr="00AA7324">
        <w:rPr>
          <w:lang w:val="en-US"/>
        </w:rPr>
        <w:t>" : "10:00:00",</w:t>
      </w:r>
    </w:p>
    <w:p w14:paraId="7DF24D66"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label</w:t>
      </w:r>
      <w:proofErr w:type="gramEnd"/>
      <w:r w:rsidRPr="00AA7324">
        <w:rPr>
          <w:lang w:val="en-US"/>
        </w:rPr>
        <w:t>" : "hours-890",</w:t>
      </w:r>
    </w:p>
    <w:p w14:paraId="53904CD2" w14:textId="77777777" w:rsidR="00AA7324" w:rsidRPr="00AA7324" w:rsidRDefault="00AA7324" w:rsidP="00AA7324">
      <w:pPr>
        <w:pStyle w:val="Kode"/>
        <w:rPr>
          <w:lang w:val="en-US"/>
        </w:rPr>
      </w:pPr>
      <w:r w:rsidRPr="00AA7324">
        <w:rPr>
          <w:lang w:val="en-US"/>
        </w:rPr>
        <w:t xml:space="preserve">    "</w:t>
      </w:r>
      <w:proofErr w:type="gramStart"/>
      <w:r w:rsidRPr="00AA7324">
        <w:rPr>
          <w:lang w:val="en-US"/>
        </w:rPr>
        <w:t>prefLabel</w:t>
      </w:r>
      <w:proofErr w:type="gramEnd"/>
      <w:r w:rsidRPr="00AA7324">
        <w:rPr>
          <w:lang w:val="en-US"/>
        </w:rPr>
        <w:t>" : "hours-890"</w:t>
      </w:r>
    </w:p>
    <w:p w14:paraId="61DFFD69" w14:textId="77777777" w:rsidR="00AA7324" w:rsidRDefault="00AA7324" w:rsidP="00AA7324">
      <w:pPr>
        <w:pStyle w:val="Kode"/>
      </w:pPr>
      <w:r w:rsidRPr="00AA7324">
        <w:rPr>
          <w:lang w:val="en-US"/>
        </w:rPr>
        <w:t xml:space="preserve">  </w:t>
      </w:r>
      <w:r w:rsidRPr="00EB0BFC">
        <w:t>}</w:t>
      </w:r>
    </w:p>
    <w:p w14:paraId="69099F47" w14:textId="77777777" w:rsidR="00AA7324" w:rsidRPr="00EB0BFC" w:rsidRDefault="00AA7324" w:rsidP="00AA7324">
      <w:pPr>
        <w:pStyle w:val="Kode"/>
      </w:pPr>
      <w:r>
        <w:t>}</w:t>
      </w:r>
    </w:p>
    <w:p w14:paraId="3BDE3E86" w14:textId="66137749" w:rsidR="00C43225" w:rsidRDefault="00C43225">
      <w:r>
        <w:br w:type="page"/>
      </w:r>
    </w:p>
    <w:p w14:paraId="46679F85" w14:textId="77777777" w:rsidR="00C65D03" w:rsidRDefault="00C65D03" w:rsidP="007272F1"/>
    <w:p w14:paraId="55DE23B2" w14:textId="77777777" w:rsidR="00D95E11" w:rsidRDefault="00D95E11" w:rsidP="007272F1">
      <w:pPr>
        <w:sectPr w:rsidR="00D95E11" w:rsidSect="005B5ACC">
          <w:footerReference w:type="default" r:id="rId125"/>
          <w:pgSz w:w="11906" w:h="16838" w:code="9"/>
          <w:pgMar w:top="1134" w:right="1134" w:bottom="1134" w:left="2552" w:header="567" w:footer="567" w:gutter="0"/>
          <w:cols w:space="708"/>
          <w:docGrid w:linePitch="360"/>
        </w:sectPr>
      </w:pPr>
    </w:p>
    <w:p w14:paraId="29B24FCE" w14:textId="7B7838EC" w:rsidR="00B07011" w:rsidRDefault="00B94A1F" w:rsidP="00B94A1F">
      <w:pPr>
        <w:pStyle w:val="Overskrift1"/>
        <w:ind w:left="0"/>
      </w:pPr>
      <w:bookmarkStart w:id="48" w:name="_Toc193101234"/>
      <w:r>
        <w:lastRenderedPageBreak/>
        <w:t>Diagram for basisprofil for organisation</w:t>
      </w:r>
      <w:bookmarkEnd w:id="48"/>
    </w:p>
    <w:p w14:paraId="45D167FF" w14:textId="1B2EF7F8" w:rsidR="00D1744F" w:rsidRDefault="00D1744F" w:rsidP="007272F1"/>
    <w:p w14:paraId="73EBA621" w14:textId="77777777" w:rsidR="00D1744F" w:rsidRDefault="00D1744F" w:rsidP="007272F1"/>
    <w:p w14:paraId="3CAE7B90" w14:textId="23A39191" w:rsidR="00B07011" w:rsidRDefault="00D8725E" w:rsidP="007272F1">
      <w:r w:rsidRPr="00D8725E">
        <w:rPr>
          <w:noProof/>
        </w:rPr>
        <w:drawing>
          <wp:inline distT="0" distB="0" distL="0" distR="0" wp14:anchorId="4972BDB2" wp14:editId="1E9FAB7C">
            <wp:extent cx="9982284" cy="508883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26">
                      <a:extLst>
                        <a:ext uri="{28A0092B-C50C-407E-A947-70E740481C1C}">
                          <a14:useLocalDpi xmlns:a14="http://schemas.microsoft.com/office/drawing/2010/main" val="0"/>
                        </a:ext>
                      </a:extLst>
                    </a:blip>
                    <a:srcRect l="1435" t="3765" r="1416" b="2718"/>
                    <a:stretch/>
                  </pic:blipFill>
                  <pic:spPr bwMode="auto">
                    <a:xfrm>
                      <a:off x="0" y="0"/>
                      <a:ext cx="9992307" cy="5093945"/>
                    </a:xfrm>
                    <a:prstGeom prst="rect">
                      <a:avLst/>
                    </a:prstGeom>
                    <a:noFill/>
                    <a:ln>
                      <a:noFill/>
                    </a:ln>
                    <a:extLst>
                      <a:ext uri="{53640926-AAD7-44D8-BBD7-CCE9431645EC}">
                        <a14:shadowObscured xmlns:a14="http://schemas.microsoft.com/office/drawing/2010/main"/>
                      </a:ext>
                    </a:extLst>
                  </pic:spPr>
                </pic:pic>
              </a:graphicData>
            </a:graphic>
          </wp:inline>
        </w:drawing>
      </w:r>
    </w:p>
    <w:sectPr w:rsidR="00B07011" w:rsidSect="00492DFD">
      <w:pgSz w:w="16838" w:h="11906" w:orient="landscape" w:code="9"/>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FE3874" w14:textId="77777777" w:rsidR="00280917" w:rsidRDefault="00280917" w:rsidP="00700836">
      <w:pPr>
        <w:spacing w:before="0"/>
      </w:pPr>
      <w:r>
        <w:separator/>
      </w:r>
    </w:p>
  </w:endnote>
  <w:endnote w:type="continuationSeparator" w:id="0">
    <w:p w14:paraId="61A066DE" w14:textId="77777777" w:rsidR="00280917" w:rsidRDefault="00280917" w:rsidP="0070083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DB71E" w14:textId="53210CA8" w:rsidR="00280917" w:rsidRPr="00700836" w:rsidRDefault="00280917" w:rsidP="00700836">
    <w:pPr>
      <w:pStyle w:val="Sidefod"/>
      <w:jc w:val="center"/>
      <w:rPr>
        <w:rFonts w:ascii="Arial" w:hAnsi="Arial" w:cs="Arial"/>
        <w:sz w:val="18"/>
        <w:szCs w:val="18"/>
      </w:rPr>
    </w:pPr>
    <w:r w:rsidRPr="00700836">
      <w:rPr>
        <w:rFonts w:ascii="Arial" w:hAnsi="Arial" w:cs="Arial"/>
        <w:sz w:val="18"/>
        <w:szCs w:val="18"/>
      </w:rPr>
      <w:fldChar w:fldCharType="begin"/>
    </w:r>
    <w:r w:rsidRPr="00700836">
      <w:rPr>
        <w:rFonts w:ascii="Arial" w:hAnsi="Arial" w:cs="Arial"/>
        <w:sz w:val="18"/>
        <w:szCs w:val="18"/>
      </w:rPr>
      <w:instrText xml:space="preserve"> PAGE   \* MERGEFORMAT </w:instrText>
    </w:r>
    <w:r w:rsidRPr="00700836">
      <w:rPr>
        <w:rFonts w:ascii="Arial" w:hAnsi="Arial" w:cs="Arial"/>
        <w:sz w:val="18"/>
        <w:szCs w:val="18"/>
      </w:rPr>
      <w:fldChar w:fldCharType="separate"/>
    </w:r>
    <w:r w:rsidR="004B4657">
      <w:rPr>
        <w:rFonts w:ascii="Arial" w:hAnsi="Arial" w:cs="Arial"/>
        <w:noProof/>
        <w:sz w:val="18"/>
        <w:szCs w:val="18"/>
      </w:rPr>
      <w:t>2</w:t>
    </w:r>
    <w:r w:rsidRPr="00700836">
      <w:rPr>
        <w:rFonts w:ascii="Arial" w:hAnsi="Arial" w:cs="Arial"/>
        <w:sz w:val="18"/>
        <w:szCs w:val="18"/>
      </w:rPr>
      <w:fldChar w:fldCharType="end"/>
    </w:r>
    <w:r w:rsidRPr="00700836">
      <w:rPr>
        <w:rFonts w:ascii="Arial" w:hAnsi="Arial" w:cs="Arial"/>
        <w:sz w:val="18"/>
        <w:szCs w:val="18"/>
      </w:rPr>
      <w:t xml:space="preserve"> / </w:t>
    </w:r>
    <w:r w:rsidRPr="00700836">
      <w:rPr>
        <w:rFonts w:ascii="Arial" w:hAnsi="Arial" w:cs="Arial"/>
        <w:sz w:val="18"/>
        <w:szCs w:val="18"/>
      </w:rPr>
      <w:fldChar w:fldCharType="begin"/>
    </w:r>
    <w:r w:rsidRPr="00700836">
      <w:rPr>
        <w:rFonts w:ascii="Arial" w:hAnsi="Arial" w:cs="Arial"/>
        <w:sz w:val="18"/>
        <w:szCs w:val="18"/>
      </w:rPr>
      <w:instrText xml:space="preserve"> NUMPAGES   \* MERGEFORMAT </w:instrText>
    </w:r>
    <w:r w:rsidRPr="00700836">
      <w:rPr>
        <w:rFonts w:ascii="Arial" w:hAnsi="Arial" w:cs="Arial"/>
        <w:sz w:val="18"/>
        <w:szCs w:val="18"/>
      </w:rPr>
      <w:fldChar w:fldCharType="separate"/>
    </w:r>
    <w:r w:rsidR="004B4657">
      <w:rPr>
        <w:rFonts w:ascii="Arial" w:hAnsi="Arial" w:cs="Arial"/>
        <w:noProof/>
        <w:sz w:val="18"/>
        <w:szCs w:val="18"/>
      </w:rPr>
      <w:t>67</w:t>
    </w:r>
    <w:r w:rsidRPr="0070083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E6C4C" w14:textId="77777777" w:rsidR="00280917" w:rsidRDefault="00280917" w:rsidP="00700836">
      <w:pPr>
        <w:spacing w:before="0"/>
      </w:pPr>
      <w:r>
        <w:separator/>
      </w:r>
    </w:p>
  </w:footnote>
  <w:footnote w:type="continuationSeparator" w:id="0">
    <w:p w14:paraId="74A0D08F" w14:textId="77777777" w:rsidR="00280917" w:rsidRDefault="00280917" w:rsidP="00700836">
      <w:pPr>
        <w:spacing w:before="0"/>
      </w:pPr>
      <w:r>
        <w:continuationSeparator/>
      </w:r>
    </w:p>
  </w:footnote>
  <w:footnote w:id="1">
    <w:p w14:paraId="696B738C" w14:textId="77777777" w:rsidR="00280917" w:rsidRPr="006C775C" w:rsidRDefault="00280917" w:rsidP="00A211E7">
      <w:pPr>
        <w:pStyle w:val="Fodnotetekst"/>
        <w:spacing w:before="120"/>
        <w:rPr>
          <w:rFonts w:ascii="Arial" w:hAnsi="Arial" w:cs="Arial"/>
          <w:sz w:val="18"/>
          <w:szCs w:val="18"/>
        </w:rPr>
      </w:pPr>
      <w:r w:rsidRPr="006C775C">
        <w:rPr>
          <w:rStyle w:val="Fodnotehenvisning"/>
          <w:rFonts w:ascii="Arial" w:hAnsi="Arial" w:cs="Arial"/>
          <w:sz w:val="18"/>
          <w:szCs w:val="18"/>
        </w:rPr>
        <w:footnoteRef/>
      </w:r>
      <w:r w:rsidRPr="006C775C">
        <w:rPr>
          <w:rFonts w:ascii="Arial" w:hAnsi="Arial" w:cs="Arial"/>
          <w:sz w:val="18"/>
          <w:szCs w:val="18"/>
        </w:rPr>
        <w:t xml:space="preserve">   </w:t>
      </w:r>
      <w:hyperlink r:id="rId1" w:history="1">
        <w:r w:rsidRPr="006C775C">
          <w:rPr>
            <w:rStyle w:val="Hyperlink"/>
            <w:rFonts w:ascii="Arial" w:hAnsi="Arial" w:cs="Arial"/>
            <w:sz w:val="18"/>
            <w:szCs w:val="18"/>
          </w:rPr>
          <w:t>https://joinup.ec.europa.eu/collection/semic-support-centre</w:t>
        </w:r>
      </w:hyperlink>
      <w:r w:rsidRPr="006C775C">
        <w:rPr>
          <w:rStyle w:val="Hyperlink"/>
          <w:rFonts w:ascii="Arial" w:hAnsi="Arial" w:cs="Arial"/>
          <w:sz w:val="18"/>
          <w:szCs w:val="18"/>
        </w:rPr>
        <w:t xml:space="preserve"> </w:t>
      </w:r>
    </w:p>
  </w:footnote>
  <w:footnote w:id="2">
    <w:p w14:paraId="5A3C9EB2" w14:textId="77777777" w:rsidR="00280917" w:rsidRPr="006C775C" w:rsidRDefault="00280917" w:rsidP="00A211E7">
      <w:pPr>
        <w:pStyle w:val="Fodnotetekst"/>
        <w:spacing w:before="120"/>
        <w:rPr>
          <w:rFonts w:ascii="Arial" w:hAnsi="Arial" w:cs="Arial"/>
          <w:sz w:val="18"/>
          <w:szCs w:val="18"/>
        </w:rPr>
      </w:pPr>
      <w:r w:rsidRPr="006C775C">
        <w:rPr>
          <w:rStyle w:val="Fodnotehenvisning"/>
          <w:rFonts w:ascii="Arial" w:hAnsi="Arial" w:cs="Arial"/>
          <w:sz w:val="18"/>
          <w:szCs w:val="18"/>
        </w:rPr>
        <w:footnoteRef/>
      </w:r>
      <w:r w:rsidRPr="006C775C">
        <w:rPr>
          <w:rFonts w:ascii="Arial" w:hAnsi="Arial" w:cs="Arial"/>
          <w:sz w:val="18"/>
          <w:szCs w:val="18"/>
        </w:rPr>
        <w:t xml:space="preserve">   </w:t>
      </w:r>
      <w:hyperlink r:id="rId2" w:anchor="Identifier" w:history="1">
        <w:r w:rsidRPr="006C775C">
          <w:rPr>
            <w:rStyle w:val="Hyperlink"/>
            <w:rFonts w:ascii="Arial" w:hAnsi="Arial" w:cs="Arial"/>
            <w:sz w:val="18"/>
            <w:szCs w:val="18"/>
          </w:rPr>
          <w:t>https://semiceu.github.io/ADMS/releases/2.00/#Identifier</w:t>
        </w:r>
      </w:hyperlink>
      <w:r w:rsidRPr="006C775C">
        <w:rPr>
          <w:rStyle w:val="Hyperlink"/>
          <w:rFonts w:ascii="Arial" w:hAnsi="Arial" w:cs="Arial"/>
          <w:sz w:val="18"/>
          <w:szCs w:val="18"/>
        </w:rPr>
        <w:t xml:space="preserve"> </w:t>
      </w:r>
    </w:p>
  </w:footnote>
  <w:footnote w:id="3">
    <w:p w14:paraId="62A0EE86" w14:textId="77777777" w:rsidR="00280917" w:rsidRPr="006C775C" w:rsidRDefault="00280917" w:rsidP="00A211E7">
      <w:pPr>
        <w:pStyle w:val="Fodnotetekst"/>
        <w:spacing w:before="120"/>
        <w:rPr>
          <w:rFonts w:ascii="Arial" w:hAnsi="Arial" w:cs="Arial"/>
          <w:sz w:val="18"/>
          <w:szCs w:val="18"/>
        </w:rPr>
      </w:pPr>
      <w:r w:rsidRPr="006C775C">
        <w:rPr>
          <w:rStyle w:val="Fodnotehenvisning"/>
          <w:rFonts w:ascii="Arial" w:hAnsi="Arial" w:cs="Arial"/>
          <w:sz w:val="18"/>
          <w:szCs w:val="18"/>
        </w:rPr>
        <w:footnoteRef/>
      </w:r>
      <w:r w:rsidRPr="006C775C">
        <w:rPr>
          <w:rFonts w:ascii="Arial" w:hAnsi="Arial" w:cs="Arial"/>
          <w:sz w:val="18"/>
          <w:szCs w:val="18"/>
        </w:rPr>
        <w:t xml:space="preserve">   </w:t>
      </w:r>
      <w:hyperlink r:id="rId3" w:history="1">
        <w:r w:rsidRPr="006C775C">
          <w:rPr>
            <w:rStyle w:val="Hyperlink"/>
            <w:rFonts w:ascii="Arial" w:hAnsi="Arial" w:cs="Arial"/>
            <w:sz w:val="18"/>
            <w:szCs w:val="18"/>
          </w:rPr>
          <w:t>https://semiceu.github.io/Core-Person-Vocabulary/releases/2.1.0/</w:t>
        </w:r>
      </w:hyperlink>
      <w:r w:rsidRPr="006C775C">
        <w:rPr>
          <w:rStyle w:val="Hyperlink"/>
          <w:rFonts w:ascii="Arial" w:hAnsi="Arial" w:cs="Arial"/>
          <w:sz w:val="18"/>
          <w:szCs w:val="18"/>
        </w:rPr>
        <w:t xml:space="preserve"> </w:t>
      </w:r>
    </w:p>
  </w:footnote>
  <w:footnote w:id="4">
    <w:p w14:paraId="52EB7F0B" w14:textId="77777777" w:rsidR="00280917" w:rsidRDefault="00280917" w:rsidP="00A211E7">
      <w:pPr>
        <w:pStyle w:val="Fodnotetekst"/>
        <w:spacing w:before="120"/>
      </w:pPr>
      <w:r w:rsidRPr="006C775C">
        <w:rPr>
          <w:rStyle w:val="Fodnotehenvisning"/>
          <w:rFonts w:ascii="Arial" w:hAnsi="Arial" w:cs="Arial"/>
          <w:sz w:val="18"/>
          <w:szCs w:val="18"/>
        </w:rPr>
        <w:footnoteRef/>
      </w:r>
      <w:r w:rsidRPr="006C775C">
        <w:rPr>
          <w:rFonts w:ascii="Arial" w:hAnsi="Arial" w:cs="Arial"/>
          <w:sz w:val="18"/>
          <w:szCs w:val="18"/>
        </w:rPr>
        <w:t xml:space="preserve">   </w:t>
      </w:r>
      <w:hyperlink r:id="rId4" w:history="1">
        <w:r w:rsidRPr="006C775C">
          <w:rPr>
            <w:rStyle w:val="Hyperlink"/>
            <w:rFonts w:ascii="Arial" w:hAnsi="Arial" w:cs="Arial"/>
            <w:sz w:val="18"/>
            <w:szCs w:val="18"/>
          </w:rPr>
          <w:t>https://semiceu.github.io/Core-Business-Vocabulary/releases/2.00/</w:t>
        </w:r>
      </w:hyperlink>
      <w:r>
        <w:rPr>
          <w:rStyle w:val="Hyperlink"/>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5584E84"/>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D2E88D8"/>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B032FF2"/>
    <w:multiLevelType w:val="multilevel"/>
    <w:tmpl w:val="07AA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27A98"/>
    <w:multiLevelType w:val="hybridMultilevel"/>
    <w:tmpl w:val="BC8CFBB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2807D77"/>
    <w:multiLevelType w:val="multilevel"/>
    <w:tmpl w:val="49E43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7E73A4"/>
    <w:multiLevelType w:val="hybridMultilevel"/>
    <w:tmpl w:val="B7BE6CB0"/>
    <w:lvl w:ilvl="0" w:tplc="E64A2C80">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5545C5A"/>
    <w:multiLevelType w:val="hybridMultilevel"/>
    <w:tmpl w:val="59963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6B02067"/>
    <w:multiLevelType w:val="hybridMultilevel"/>
    <w:tmpl w:val="9D3EEEC6"/>
    <w:lvl w:ilvl="0" w:tplc="0BBC8FAC">
      <w:start w:val="1"/>
      <w:numFmt w:val="bullet"/>
      <w:pStyle w:val="Bullet-2"/>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92B377C"/>
    <w:multiLevelType w:val="hybridMultilevel"/>
    <w:tmpl w:val="862A6EB8"/>
    <w:lvl w:ilvl="0" w:tplc="04060001">
      <w:start w:val="1"/>
      <w:numFmt w:val="bullet"/>
      <w:lvlText w:val=""/>
      <w:lvlJc w:val="left"/>
      <w:pPr>
        <w:ind w:left="717" w:hanging="360"/>
      </w:pPr>
      <w:rPr>
        <w:rFonts w:ascii="Symbol" w:hAnsi="Symbol" w:hint="default"/>
      </w:rPr>
    </w:lvl>
    <w:lvl w:ilvl="1" w:tplc="04060003" w:tentative="1">
      <w:start w:val="1"/>
      <w:numFmt w:val="bullet"/>
      <w:lvlText w:val="o"/>
      <w:lvlJc w:val="left"/>
      <w:pPr>
        <w:ind w:left="1437" w:hanging="360"/>
      </w:pPr>
      <w:rPr>
        <w:rFonts w:ascii="Courier New" w:hAnsi="Courier New" w:cs="Courier New" w:hint="default"/>
      </w:rPr>
    </w:lvl>
    <w:lvl w:ilvl="2" w:tplc="04060005" w:tentative="1">
      <w:start w:val="1"/>
      <w:numFmt w:val="bullet"/>
      <w:lvlText w:val=""/>
      <w:lvlJc w:val="left"/>
      <w:pPr>
        <w:ind w:left="2157" w:hanging="360"/>
      </w:pPr>
      <w:rPr>
        <w:rFonts w:ascii="Wingdings" w:hAnsi="Wingdings" w:hint="default"/>
      </w:rPr>
    </w:lvl>
    <w:lvl w:ilvl="3" w:tplc="04060001" w:tentative="1">
      <w:start w:val="1"/>
      <w:numFmt w:val="bullet"/>
      <w:lvlText w:val=""/>
      <w:lvlJc w:val="left"/>
      <w:pPr>
        <w:ind w:left="2877" w:hanging="360"/>
      </w:pPr>
      <w:rPr>
        <w:rFonts w:ascii="Symbol" w:hAnsi="Symbol" w:hint="default"/>
      </w:rPr>
    </w:lvl>
    <w:lvl w:ilvl="4" w:tplc="04060003" w:tentative="1">
      <w:start w:val="1"/>
      <w:numFmt w:val="bullet"/>
      <w:lvlText w:val="o"/>
      <w:lvlJc w:val="left"/>
      <w:pPr>
        <w:ind w:left="3597" w:hanging="360"/>
      </w:pPr>
      <w:rPr>
        <w:rFonts w:ascii="Courier New" w:hAnsi="Courier New" w:cs="Courier New" w:hint="default"/>
      </w:rPr>
    </w:lvl>
    <w:lvl w:ilvl="5" w:tplc="04060005" w:tentative="1">
      <w:start w:val="1"/>
      <w:numFmt w:val="bullet"/>
      <w:lvlText w:val=""/>
      <w:lvlJc w:val="left"/>
      <w:pPr>
        <w:ind w:left="4317" w:hanging="360"/>
      </w:pPr>
      <w:rPr>
        <w:rFonts w:ascii="Wingdings" w:hAnsi="Wingdings" w:hint="default"/>
      </w:rPr>
    </w:lvl>
    <w:lvl w:ilvl="6" w:tplc="04060001" w:tentative="1">
      <w:start w:val="1"/>
      <w:numFmt w:val="bullet"/>
      <w:lvlText w:val=""/>
      <w:lvlJc w:val="left"/>
      <w:pPr>
        <w:ind w:left="5037" w:hanging="360"/>
      </w:pPr>
      <w:rPr>
        <w:rFonts w:ascii="Symbol" w:hAnsi="Symbol" w:hint="default"/>
      </w:rPr>
    </w:lvl>
    <w:lvl w:ilvl="7" w:tplc="04060003" w:tentative="1">
      <w:start w:val="1"/>
      <w:numFmt w:val="bullet"/>
      <w:lvlText w:val="o"/>
      <w:lvlJc w:val="left"/>
      <w:pPr>
        <w:ind w:left="5757" w:hanging="360"/>
      </w:pPr>
      <w:rPr>
        <w:rFonts w:ascii="Courier New" w:hAnsi="Courier New" w:cs="Courier New" w:hint="default"/>
      </w:rPr>
    </w:lvl>
    <w:lvl w:ilvl="8" w:tplc="04060005" w:tentative="1">
      <w:start w:val="1"/>
      <w:numFmt w:val="bullet"/>
      <w:lvlText w:val=""/>
      <w:lvlJc w:val="left"/>
      <w:pPr>
        <w:ind w:left="6477" w:hanging="360"/>
      </w:pPr>
      <w:rPr>
        <w:rFonts w:ascii="Wingdings" w:hAnsi="Wingdings" w:hint="default"/>
      </w:rPr>
    </w:lvl>
  </w:abstractNum>
  <w:abstractNum w:abstractNumId="9" w15:restartNumberingAfterBreak="0">
    <w:nsid w:val="1BB2220D"/>
    <w:multiLevelType w:val="multilevel"/>
    <w:tmpl w:val="FC98F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CF87F29"/>
    <w:multiLevelType w:val="hybridMultilevel"/>
    <w:tmpl w:val="4F7E06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B994436"/>
    <w:multiLevelType w:val="hybridMultilevel"/>
    <w:tmpl w:val="3072EB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0B01DD4"/>
    <w:multiLevelType w:val="multilevel"/>
    <w:tmpl w:val="62B64B7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334C7B"/>
    <w:multiLevelType w:val="multilevel"/>
    <w:tmpl w:val="8084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23FA5"/>
    <w:multiLevelType w:val="multilevel"/>
    <w:tmpl w:val="9C701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E05EC6"/>
    <w:multiLevelType w:val="multilevel"/>
    <w:tmpl w:val="2820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F6FBD"/>
    <w:multiLevelType w:val="multilevel"/>
    <w:tmpl w:val="ECC0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1C2B69"/>
    <w:multiLevelType w:val="multilevel"/>
    <w:tmpl w:val="3E80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313373"/>
    <w:multiLevelType w:val="multilevel"/>
    <w:tmpl w:val="1A26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FD60CB"/>
    <w:multiLevelType w:val="hybridMultilevel"/>
    <w:tmpl w:val="1DD0FB4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41C5704F"/>
    <w:multiLevelType w:val="multilevel"/>
    <w:tmpl w:val="A5F2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E95325"/>
    <w:multiLevelType w:val="hybridMultilevel"/>
    <w:tmpl w:val="D668FD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48773D24"/>
    <w:multiLevelType w:val="multilevel"/>
    <w:tmpl w:val="88EE8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A4016E"/>
    <w:multiLevelType w:val="multilevel"/>
    <w:tmpl w:val="2404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117E33"/>
    <w:multiLevelType w:val="multilevel"/>
    <w:tmpl w:val="893A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147DB"/>
    <w:multiLevelType w:val="hybridMultilevel"/>
    <w:tmpl w:val="D944C3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59E61B14"/>
    <w:multiLevelType w:val="multilevel"/>
    <w:tmpl w:val="0CEC3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613037"/>
    <w:multiLevelType w:val="hybridMultilevel"/>
    <w:tmpl w:val="4E0A4698"/>
    <w:lvl w:ilvl="0" w:tplc="C7F0D89C">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6146C0F"/>
    <w:multiLevelType w:val="multilevel"/>
    <w:tmpl w:val="A5E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847627"/>
    <w:multiLevelType w:val="multilevel"/>
    <w:tmpl w:val="0926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A84FF8"/>
    <w:multiLevelType w:val="multilevel"/>
    <w:tmpl w:val="30E2BA68"/>
    <w:lvl w:ilvl="0">
      <w:start w:val="1"/>
      <w:numFmt w:val="bullet"/>
      <w:pStyle w:val="Bullet"/>
      <w:lvlText w:val="o"/>
      <w:lvlJc w:val="left"/>
      <w:pPr>
        <w:ind w:left="717" w:hanging="360"/>
      </w:pPr>
      <w:rPr>
        <w:rFonts w:ascii="Courier New" w:hAnsi="Courier New" w:cs="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79F8681B"/>
    <w:multiLevelType w:val="multilevel"/>
    <w:tmpl w:val="2D92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5F5560"/>
    <w:multiLevelType w:val="hybridMultilevel"/>
    <w:tmpl w:val="50D4506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27"/>
  </w:num>
  <w:num w:numId="2">
    <w:abstractNumId w:val="30"/>
  </w:num>
  <w:num w:numId="3">
    <w:abstractNumId w:val="30"/>
  </w:num>
  <w:num w:numId="4">
    <w:abstractNumId w:val="12"/>
  </w:num>
  <w:num w:numId="5">
    <w:abstractNumId w:val="12"/>
  </w:num>
  <w:num w:numId="6">
    <w:abstractNumId w:val="12"/>
  </w:num>
  <w:num w:numId="7">
    <w:abstractNumId w:val="9"/>
  </w:num>
  <w:num w:numId="8">
    <w:abstractNumId w:val="7"/>
  </w:num>
  <w:num w:numId="9">
    <w:abstractNumId w:val="24"/>
  </w:num>
  <w:num w:numId="10">
    <w:abstractNumId w:val="2"/>
  </w:num>
  <w:num w:numId="11">
    <w:abstractNumId w:val="20"/>
  </w:num>
  <w:num w:numId="12">
    <w:abstractNumId w:val="18"/>
  </w:num>
  <w:num w:numId="13">
    <w:abstractNumId w:val="4"/>
  </w:num>
  <w:num w:numId="14">
    <w:abstractNumId w:val="22"/>
  </w:num>
  <w:num w:numId="15">
    <w:abstractNumId w:val="29"/>
  </w:num>
  <w:num w:numId="16">
    <w:abstractNumId w:val="31"/>
  </w:num>
  <w:num w:numId="17">
    <w:abstractNumId w:val="28"/>
  </w:num>
  <w:num w:numId="18">
    <w:abstractNumId w:val="15"/>
  </w:num>
  <w:num w:numId="19">
    <w:abstractNumId w:val="17"/>
  </w:num>
  <w:num w:numId="20">
    <w:abstractNumId w:val="13"/>
  </w:num>
  <w:num w:numId="21">
    <w:abstractNumId w:val="14"/>
  </w:num>
  <w:num w:numId="22">
    <w:abstractNumId w:val="21"/>
  </w:num>
  <w:num w:numId="23">
    <w:abstractNumId w:val="10"/>
  </w:num>
  <w:num w:numId="24">
    <w:abstractNumId w:val="8"/>
  </w:num>
  <w:num w:numId="25">
    <w:abstractNumId w:val="3"/>
  </w:num>
  <w:num w:numId="26">
    <w:abstractNumId w:val="11"/>
  </w:num>
  <w:num w:numId="27">
    <w:abstractNumId w:val="5"/>
  </w:num>
  <w:num w:numId="28">
    <w:abstractNumId w:val="32"/>
  </w:num>
  <w:num w:numId="29">
    <w:abstractNumId w:val="25"/>
  </w:num>
  <w:num w:numId="30">
    <w:abstractNumId w:val="1"/>
  </w:num>
  <w:num w:numId="31">
    <w:abstractNumId w:val="0"/>
  </w:num>
  <w:num w:numId="32">
    <w:abstractNumId w:val="16"/>
  </w:num>
  <w:num w:numId="33">
    <w:abstractNumId w:val="26"/>
  </w:num>
  <w:num w:numId="34">
    <w:abstractNumId w:val="19"/>
  </w:num>
  <w:num w:numId="35">
    <w:abstractNumId w:val="23"/>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a-DK" w:vendorID="64" w:dllVersion="131078" w:nlCheck="1" w:checkStyle="0"/>
  <w:activeWritingStyle w:appName="MSWord" w:lang="en-US" w:vendorID="64" w:dllVersion="131078" w:nlCheck="1" w:checkStyle="1"/>
  <w:proofState w:grammar="clean"/>
  <w:attachedTemplate r:id="rId1"/>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2FD"/>
    <w:rsid w:val="00003113"/>
    <w:rsid w:val="0000511C"/>
    <w:rsid w:val="00005C42"/>
    <w:rsid w:val="00013C87"/>
    <w:rsid w:val="00014BAD"/>
    <w:rsid w:val="00015ECA"/>
    <w:rsid w:val="0001773F"/>
    <w:rsid w:val="00021A2B"/>
    <w:rsid w:val="00025121"/>
    <w:rsid w:val="00026B1F"/>
    <w:rsid w:val="00033A25"/>
    <w:rsid w:val="00045A34"/>
    <w:rsid w:val="00045FD5"/>
    <w:rsid w:val="00046CE7"/>
    <w:rsid w:val="00054241"/>
    <w:rsid w:val="00054ABC"/>
    <w:rsid w:val="00064D45"/>
    <w:rsid w:val="000651F1"/>
    <w:rsid w:val="00070349"/>
    <w:rsid w:val="00070E2A"/>
    <w:rsid w:val="0007244C"/>
    <w:rsid w:val="00072DEA"/>
    <w:rsid w:val="00075CE1"/>
    <w:rsid w:val="00080537"/>
    <w:rsid w:val="00080E82"/>
    <w:rsid w:val="00093699"/>
    <w:rsid w:val="00096CC7"/>
    <w:rsid w:val="00097757"/>
    <w:rsid w:val="000A00D3"/>
    <w:rsid w:val="000A138A"/>
    <w:rsid w:val="000A14E0"/>
    <w:rsid w:val="000A22B1"/>
    <w:rsid w:val="000A3CD9"/>
    <w:rsid w:val="000B0795"/>
    <w:rsid w:val="000B49C9"/>
    <w:rsid w:val="000B5935"/>
    <w:rsid w:val="000B67E9"/>
    <w:rsid w:val="000C7E0E"/>
    <w:rsid w:val="000D01A1"/>
    <w:rsid w:val="000D1419"/>
    <w:rsid w:val="000D30C4"/>
    <w:rsid w:val="000D3302"/>
    <w:rsid w:val="000D4E0C"/>
    <w:rsid w:val="000D5944"/>
    <w:rsid w:val="000E1841"/>
    <w:rsid w:val="000E1E8C"/>
    <w:rsid w:val="000F5BD2"/>
    <w:rsid w:val="000F6C78"/>
    <w:rsid w:val="000F75A0"/>
    <w:rsid w:val="00105631"/>
    <w:rsid w:val="001079BE"/>
    <w:rsid w:val="0011164B"/>
    <w:rsid w:val="00124FFD"/>
    <w:rsid w:val="00131318"/>
    <w:rsid w:val="00143F3F"/>
    <w:rsid w:val="00143F5F"/>
    <w:rsid w:val="00151B92"/>
    <w:rsid w:val="001578F8"/>
    <w:rsid w:val="001634CF"/>
    <w:rsid w:val="0016609B"/>
    <w:rsid w:val="001720C1"/>
    <w:rsid w:val="00172223"/>
    <w:rsid w:val="00172709"/>
    <w:rsid w:val="0017697D"/>
    <w:rsid w:val="00177D59"/>
    <w:rsid w:val="00181799"/>
    <w:rsid w:val="00183E1C"/>
    <w:rsid w:val="00183FDF"/>
    <w:rsid w:val="00190688"/>
    <w:rsid w:val="001971A9"/>
    <w:rsid w:val="001B42A1"/>
    <w:rsid w:val="001B51E4"/>
    <w:rsid w:val="001B6360"/>
    <w:rsid w:val="001B6902"/>
    <w:rsid w:val="001C0CC6"/>
    <w:rsid w:val="001C1DC0"/>
    <w:rsid w:val="001C2AC5"/>
    <w:rsid w:val="001C313E"/>
    <w:rsid w:val="001C72D6"/>
    <w:rsid w:val="001D391F"/>
    <w:rsid w:val="001D59AB"/>
    <w:rsid w:val="001E00AF"/>
    <w:rsid w:val="001E4B7F"/>
    <w:rsid w:val="001E6A03"/>
    <w:rsid w:val="001E6B8C"/>
    <w:rsid w:val="001F1362"/>
    <w:rsid w:val="001F25C7"/>
    <w:rsid w:val="001F2A68"/>
    <w:rsid w:val="00203434"/>
    <w:rsid w:val="00205ACD"/>
    <w:rsid w:val="00205DCA"/>
    <w:rsid w:val="00207EEB"/>
    <w:rsid w:val="0021697A"/>
    <w:rsid w:val="0021698B"/>
    <w:rsid w:val="00216C5A"/>
    <w:rsid w:val="00217CCB"/>
    <w:rsid w:val="002269D9"/>
    <w:rsid w:val="00227955"/>
    <w:rsid w:val="00231B39"/>
    <w:rsid w:val="00236263"/>
    <w:rsid w:val="0023712E"/>
    <w:rsid w:val="00244C09"/>
    <w:rsid w:val="00245068"/>
    <w:rsid w:val="00245B6A"/>
    <w:rsid w:val="00250349"/>
    <w:rsid w:val="00252538"/>
    <w:rsid w:val="00253164"/>
    <w:rsid w:val="00257C38"/>
    <w:rsid w:val="0026320A"/>
    <w:rsid w:val="00266355"/>
    <w:rsid w:val="0027696D"/>
    <w:rsid w:val="002771F1"/>
    <w:rsid w:val="002775CE"/>
    <w:rsid w:val="00280917"/>
    <w:rsid w:val="0028402B"/>
    <w:rsid w:val="0028453F"/>
    <w:rsid w:val="00284BB0"/>
    <w:rsid w:val="00284F50"/>
    <w:rsid w:val="00292228"/>
    <w:rsid w:val="002959B8"/>
    <w:rsid w:val="002966A8"/>
    <w:rsid w:val="002A0394"/>
    <w:rsid w:val="002A276E"/>
    <w:rsid w:val="002B1EEA"/>
    <w:rsid w:val="002B2755"/>
    <w:rsid w:val="002B3174"/>
    <w:rsid w:val="002B4625"/>
    <w:rsid w:val="002B774A"/>
    <w:rsid w:val="002C03F4"/>
    <w:rsid w:val="002C5AC0"/>
    <w:rsid w:val="002D1C8B"/>
    <w:rsid w:val="002D68ED"/>
    <w:rsid w:val="002D7B82"/>
    <w:rsid w:val="002E0273"/>
    <w:rsid w:val="002E2C1B"/>
    <w:rsid w:val="002E3EEA"/>
    <w:rsid w:val="002E7A95"/>
    <w:rsid w:val="002F08B8"/>
    <w:rsid w:val="002F730A"/>
    <w:rsid w:val="0030351F"/>
    <w:rsid w:val="00311A54"/>
    <w:rsid w:val="003122C8"/>
    <w:rsid w:val="00314594"/>
    <w:rsid w:val="00314EA8"/>
    <w:rsid w:val="0032191D"/>
    <w:rsid w:val="0032701B"/>
    <w:rsid w:val="00327334"/>
    <w:rsid w:val="0033195E"/>
    <w:rsid w:val="00337644"/>
    <w:rsid w:val="00340327"/>
    <w:rsid w:val="00341439"/>
    <w:rsid w:val="0035196B"/>
    <w:rsid w:val="003554C9"/>
    <w:rsid w:val="003659CC"/>
    <w:rsid w:val="00367A02"/>
    <w:rsid w:val="00373C7D"/>
    <w:rsid w:val="00375521"/>
    <w:rsid w:val="00382B50"/>
    <w:rsid w:val="003835D3"/>
    <w:rsid w:val="00392048"/>
    <w:rsid w:val="0039357C"/>
    <w:rsid w:val="00393686"/>
    <w:rsid w:val="003A0396"/>
    <w:rsid w:val="003A1629"/>
    <w:rsid w:val="003A5DAC"/>
    <w:rsid w:val="003B1452"/>
    <w:rsid w:val="003B717D"/>
    <w:rsid w:val="003C5050"/>
    <w:rsid w:val="003C6E1D"/>
    <w:rsid w:val="003D14F0"/>
    <w:rsid w:val="003D2769"/>
    <w:rsid w:val="003D382D"/>
    <w:rsid w:val="003E07D4"/>
    <w:rsid w:val="003E393F"/>
    <w:rsid w:val="003E52C3"/>
    <w:rsid w:val="003E628C"/>
    <w:rsid w:val="003F3A4E"/>
    <w:rsid w:val="003F3F08"/>
    <w:rsid w:val="003F41B2"/>
    <w:rsid w:val="00406197"/>
    <w:rsid w:val="00406C7E"/>
    <w:rsid w:val="004102C9"/>
    <w:rsid w:val="00410C78"/>
    <w:rsid w:val="00410D88"/>
    <w:rsid w:val="00414AE6"/>
    <w:rsid w:val="00424708"/>
    <w:rsid w:val="00424F3C"/>
    <w:rsid w:val="0042737B"/>
    <w:rsid w:val="0043025D"/>
    <w:rsid w:val="00431F88"/>
    <w:rsid w:val="00436A02"/>
    <w:rsid w:val="004442BC"/>
    <w:rsid w:val="004502FC"/>
    <w:rsid w:val="004532E1"/>
    <w:rsid w:val="00461FED"/>
    <w:rsid w:val="004740DD"/>
    <w:rsid w:val="00480572"/>
    <w:rsid w:val="00483F0E"/>
    <w:rsid w:val="004907F5"/>
    <w:rsid w:val="00491DD9"/>
    <w:rsid w:val="00492DFD"/>
    <w:rsid w:val="004A0D30"/>
    <w:rsid w:val="004A23CA"/>
    <w:rsid w:val="004B1441"/>
    <w:rsid w:val="004B25DE"/>
    <w:rsid w:val="004B4657"/>
    <w:rsid w:val="004B5D0A"/>
    <w:rsid w:val="004C1696"/>
    <w:rsid w:val="004C3ADB"/>
    <w:rsid w:val="004C464F"/>
    <w:rsid w:val="004E0787"/>
    <w:rsid w:val="004E2F21"/>
    <w:rsid w:val="004E5593"/>
    <w:rsid w:val="004E680E"/>
    <w:rsid w:val="004F027F"/>
    <w:rsid w:val="004F1632"/>
    <w:rsid w:val="004F4BF0"/>
    <w:rsid w:val="004F5040"/>
    <w:rsid w:val="004F7A04"/>
    <w:rsid w:val="00505636"/>
    <w:rsid w:val="00511EE9"/>
    <w:rsid w:val="0051246D"/>
    <w:rsid w:val="00515039"/>
    <w:rsid w:val="00517D4B"/>
    <w:rsid w:val="00522B95"/>
    <w:rsid w:val="00524B06"/>
    <w:rsid w:val="00525749"/>
    <w:rsid w:val="00526268"/>
    <w:rsid w:val="00531673"/>
    <w:rsid w:val="0053189D"/>
    <w:rsid w:val="0053614C"/>
    <w:rsid w:val="00541325"/>
    <w:rsid w:val="0054417E"/>
    <w:rsid w:val="005457FC"/>
    <w:rsid w:val="00547405"/>
    <w:rsid w:val="00556155"/>
    <w:rsid w:val="00562584"/>
    <w:rsid w:val="005626EB"/>
    <w:rsid w:val="00563324"/>
    <w:rsid w:val="00572454"/>
    <w:rsid w:val="005731C1"/>
    <w:rsid w:val="00576186"/>
    <w:rsid w:val="005762DE"/>
    <w:rsid w:val="00582C5B"/>
    <w:rsid w:val="00584B7B"/>
    <w:rsid w:val="00585066"/>
    <w:rsid w:val="00587D32"/>
    <w:rsid w:val="00593282"/>
    <w:rsid w:val="00593334"/>
    <w:rsid w:val="00596ECB"/>
    <w:rsid w:val="005A0797"/>
    <w:rsid w:val="005A0A41"/>
    <w:rsid w:val="005A5A93"/>
    <w:rsid w:val="005B5ACC"/>
    <w:rsid w:val="005B6248"/>
    <w:rsid w:val="005B6F07"/>
    <w:rsid w:val="005C1323"/>
    <w:rsid w:val="005C3D1D"/>
    <w:rsid w:val="005C4AC0"/>
    <w:rsid w:val="005C4BF0"/>
    <w:rsid w:val="005C5592"/>
    <w:rsid w:val="005C646C"/>
    <w:rsid w:val="005D0ADA"/>
    <w:rsid w:val="005D231F"/>
    <w:rsid w:val="005D2C9A"/>
    <w:rsid w:val="005D2D8D"/>
    <w:rsid w:val="005D5AA7"/>
    <w:rsid w:val="005F021D"/>
    <w:rsid w:val="005F0F7C"/>
    <w:rsid w:val="00604D4A"/>
    <w:rsid w:val="006062AD"/>
    <w:rsid w:val="00612EBB"/>
    <w:rsid w:val="00617DCC"/>
    <w:rsid w:val="00621393"/>
    <w:rsid w:val="00622B19"/>
    <w:rsid w:val="00623FA8"/>
    <w:rsid w:val="006241FB"/>
    <w:rsid w:val="00625B0A"/>
    <w:rsid w:val="00627C28"/>
    <w:rsid w:val="0063454C"/>
    <w:rsid w:val="00641CCF"/>
    <w:rsid w:val="006557E1"/>
    <w:rsid w:val="00667BC1"/>
    <w:rsid w:val="00670A66"/>
    <w:rsid w:val="00672C5E"/>
    <w:rsid w:val="00681AE2"/>
    <w:rsid w:val="00681C89"/>
    <w:rsid w:val="0068290C"/>
    <w:rsid w:val="00682A07"/>
    <w:rsid w:val="00684758"/>
    <w:rsid w:val="00692634"/>
    <w:rsid w:val="00695EFE"/>
    <w:rsid w:val="006A1AD1"/>
    <w:rsid w:val="006A1FE3"/>
    <w:rsid w:val="006A497C"/>
    <w:rsid w:val="006A4BDB"/>
    <w:rsid w:val="006B7951"/>
    <w:rsid w:val="006B7E77"/>
    <w:rsid w:val="006C04AE"/>
    <w:rsid w:val="006C127B"/>
    <w:rsid w:val="006C2A63"/>
    <w:rsid w:val="006C3359"/>
    <w:rsid w:val="006C4A79"/>
    <w:rsid w:val="006C5AC1"/>
    <w:rsid w:val="006C5B46"/>
    <w:rsid w:val="006C62F6"/>
    <w:rsid w:val="006C775C"/>
    <w:rsid w:val="006D21DB"/>
    <w:rsid w:val="006D6455"/>
    <w:rsid w:val="006D685A"/>
    <w:rsid w:val="006E21E7"/>
    <w:rsid w:val="006E7643"/>
    <w:rsid w:val="006F2651"/>
    <w:rsid w:val="006F383B"/>
    <w:rsid w:val="0070078C"/>
    <w:rsid w:val="00700836"/>
    <w:rsid w:val="00702374"/>
    <w:rsid w:val="00705698"/>
    <w:rsid w:val="00710A51"/>
    <w:rsid w:val="00710C47"/>
    <w:rsid w:val="007148EA"/>
    <w:rsid w:val="00716653"/>
    <w:rsid w:val="00726D2E"/>
    <w:rsid w:val="007272F1"/>
    <w:rsid w:val="007312C7"/>
    <w:rsid w:val="007338FF"/>
    <w:rsid w:val="00741B26"/>
    <w:rsid w:val="00745CCA"/>
    <w:rsid w:val="007500D4"/>
    <w:rsid w:val="0075359E"/>
    <w:rsid w:val="00754D40"/>
    <w:rsid w:val="00756CFD"/>
    <w:rsid w:val="00760E5D"/>
    <w:rsid w:val="00761090"/>
    <w:rsid w:val="00763198"/>
    <w:rsid w:val="00765EDE"/>
    <w:rsid w:val="007666A5"/>
    <w:rsid w:val="0076750A"/>
    <w:rsid w:val="0077069A"/>
    <w:rsid w:val="00770C40"/>
    <w:rsid w:val="00770FFA"/>
    <w:rsid w:val="00775643"/>
    <w:rsid w:val="00775ED5"/>
    <w:rsid w:val="007765C8"/>
    <w:rsid w:val="007808E7"/>
    <w:rsid w:val="00780F87"/>
    <w:rsid w:val="00781434"/>
    <w:rsid w:val="00782ECB"/>
    <w:rsid w:val="007839C1"/>
    <w:rsid w:val="00784063"/>
    <w:rsid w:val="00786FAA"/>
    <w:rsid w:val="00787C8B"/>
    <w:rsid w:val="00793897"/>
    <w:rsid w:val="0079500A"/>
    <w:rsid w:val="007B6E92"/>
    <w:rsid w:val="007B74D0"/>
    <w:rsid w:val="007C28DA"/>
    <w:rsid w:val="007C6976"/>
    <w:rsid w:val="007C740C"/>
    <w:rsid w:val="007D39F9"/>
    <w:rsid w:val="007E44B4"/>
    <w:rsid w:val="007F0274"/>
    <w:rsid w:val="007F24E0"/>
    <w:rsid w:val="007F427A"/>
    <w:rsid w:val="007F72B6"/>
    <w:rsid w:val="008042CC"/>
    <w:rsid w:val="00804338"/>
    <w:rsid w:val="0081534F"/>
    <w:rsid w:val="00831696"/>
    <w:rsid w:val="00854658"/>
    <w:rsid w:val="008762DC"/>
    <w:rsid w:val="008819F3"/>
    <w:rsid w:val="00881B21"/>
    <w:rsid w:val="00882CB6"/>
    <w:rsid w:val="0088515B"/>
    <w:rsid w:val="00892129"/>
    <w:rsid w:val="0089282C"/>
    <w:rsid w:val="008B2386"/>
    <w:rsid w:val="008B441D"/>
    <w:rsid w:val="008B5B6F"/>
    <w:rsid w:val="008C33DE"/>
    <w:rsid w:val="008D1A8E"/>
    <w:rsid w:val="008D34AF"/>
    <w:rsid w:val="008D4129"/>
    <w:rsid w:val="008D5BB9"/>
    <w:rsid w:val="008D5F33"/>
    <w:rsid w:val="008E70DF"/>
    <w:rsid w:val="008F287F"/>
    <w:rsid w:val="00917F5B"/>
    <w:rsid w:val="00924EE9"/>
    <w:rsid w:val="00925CBA"/>
    <w:rsid w:val="00933B1C"/>
    <w:rsid w:val="00934EF7"/>
    <w:rsid w:val="009354F4"/>
    <w:rsid w:val="00937569"/>
    <w:rsid w:val="00942A60"/>
    <w:rsid w:val="00945443"/>
    <w:rsid w:val="00947C3A"/>
    <w:rsid w:val="00947DED"/>
    <w:rsid w:val="00962284"/>
    <w:rsid w:val="0096408E"/>
    <w:rsid w:val="00965B56"/>
    <w:rsid w:val="0096646A"/>
    <w:rsid w:val="00966C59"/>
    <w:rsid w:val="009709F1"/>
    <w:rsid w:val="00981FDD"/>
    <w:rsid w:val="00982155"/>
    <w:rsid w:val="00984B5A"/>
    <w:rsid w:val="00994C41"/>
    <w:rsid w:val="009A0708"/>
    <w:rsid w:val="009A6554"/>
    <w:rsid w:val="009B07DB"/>
    <w:rsid w:val="009B1286"/>
    <w:rsid w:val="009B1670"/>
    <w:rsid w:val="009B1A97"/>
    <w:rsid w:val="009B4B35"/>
    <w:rsid w:val="009B56CB"/>
    <w:rsid w:val="009C0582"/>
    <w:rsid w:val="009C3464"/>
    <w:rsid w:val="009C52DB"/>
    <w:rsid w:val="009D40CC"/>
    <w:rsid w:val="009D518C"/>
    <w:rsid w:val="009D5378"/>
    <w:rsid w:val="009E2954"/>
    <w:rsid w:val="009F1EF0"/>
    <w:rsid w:val="009F3CFA"/>
    <w:rsid w:val="00A05776"/>
    <w:rsid w:val="00A12E16"/>
    <w:rsid w:val="00A211E7"/>
    <w:rsid w:val="00A227C1"/>
    <w:rsid w:val="00A2696E"/>
    <w:rsid w:val="00A301EC"/>
    <w:rsid w:val="00A31974"/>
    <w:rsid w:val="00A32510"/>
    <w:rsid w:val="00A34466"/>
    <w:rsid w:val="00A34EB2"/>
    <w:rsid w:val="00A3573A"/>
    <w:rsid w:val="00A35E52"/>
    <w:rsid w:val="00A35F18"/>
    <w:rsid w:val="00A441F8"/>
    <w:rsid w:val="00A442F1"/>
    <w:rsid w:val="00A566EC"/>
    <w:rsid w:val="00A62C53"/>
    <w:rsid w:val="00A75083"/>
    <w:rsid w:val="00A75E4C"/>
    <w:rsid w:val="00A81349"/>
    <w:rsid w:val="00A8247B"/>
    <w:rsid w:val="00A82919"/>
    <w:rsid w:val="00A82AC9"/>
    <w:rsid w:val="00A90470"/>
    <w:rsid w:val="00A92AC7"/>
    <w:rsid w:val="00AA051A"/>
    <w:rsid w:val="00AA369F"/>
    <w:rsid w:val="00AA577D"/>
    <w:rsid w:val="00AA59ED"/>
    <w:rsid w:val="00AA5A6A"/>
    <w:rsid w:val="00AA7324"/>
    <w:rsid w:val="00AB5AEE"/>
    <w:rsid w:val="00AB764E"/>
    <w:rsid w:val="00AC28E8"/>
    <w:rsid w:val="00AC2C05"/>
    <w:rsid w:val="00AC7D93"/>
    <w:rsid w:val="00AD329D"/>
    <w:rsid w:val="00AE2117"/>
    <w:rsid w:val="00AE362E"/>
    <w:rsid w:val="00AF41DE"/>
    <w:rsid w:val="00AF4262"/>
    <w:rsid w:val="00AF43A2"/>
    <w:rsid w:val="00AF4C45"/>
    <w:rsid w:val="00AF797D"/>
    <w:rsid w:val="00B02034"/>
    <w:rsid w:val="00B07011"/>
    <w:rsid w:val="00B074EA"/>
    <w:rsid w:val="00B1396E"/>
    <w:rsid w:val="00B155F7"/>
    <w:rsid w:val="00B177A9"/>
    <w:rsid w:val="00B23334"/>
    <w:rsid w:val="00B23C4B"/>
    <w:rsid w:val="00B2491F"/>
    <w:rsid w:val="00B24DEF"/>
    <w:rsid w:val="00B2532C"/>
    <w:rsid w:val="00B25524"/>
    <w:rsid w:val="00B31DB3"/>
    <w:rsid w:val="00B4319A"/>
    <w:rsid w:val="00B54F9C"/>
    <w:rsid w:val="00B57CD0"/>
    <w:rsid w:val="00B60FAE"/>
    <w:rsid w:val="00B66F64"/>
    <w:rsid w:val="00B672FB"/>
    <w:rsid w:val="00B677D7"/>
    <w:rsid w:val="00B7190C"/>
    <w:rsid w:val="00B76E34"/>
    <w:rsid w:val="00B94474"/>
    <w:rsid w:val="00B94A1F"/>
    <w:rsid w:val="00B95885"/>
    <w:rsid w:val="00BA0D2D"/>
    <w:rsid w:val="00BA74BE"/>
    <w:rsid w:val="00BB1914"/>
    <w:rsid w:val="00BB4FA9"/>
    <w:rsid w:val="00BB519F"/>
    <w:rsid w:val="00BC1E1B"/>
    <w:rsid w:val="00BC653B"/>
    <w:rsid w:val="00BD36B9"/>
    <w:rsid w:val="00BD7E98"/>
    <w:rsid w:val="00BE0931"/>
    <w:rsid w:val="00BE1A4A"/>
    <w:rsid w:val="00BE1AE6"/>
    <w:rsid w:val="00BE2696"/>
    <w:rsid w:val="00BE5AA3"/>
    <w:rsid w:val="00BE7720"/>
    <w:rsid w:val="00BF038B"/>
    <w:rsid w:val="00BF3260"/>
    <w:rsid w:val="00BF462E"/>
    <w:rsid w:val="00BF7D3A"/>
    <w:rsid w:val="00C0127A"/>
    <w:rsid w:val="00C022D0"/>
    <w:rsid w:val="00C04890"/>
    <w:rsid w:val="00C048D8"/>
    <w:rsid w:val="00C108A2"/>
    <w:rsid w:val="00C113F1"/>
    <w:rsid w:val="00C2135B"/>
    <w:rsid w:val="00C21FAB"/>
    <w:rsid w:val="00C23E1D"/>
    <w:rsid w:val="00C244AB"/>
    <w:rsid w:val="00C24954"/>
    <w:rsid w:val="00C25D20"/>
    <w:rsid w:val="00C30332"/>
    <w:rsid w:val="00C33B91"/>
    <w:rsid w:val="00C36DC0"/>
    <w:rsid w:val="00C40D83"/>
    <w:rsid w:val="00C43225"/>
    <w:rsid w:val="00C44777"/>
    <w:rsid w:val="00C53CCB"/>
    <w:rsid w:val="00C56A72"/>
    <w:rsid w:val="00C65D03"/>
    <w:rsid w:val="00C76F98"/>
    <w:rsid w:val="00C80C16"/>
    <w:rsid w:val="00C823DA"/>
    <w:rsid w:val="00C8698C"/>
    <w:rsid w:val="00C87BAE"/>
    <w:rsid w:val="00C87E81"/>
    <w:rsid w:val="00CA148F"/>
    <w:rsid w:val="00CA2262"/>
    <w:rsid w:val="00CA22D9"/>
    <w:rsid w:val="00CA3270"/>
    <w:rsid w:val="00CA485D"/>
    <w:rsid w:val="00CB6A89"/>
    <w:rsid w:val="00CB7B7F"/>
    <w:rsid w:val="00CC036B"/>
    <w:rsid w:val="00CC0D1A"/>
    <w:rsid w:val="00CC337B"/>
    <w:rsid w:val="00CC4618"/>
    <w:rsid w:val="00CC60D2"/>
    <w:rsid w:val="00CD3691"/>
    <w:rsid w:val="00CD4993"/>
    <w:rsid w:val="00CD667D"/>
    <w:rsid w:val="00CD6E77"/>
    <w:rsid w:val="00CE01EC"/>
    <w:rsid w:val="00CE20C8"/>
    <w:rsid w:val="00CE2AB1"/>
    <w:rsid w:val="00CF110B"/>
    <w:rsid w:val="00CF4F82"/>
    <w:rsid w:val="00CF5F70"/>
    <w:rsid w:val="00D020CA"/>
    <w:rsid w:val="00D156E9"/>
    <w:rsid w:val="00D1744F"/>
    <w:rsid w:val="00D22742"/>
    <w:rsid w:val="00D243EC"/>
    <w:rsid w:val="00D34F11"/>
    <w:rsid w:val="00D35FB5"/>
    <w:rsid w:val="00D4066E"/>
    <w:rsid w:val="00D42267"/>
    <w:rsid w:val="00D50E82"/>
    <w:rsid w:val="00D515C9"/>
    <w:rsid w:val="00D51836"/>
    <w:rsid w:val="00D54354"/>
    <w:rsid w:val="00D556FE"/>
    <w:rsid w:val="00D57B03"/>
    <w:rsid w:val="00D61936"/>
    <w:rsid w:val="00D63E7D"/>
    <w:rsid w:val="00D64223"/>
    <w:rsid w:val="00D67DFC"/>
    <w:rsid w:val="00D74519"/>
    <w:rsid w:val="00D81EBF"/>
    <w:rsid w:val="00D82F7E"/>
    <w:rsid w:val="00D8725E"/>
    <w:rsid w:val="00D87B0D"/>
    <w:rsid w:val="00D95E11"/>
    <w:rsid w:val="00DA1E39"/>
    <w:rsid w:val="00DA472E"/>
    <w:rsid w:val="00DB36BC"/>
    <w:rsid w:val="00DB3C2C"/>
    <w:rsid w:val="00DB5379"/>
    <w:rsid w:val="00DB5EE0"/>
    <w:rsid w:val="00DD5035"/>
    <w:rsid w:val="00DE3650"/>
    <w:rsid w:val="00DE6435"/>
    <w:rsid w:val="00DF46FC"/>
    <w:rsid w:val="00DF5EF6"/>
    <w:rsid w:val="00E06268"/>
    <w:rsid w:val="00E1089F"/>
    <w:rsid w:val="00E2039A"/>
    <w:rsid w:val="00E25BD4"/>
    <w:rsid w:val="00E30FDC"/>
    <w:rsid w:val="00E3714D"/>
    <w:rsid w:val="00E379F6"/>
    <w:rsid w:val="00E4675B"/>
    <w:rsid w:val="00E47959"/>
    <w:rsid w:val="00E52ADE"/>
    <w:rsid w:val="00E54C65"/>
    <w:rsid w:val="00E5541B"/>
    <w:rsid w:val="00E57CDF"/>
    <w:rsid w:val="00E57DE8"/>
    <w:rsid w:val="00E6229D"/>
    <w:rsid w:val="00E64A92"/>
    <w:rsid w:val="00E6511A"/>
    <w:rsid w:val="00E6628D"/>
    <w:rsid w:val="00E80673"/>
    <w:rsid w:val="00E862FD"/>
    <w:rsid w:val="00E867DA"/>
    <w:rsid w:val="00E90F28"/>
    <w:rsid w:val="00E97CBC"/>
    <w:rsid w:val="00EA06E4"/>
    <w:rsid w:val="00EA09C2"/>
    <w:rsid w:val="00EA2D8A"/>
    <w:rsid w:val="00EA46D4"/>
    <w:rsid w:val="00EB60F3"/>
    <w:rsid w:val="00EC0BC3"/>
    <w:rsid w:val="00EC4711"/>
    <w:rsid w:val="00EC58F0"/>
    <w:rsid w:val="00ED025F"/>
    <w:rsid w:val="00ED09EF"/>
    <w:rsid w:val="00EE06FD"/>
    <w:rsid w:val="00EE40D9"/>
    <w:rsid w:val="00EE68F4"/>
    <w:rsid w:val="00EE6E0E"/>
    <w:rsid w:val="00EE7E74"/>
    <w:rsid w:val="00EF3C53"/>
    <w:rsid w:val="00EF604D"/>
    <w:rsid w:val="00EF625B"/>
    <w:rsid w:val="00EF6689"/>
    <w:rsid w:val="00F006DD"/>
    <w:rsid w:val="00F02661"/>
    <w:rsid w:val="00F028B8"/>
    <w:rsid w:val="00F037E2"/>
    <w:rsid w:val="00F07262"/>
    <w:rsid w:val="00F10CF4"/>
    <w:rsid w:val="00F12742"/>
    <w:rsid w:val="00F17126"/>
    <w:rsid w:val="00F2339F"/>
    <w:rsid w:val="00F35BD3"/>
    <w:rsid w:val="00F37919"/>
    <w:rsid w:val="00F412E1"/>
    <w:rsid w:val="00F42A2D"/>
    <w:rsid w:val="00F50FF4"/>
    <w:rsid w:val="00F53010"/>
    <w:rsid w:val="00F54847"/>
    <w:rsid w:val="00F56C55"/>
    <w:rsid w:val="00F5769E"/>
    <w:rsid w:val="00F57EDA"/>
    <w:rsid w:val="00F57FA3"/>
    <w:rsid w:val="00F64242"/>
    <w:rsid w:val="00F6746B"/>
    <w:rsid w:val="00F75168"/>
    <w:rsid w:val="00F757D0"/>
    <w:rsid w:val="00F81C41"/>
    <w:rsid w:val="00F84A23"/>
    <w:rsid w:val="00F94662"/>
    <w:rsid w:val="00FA0CA4"/>
    <w:rsid w:val="00FA3164"/>
    <w:rsid w:val="00FA3D4A"/>
    <w:rsid w:val="00FB0D3B"/>
    <w:rsid w:val="00FB32D5"/>
    <w:rsid w:val="00FB4E30"/>
    <w:rsid w:val="00FC4C8C"/>
    <w:rsid w:val="00FD1824"/>
    <w:rsid w:val="00FD2535"/>
    <w:rsid w:val="00FD387D"/>
    <w:rsid w:val="00FD4D89"/>
    <w:rsid w:val="00FD5E9C"/>
    <w:rsid w:val="00FE14F4"/>
    <w:rsid w:val="00FE36A4"/>
    <w:rsid w:val="00FF035E"/>
    <w:rsid w:val="00FF0EB4"/>
    <w:rsid w:val="00FF11CB"/>
    <w:rsid w:val="00FF1269"/>
    <w:rsid w:val="00FF17BA"/>
    <w:rsid w:val="00FF28F3"/>
    <w:rsid w:val="00FF3E22"/>
    <w:rsid w:val="00FF4D8B"/>
    <w:rsid w:val="00FF6366"/>
    <w:rsid w:val="00FF67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82C422E"/>
  <w15:chartTrackingRefBased/>
  <w15:docId w15:val="{27097C77-97A6-428A-BE2E-97C3643A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62E"/>
    <w:rPr>
      <w:rFonts w:ascii="Times New Roman" w:hAnsi="Times New Roman" w:cs="Calibri"/>
      <w:szCs w:val="24"/>
      <w:lang w:eastAsia="da-DK"/>
    </w:rPr>
  </w:style>
  <w:style w:type="paragraph" w:styleId="Overskrift1">
    <w:name w:val="heading 1"/>
    <w:basedOn w:val="Normal"/>
    <w:next w:val="Normal"/>
    <w:link w:val="Overskrift1Tegn"/>
    <w:uiPriority w:val="9"/>
    <w:qFormat/>
    <w:rsid w:val="00AF41DE"/>
    <w:pPr>
      <w:keepNext/>
      <w:keepLines/>
      <w:spacing w:before="240" w:after="120"/>
      <w:ind w:left="-1418"/>
      <w:outlineLvl w:val="0"/>
    </w:pPr>
    <w:rPr>
      <w:rFonts w:ascii="Arial" w:eastAsiaTheme="majorEastAsia" w:hAnsi="Arial" w:cstheme="majorBidi"/>
      <w:b/>
      <w:sz w:val="40"/>
      <w:szCs w:val="32"/>
    </w:rPr>
  </w:style>
  <w:style w:type="paragraph" w:styleId="Overskrift2">
    <w:name w:val="heading 2"/>
    <w:basedOn w:val="Normal"/>
    <w:next w:val="Normal"/>
    <w:link w:val="Overskrift2Tegn"/>
    <w:uiPriority w:val="9"/>
    <w:unhideWhenUsed/>
    <w:qFormat/>
    <w:rsid w:val="005B5ACC"/>
    <w:pPr>
      <w:keepNext/>
      <w:keepLines/>
      <w:spacing w:before="240"/>
      <w:ind w:left="-1418"/>
      <w:outlineLvl w:val="1"/>
    </w:pPr>
    <w:rPr>
      <w:rFonts w:ascii="Arial" w:eastAsiaTheme="majorEastAsia" w:hAnsi="Arial" w:cstheme="majorBidi"/>
      <w:b/>
      <w:sz w:val="32"/>
      <w:szCs w:val="26"/>
    </w:rPr>
  </w:style>
  <w:style w:type="paragraph" w:styleId="Overskrift3">
    <w:name w:val="heading 3"/>
    <w:basedOn w:val="Normal"/>
    <w:next w:val="Normal"/>
    <w:link w:val="Overskrift3Tegn"/>
    <w:uiPriority w:val="9"/>
    <w:unhideWhenUsed/>
    <w:qFormat/>
    <w:rsid w:val="005C646C"/>
    <w:pPr>
      <w:keepNext/>
      <w:keepLines/>
      <w:spacing w:before="240" w:after="120"/>
      <w:ind w:left="-1418"/>
      <w:outlineLvl w:val="2"/>
    </w:pPr>
    <w:rPr>
      <w:rFonts w:ascii="Arial" w:eastAsiaTheme="majorEastAsia" w:hAnsi="Arial" w:cstheme="majorBidi"/>
      <w:b/>
      <w:sz w:val="24"/>
    </w:rPr>
  </w:style>
  <w:style w:type="paragraph" w:styleId="Overskrift4">
    <w:name w:val="heading 4"/>
    <w:basedOn w:val="Normal"/>
    <w:next w:val="Normal"/>
    <w:link w:val="Overskrift4Tegn"/>
    <w:uiPriority w:val="9"/>
    <w:unhideWhenUsed/>
    <w:qFormat/>
    <w:rsid w:val="0053614C"/>
    <w:pPr>
      <w:keepNext/>
      <w:keepLines/>
      <w:spacing w:before="240"/>
      <w:ind w:left="-567"/>
      <w:outlineLvl w:val="3"/>
    </w:pPr>
    <w:rPr>
      <w:rFonts w:ascii="Arial" w:eastAsiaTheme="majorEastAsia" w:hAnsi="Arial" w:cstheme="majorBidi"/>
      <w:b/>
      <w:iCs/>
    </w:rPr>
  </w:style>
  <w:style w:type="paragraph" w:styleId="Overskrift5">
    <w:name w:val="heading 5"/>
    <w:basedOn w:val="Normal"/>
    <w:next w:val="Normal"/>
    <w:link w:val="Overskrift5Tegn"/>
    <w:uiPriority w:val="9"/>
    <w:unhideWhenUsed/>
    <w:qFormat/>
    <w:rsid w:val="00962284"/>
    <w:pPr>
      <w:outlineLvl w:val="4"/>
    </w:pPr>
    <w:rPr>
      <w:rFonts w:ascii="Arial" w:eastAsiaTheme="majorEastAsia" w:hAnsi="Arial" w:cstheme="majorBidi"/>
      <w:b/>
      <w:i/>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7F0274"/>
    <w:pPr>
      <w:spacing w:before="0" w:after="120"/>
      <w:ind w:left="-1418"/>
      <w:contextualSpacing/>
    </w:pPr>
    <w:rPr>
      <w:rFonts w:ascii="Arial" w:eastAsiaTheme="majorEastAsia" w:hAnsi="Arial" w:cstheme="majorBidi"/>
      <w:b/>
      <w:spacing w:val="-10"/>
      <w:kern w:val="28"/>
      <w:sz w:val="52"/>
      <w:szCs w:val="56"/>
    </w:rPr>
  </w:style>
  <w:style w:type="character" w:customStyle="1" w:styleId="TitelTegn">
    <w:name w:val="Titel Tegn"/>
    <w:basedOn w:val="Standardskrifttypeiafsnit"/>
    <w:link w:val="Titel"/>
    <w:uiPriority w:val="10"/>
    <w:rsid w:val="007F0274"/>
    <w:rPr>
      <w:rFonts w:ascii="Arial" w:eastAsiaTheme="majorEastAsia" w:hAnsi="Arial" w:cstheme="majorBidi"/>
      <w:b/>
      <w:spacing w:val="-10"/>
      <w:kern w:val="28"/>
      <w:sz w:val="52"/>
      <w:szCs w:val="56"/>
    </w:rPr>
  </w:style>
  <w:style w:type="paragraph" w:styleId="Undertitel">
    <w:name w:val="Subtitle"/>
    <w:basedOn w:val="Normal"/>
    <w:next w:val="Normal"/>
    <w:link w:val="UndertitelTegn"/>
    <w:uiPriority w:val="11"/>
    <w:qFormat/>
    <w:rsid w:val="005B5ACC"/>
    <w:pPr>
      <w:numPr>
        <w:ilvl w:val="1"/>
      </w:numPr>
      <w:spacing w:after="120"/>
      <w:ind w:left="-1418"/>
    </w:pPr>
    <w:rPr>
      <w:rFonts w:ascii="Arial" w:eastAsiaTheme="minorEastAsia" w:hAnsi="Arial" w:cstheme="minorBidi"/>
      <w:b/>
      <w:i/>
      <w:color w:val="5A5A5A" w:themeColor="text1" w:themeTint="A5"/>
      <w:spacing w:val="15"/>
      <w:sz w:val="28"/>
    </w:rPr>
  </w:style>
  <w:style w:type="character" w:customStyle="1" w:styleId="UndertitelTegn">
    <w:name w:val="Undertitel Tegn"/>
    <w:basedOn w:val="Standardskrifttypeiafsnit"/>
    <w:link w:val="Undertitel"/>
    <w:uiPriority w:val="11"/>
    <w:rsid w:val="005B5ACC"/>
    <w:rPr>
      <w:rFonts w:ascii="Arial" w:eastAsiaTheme="minorEastAsia" w:hAnsi="Arial"/>
      <w:b/>
      <w:i/>
      <w:color w:val="5A5A5A" w:themeColor="text1" w:themeTint="A5"/>
      <w:spacing w:val="15"/>
      <w:sz w:val="28"/>
    </w:rPr>
  </w:style>
  <w:style w:type="character" w:customStyle="1" w:styleId="Overskrift1Tegn">
    <w:name w:val="Overskrift 1 Tegn"/>
    <w:basedOn w:val="Standardskrifttypeiafsnit"/>
    <w:link w:val="Overskrift1"/>
    <w:uiPriority w:val="9"/>
    <w:rsid w:val="00AF41DE"/>
    <w:rPr>
      <w:rFonts w:ascii="Arial" w:eastAsiaTheme="majorEastAsia" w:hAnsi="Arial" w:cstheme="majorBidi"/>
      <w:b/>
      <w:sz w:val="40"/>
      <w:szCs w:val="32"/>
      <w:lang w:eastAsia="da-DK"/>
    </w:rPr>
  </w:style>
  <w:style w:type="character" w:customStyle="1" w:styleId="Overskrift2Tegn">
    <w:name w:val="Overskrift 2 Tegn"/>
    <w:basedOn w:val="Standardskrifttypeiafsnit"/>
    <w:link w:val="Overskrift2"/>
    <w:uiPriority w:val="9"/>
    <w:rsid w:val="005B5ACC"/>
    <w:rPr>
      <w:rFonts w:ascii="Arial" w:eastAsiaTheme="majorEastAsia" w:hAnsi="Arial" w:cstheme="majorBidi"/>
      <w:b/>
      <w:sz w:val="32"/>
      <w:szCs w:val="26"/>
    </w:rPr>
  </w:style>
  <w:style w:type="character" w:customStyle="1" w:styleId="Overskrift3Tegn">
    <w:name w:val="Overskrift 3 Tegn"/>
    <w:basedOn w:val="Standardskrifttypeiafsnit"/>
    <w:link w:val="Overskrift3"/>
    <w:uiPriority w:val="9"/>
    <w:rsid w:val="005C646C"/>
    <w:rPr>
      <w:rFonts w:ascii="Arial" w:eastAsiaTheme="majorEastAsia" w:hAnsi="Arial" w:cstheme="majorBidi"/>
      <w:b/>
      <w:sz w:val="24"/>
      <w:szCs w:val="24"/>
      <w:lang w:eastAsia="da-DK"/>
    </w:rPr>
  </w:style>
  <w:style w:type="character" w:customStyle="1" w:styleId="Overskrift4Tegn">
    <w:name w:val="Overskrift 4 Tegn"/>
    <w:basedOn w:val="Standardskrifttypeiafsnit"/>
    <w:link w:val="Overskrift4"/>
    <w:uiPriority w:val="9"/>
    <w:rsid w:val="0053614C"/>
    <w:rPr>
      <w:rFonts w:ascii="Arial" w:eastAsiaTheme="majorEastAsia" w:hAnsi="Arial" w:cstheme="majorBidi"/>
      <w:b/>
      <w:iCs/>
      <w:szCs w:val="24"/>
      <w:lang w:eastAsia="da-DK"/>
    </w:rPr>
  </w:style>
  <w:style w:type="character" w:customStyle="1" w:styleId="Overskrift5Tegn">
    <w:name w:val="Overskrift 5 Tegn"/>
    <w:basedOn w:val="Standardskrifttypeiafsnit"/>
    <w:link w:val="Overskrift5"/>
    <w:uiPriority w:val="9"/>
    <w:rsid w:val="00962284"/>
    <w:rPr>
      <w:rFonts w:ascii="Arial" w:eastAsiaTheme="majorEastAsia" w:hAnsi="Arial" w:cstheme="majorBidi"/>
      <w:b/>
      <w:i/>
      <w:sz w:val="20"/>
      <w:szCs w:val="24"/>
      <w:lang w:eastAsia="da-DK"/>
    </w:rPr>
  </w:style>
  <w:style w:type="paragraph" w:styleId="Billedtekst">
    <w:name w:val="caption"/>
    <w:basedOn w:val="Normal"/>
    <w:next w:val="Normal"/>
    <w:uiPriority w:val="35"/>
    <w:unhideWhenUsed/>
    <w:qFormat/>
    <w:rsid w:val="005B5ACC"/>
    <w:rPr>
      <w:rFonts w:ascii="Arial" w:hAnsi="Arial"/>
      <w:b/>
      <w:iCs/>
      <w:sz w:val="18"/>
      <w:szCs w:val="18"/>
    </w:rPr>
  </w:style>
  <w:style w:type="paragraph" w:customStyle="1" w:styleId="Kode">
    <w:name w:val="Kode"/>
    <w:basedOn w:val="Normal"/>
    <w:qFormat/>
    <w:rsid w:val="005B5ACC"/>
    <w:rPr>
      <w:rFonts w:ascii="Courier New" w:hAnsi="Courier New"/>
      <w:sz w:val="18"/>
    </w:rPr>
  </w:style>
  <w:style w:type="paragraph" w:customStyle="1" w:styleId="Indryk">
    <w:name w:val="Indryk"/>
    <w:basedOn w:val="Normal"/>
    <w:qFormat/>
    <w:rsid w:val="00700836"/>
    <w:pPr>
      <w:ind w:left="567"/>
    </w:pPr>
  </w:style>
  <w:style w:type="paragraph" w:customStyle="1" w:styleId="Udryk">
    <w:name w:val="Udryk"/>
    <w:basedOn w:val="Indryk"/>
    <w:qFormat/>
    <w:rsid w:val="00700836"/>
    <w:pPr>
      <w:ind w:left="-1418"/>
    </w:pPr>
  </w:style>
  <w:style w:type="paragraph" w:styleId="Sidehoved">
    <w:name w:val="header"/>
    <w:basedOn w:val="Normal"/>
    <w:link w:val="SidehovedTegn"/>
    <w:uiPriority w:val="99"/>
    <w:unhideWhenUsed/>
    <w:rsid w:val="00700836"/>
    <w:pPr>
      <w:tabs>
        <w:tab w:val="center" w:pos="4819"/>
        <w:tab w:val="right" w:pos="9638"/>
      </w:tabs>
      <w:spacing w:before="0"/>
    </w:pPr>
  </w:style>
  <w:style w:type="character" w:customStyle="1" w:styleId="SidehovedTegn">
    <w:name w:val="Sidehoved Tegn"/>
    <w:basedOn w:val="Standardskrifttypeiafsnit"/>
    <w:link w:val="Sidehoved"/>
    <w:uiPriority w:val="99"/>
    <w:rsid w:val="00700836"/>
    <w:rPr>
      <w:rFonts w:ascii="Times New Roman" w:hAnsi="Times New Roman" w:cs="Times New Roman"/>
    </w:rPr>
  </w:style>
  <w:style w:type="paragraph" w:styleId="Sidefod">
    <w:name w:val="footer"/>
    <w:basedOn w:val="Normal"/>
    <w:link w:val="SidefodTegn"/>
    <w:uiPriority w:val="99"/>
    <w:unhideWhenUsed/>
    <w:rsid w:val="00700836"/>
    <w:pPr>
      <w:tabs>
        <w:tab w:val="center" w:pos="4819"/>
        <w:tab w:val="right" w:pos="9638"/>
      </w:tabs>
      <w:spacing w:before="0"/>
    </w:pPr>
  </w:style>
  <w:style w:type="character" w:customStyle="1" w:styleId="SidefodTegn">
    <w:name w:val="Sidefod Tegn"/>
    <w:basedOn w:val="Standardskrifttypeiafsnit"/>
    <w:link w:val="Sidefod"/>
    <w:uiPriority w:val="99"/>
    <w:rsid w:val="00700836"/>
    <w:rPr>
      <w:rFonts w:ascii="Times New Roman" w:hAnsi="Times New Roman" w:cs="Times New Roman"/>
    </w:rPr>
  </w:style>
  <w:style w:type="paragraph" w:styleId="Indholdsfortegnelse2">
    <w:name w:val="toc 2"/>
    <w:basedOn w:val="Normal"/>
    <w:next w:val="Normal"/>
    <w:autoRedefine/>
    <w:uiPriority w:val="39"/>
    <w:unhideWhenUsed/>
    <w:rsid w:val="00FF4D8B"/>
    <w:pPr>
      <w:spacing w:after="100"/>
      <w:ind w:left="220"/>
    </w:pPr>
    <w:rPr>
      <w:rFonts w:ascii="Arial" w:hAnsi="Arial"/>
      <w:sz w:val="18"/>
    </w:rPr>
  </w:style>
  <w:style w:type="paragraph" w:styleId="Indholdsfortegnelse1">
    <w:name w:val="toc 1"/>
    <w:basedOn w:val="Normal"/>
    <w:next w:val="Normal"/>
    <w:autoRedefine/>
    <w:uiPriority w:val="39"/>
    <w:unhideWhenUsed/>
    <w:rsid w:val="00FF4D8B"/>
    <w:pPr>
      <w:spacing w:after="100"/>
    </w:pPr>
    <w:rPr>
      <w:rFonts w:ascii="Arial" w:hAnsi="Arial"/>
      <w:b/>
      <w:sz w:val="18"/>
    </w:rPr>
  </w:style>
  <w:style w:type="paragraph" w:styleId="Indholdsfortegnelse3">
    <w:name w:val="toc 3"/>
    <w:basedOn w:val="Normal"/>
    <w:next w:val="Normal"/>
    <w:autoRedefine/>
    <w:uiPriority w:val="39"/>
    <w:unhideWhenUsed/>
    <w:rsid w:val="00FF4D8B"/>
    <w:pPr>
      <w:spacing w:after="100"/>
      <w:ind w:left="440"/>
    </w:pPr>
    <w:rPr>
      <w:rFonts w:ascii="Arial" w:hAnsi="Arial"/>
      <w:sz w:val="18"/>
    </w:rPr>
  </w:style>
  <w:style w:type="paragraph" w:customStyle="1" w:styleId="Bullet">
    <w:name w:val="Bullet"/>
    <w:basedOn w:val="Listeafsnit"/>
    <w:link w:val="BulletTegn"/>
    <w:qFormat/>
    <w:rsid w:val="00D74519"/>
    <w:pPr>
      <w:numPr>
        <w:numId w:val="2"/>
      </w:numPr>
      <w:contextualSpacing w:val="0"/>
    </w:pPr>
    <w:rPr>
      <w:lang w:val="en-US"/>
    </w:rPr>
  </w:style>
  <w:style w:type="character" w:customStyle="1" w:styleId="BulletTegn">
    <w:name w:val="Bullet Tegn"/>
    <w:basedOn w:val="Standardskrifttypeiafsnit"/>
    <w:link w:val="Bullet"/>
    <w:rsid w:val="00D74519"/>
    <w:rPr>
      <w:rFonts w:ascii="Times New Roman" w:hAnsi="Times New Roman" w:cs="Times New Roman"/>
      <w:lang w:val="en-US" w:eastAsia="da-DK"/>
    </w:rPr>
  </w:style>
  <w:style w:type="paragraph" w:styleId="Listeafsnit">
    <w:name w:val="List Paragraph"/>
    <w:basedOn w:val="Normal"/>
    <w:uiPriority w:val="34"/>
    <w:qFormat/>
    <w:rsid w:val="005D2D8D"/>
    <w:pPr>
      <w:ind w:left="720"/>
      <w:contextualSpacing/>
    </w:pPr>
  </w:style>
  <w:style w:type="paragraph" w:customStyle="1" w:styleId="Bullet-2">
    <w:name w:val="Bullet-2"/>
    <w:basedOn w:val="Bullet"/>
    <w:link w:val="Bullet-2Tegn"/>
    <w:qFormat/>
    <w:rsid w:val="00E2039A"/>
    <w:pPr>
      <w:numPr>
        <w:numId w:val="8"/>
      </w:numPr>
      <w:tabs>
        <w:tab w:val="num" w:pos="1440"/>
      </w:tabs>
    </w:pPr>
  </w:style>
  <w:style w:type="character" w:customStyle="1" w:styleId="Bullet-2Tegn">
    <w:name w:val="Bullet-2 Tegn"/>
    <w:basedOn w:val="BulletTegn"/>
    <w:link w:val="Bullet-2"/>
    <w:rsid w:val="00E2039A"/>
    <w:rPr>
      <w:rFonts w:ascii="Times New Roman" w:hAnsi="Times New Roman" w:cs="Times New Roman"/>
      <w:lang w:val="en-US" w:eastAsia="da-DK"/>
    </w:rPr>
  </w:style>
  <w:style w:type="paragraph" w:customStyle="1" w:styleId="kursiv">
    <w:name w:val="kursiv"/>
    <w:basedOn w:val="Normal"/>
    <w:link w:val="kursivTegn"/>
    <w:qFormat/>
    <w:rsid w:val="00DF46FC"/>
    <w:rPr>
      <w:i/>
    </w:rPr>
  </w:style>
  <w:style w:type="character" w:customStyle="1" w:styleId="kursivTegn">
    <w:name w:val="kursiv Tegn"/>
    <w:basedOn w:val="Standardskrifttypeiafsnit"/>
    <w:link w:val="kursiv"/>
    <w:rsid w:val="00DF46FC"/>
    <w:rPr>
      <w:rFonts w:ascii="Times New Roman" w:eastAsia="Times New Roman" w:hAnsi="Times New Roman" w:cs="Times New Roman"/>
      <w:i/>
      <w:szCs w:val="24"/>
      <w:lang w:eastAsia="da-DK"/>
    </w:rPr>
  </w:style>
  <w:style w:type="paragraph" w:customStyle="1" w:styleId="meta">
    <w:name w:val="meta"/>
    <w:basedOn w:val="Normal"/>
    <w:rsid w:val="005C4AC0"/>
    <w:pPr>
      <w:spacing w:before="100" w:beforeAutospacing="1" w:after="100" w:afterAutospacing="1"/>
    </w:pPr>
    <w:rPr>
      <w:rFonts w:eastAsia="Times New Roman" w:cs="Times New Roman"/>
      <w:sz w:val="24"/>
    </w:rPr>
  </w:style>
  <w:style w:type="character" w:styleId="Hyperlink">
    <w:name w:val="Hyperlink"/>
    <w:basedOn w:val="Standardskrifttypeiafsnit"/>
    <w:uiPriority w:val="99"/>
    <w:unhideWhenUsed/>
    <w:rsid w:val="005C4AC0"/>
    <w:rPr>
      <w:color w:val="0000FF"/>
      <w:u w:val="single"/>
    </w:rPr>
  </w:style>
  <w:style w:type="paragraph" w:styleId="NormalWeb">
    <w:name w:val="Normal (Web)"/>
    <w:basedOn w:val="Normal"/>
    <w:uiPriority w:val="99"/>
    <w:unhideWhenUsed/>
    <w:rsid w:val="005C4AC0"/>
    <w:pPr>
      <w:spacing w:before="100" w:beforeAutospacing="1" w:after="100" w:afterAutospacing="1"/>
    </w:pPr>
    <w:rPr>
      <w:rFonts w:eastAsia="Times New Roman" w:cs="Times New Roman"/>
      <w:sz w:val="24"/>
    </w:rPr>
  </w:style>
  <w:style w:type="paragraph" w:customStyle="1" w:styleId="smt">
    <w:name w:val="småt"/>
    <w:basedOn w:val="Normal"/>
    <w:link w:val="smtTegn"/>
    <w:qFormat/>
    <w:rsid w:val="00AE362E"/>
    <w:rPr>
      <w:rFonts w:ascii="Arial" w:hAnsi="Arial" w:cs="Arial"/>
      <w:sz w:val="18"/>
      <w:szCs w:val="18"/>
      <w:lang w:val="en-US"/>
    </w:rPr>
  </w:style>
  <w:style w:type="character" w:customStyle="1" w:styleId="smtTegn">
    <w:name w:val="småt Tegn"/>
    <w:basedOn w:val="Standardskrifttypeiafsnit"/>
    <w:link w:val="smt"/>
    <w:rsid w:val="00AE362E"/>
    <w:rPr>
      <w:rFonts w:ascii="Arial" w:hAnsi="Arial" w:cs="Arial"/>
      <w:sz w:val="18"/>
      <w:szCs w:val="18"/>
      <w:lang w:val="en-US" w:eastAsia="da-DK"/>
    </w:rPr>
  </w:style>
  <w:style w:type="character" w:styleId="Fremhv">
    <w:name w:val="Emphasis"/>
    <w:basedOn w:val="Standardskrifttypeiafsnit"/>
    <w:uiPriority w:val="20"/>
    <w:qFormat/>
    <w:rsid w:val="00E862FD"/>
    <w:rPr>
      <w:i/>
      <w:iCs/>
    </w:rPr>
  </w:style>
  <w:style w:type="character" w:styleId="Strk">
    <w:name w:val="Strong"/>
    <w:basedOn w:val="Standardskrifttypeiafsnit"/>
    <w:uiPriority w:val="22"/>
    <w:qFormat/>
    <w:rsid w:val="00E862FD"/>
    <w:rPr>
      <w:b/>
      <w:bCs/>
    </w:rPr>
  </w:style>
  <w:style w:type="paragraph" w:customStyle="1" w:styleId="markdown-alert-title">
    <w:name w:val="markdown-alert-title"/>
    <w:basedOn w:val="Normal"/>
    <w:rsid w:val="00E862FD"/>
    <w:pPr>
      <w:spacing w:before="100" w:beforeAutospacing="1" w:after="100" w:afterAutospacing="1"/>
    </w:pPr>
    <w:rPr>
      <w:rFonts w:eastAsia="Times New Roman" w:cs="Times New Roman"/>
      <w:sz w:val="24"/>
    </w:rPr>
  </w:style>
  <w:style w:type="character" w:styleId="HTML-kode">
    <w:name w:val="HTML Code"/>
    <w:basedOn w:val="Standardskrifttypeiafsnit"/>
    <w:uiPriority w:val="99"/>
    <w:semiHidden/>
    <w:unhideWhenUsed/>
    <w:rsid w:val="00E862FD"/>
    <w:rPr>
      <w:rFonts w:ascii="Courier New" w:eastAsia="Times New Roman" w:hAnsi="Courier New" w:cs="Courier New"/>
      <w:sz w:val="20"/>
      <w:szCs w:val="20"/>
    </w:rPr>
  </w:style>
  <w:style w:type="table" w:styleId="Tabel-Gitter">
    <w:name w:val="Table Grid"/>
    <w:basedOn w:val="Tabel-Normal"/>
    <w:uiPriority w:val="39"/>
    <w:rsid w:val="00E6511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ateretHTML">
    <w:name w:val="HTML Preformatted"/>
    <w:basedOn w:val="Normal"/>
    <w:link w:val="FormateretHTMLTegn"/>
    <w:uiPriority w:val="99"/>
    <w:unhideWhenUsed/>
    <w:rsid w:val="00716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rPr>
  </w:style>
  <w:style w:type="character" w:customStyle="1" w:styleId="FormateretHTMLTegn">
    <w:name w:val="Formateret HTML Tegn"/>
    <w:basedOn w:val="Standardskrifttypeiafsnit"/>
    <w:link w:val="FormateretHTML"/>
    <w:uiPriority w:val="99"/>
    <w:rsid w:val="00716653"/>
    <w:rPr>
      <w:rFonts w:ascii="Courier New" w:eastAsia="Times New Roman" w:hAnsi="Courier New" w:cs="Courier New"/>
      <w:sz w:val="20"/>
      <w:szCs w:val="20"/>
      <w:lang w:eastAsia="da-DK"/>
    </w:rPr>
  </w:style>
  <w:style w:type="character" w:customStyle="1" w:styleId="y2iqfc">
    <w:name w:val="y2iqfc"/>
    <w:basedOn w:val="Standardskrifttypeiafsnit"/>
    <w:rsid w:val="00716653"/>
  </w:style>
  <w:style w:type="paragraph" w:styleId="Fodnotetekst">
    <w:name w:val="footnote text"/>
    <w:basedOn w:val="Normal"/>
    <w:link w:val="FodnotetekstTegn"/>
    <w:uiPriority w:val="99"/>
    <w:semiHidden/>
    <w:unhideWhenUsed/>
    <w:rsid w:val="00B95885"/>
    <w:pPr>
      <w:spacing w:before="0"/>
    </w:pPr>
    <w:rPr>
      <w:sz w:val="20"/>
      <w:szCs w:val="20"/>
    </w:rPr>
  </w:style>
  <w:style w:type="character" w:customStyle="1" w:styleId="FodnotetekstTegn">
    <w:name w:val="Fodnotetekst Tegn"/>
    <w:basedOn w:val="Standardskrifttypeiafsnit"/>
    <w:link w:val="Fodnotetekst"/>
    <w:uiPriority w:val="99"/>
    <w:semiHidden/>
    <w:rsid w:val="00B95885"/>
    <w:rPr>
      <w:rFonts w:ascii="Times New Roman" w:hAnsi="Times New Roman" w:cs="Calibri"/>
      <w:sz w:val="20"/>
      <w:szCs w:val="20"/>
      <w:lang w:eastAsia="da-DK"/>
    </w:rPr>
  </w:style>
  <w:style w:type="character" w:styleId="Fodnotehenvisning">
    <w:name w:val="footnote reference"/>
    <w:basedOn w:val="Standardskrifttypeiafsnit"/>
    <w:uiPriority w:val="99"/>
    <w:semiHidden/>
    <w:unhideWhenUsed/>
    <w:rsid w:val="00B95885"/>
    <w:rPr>
      <w:vertAlign w:val="superscript"/>
    </w:rPr>
  </w:style>
  <w:style w:type="character" w:styleId="BesgtLink">
    <w:name w:val="FollowedHyperlink"/>
    <w:basedOn w:val="Standardskrifttypeiafsnit"/>
    <w:uiPriority w:val="99"/>
    <w:semiHidden/>
    <w:unhideWhenUsed/>
    <w:rsid w:val="00B155F7"/>
    <w:rPr>
      <w:color w:val="954F72" w:themeColor="followedHyperlink"/>
      <w:u w:val="single"/>
    </w:rPr>
  </w:style>
  <w:style w:type="character" w:styleId="Kommentarhenvisning">
    <w:name w:val="annotation reference"/>
    <w:basedOn w:val="Standardskrifttypeiafsnit"/>
    <w:uiPriority w:val="99"/>
    <w:semiHidden/>
    <w:unhideWhenUsed/>
    <w:rsid w:val="00314594"/>
    <w:rPr>
      <w:sz w:val="16"/>
      <w:szCs w:val="16"/>
    </w:rPr>
  </w:style>
  <w:style w:type="paragraph" w:styleId="Kommentartekst">
    <w:name w:val="annotation text"/>
    <w:basedOn w:val="Normal"/>
    <w:link w:val="KommentartekstTegn"/>
    <w:uiPriority w:val="99"/>
    <w:semiHidden/>
    <w:unhideWhenUsed/>
    <w:rsid w:val="00314594"/>
    <w:rPr>
      <w:sz w:val="20"/>
      <w:szCs w:val="20"/>
    </w:rPr>
  </w:style>
  <w:style w:type="character" w:customStyle="1" w:styleId="KommentartekstTegn">
    <w:name w:val="Kommentartekst Tegn"/>
    <w:basedOn w:val="Standardskrifttypeiafsnit"/>
    <w:link w:val="Kommentartekst"/>
    <w:uiPriority w:val="99"/>
    <w:semiHidden/>
    <w:rsid w:val="00314594"/>
    <w:rPr>
      <w:rFonts w:ascii="Times New Roman" w:hAnsi="Times New Roman" w:cs="Calibri"/>
      <w:sz w:val="20"/>
      <w:szCs w:val="20"/>
      <w:lang w:eastAsia="da-DK"/>
    </w:rPr>
  </w:style>
  <w:style w:type="paragraph" w:styleId="Kommentaremne">
    <w:name w:val="annotation subject"/>
    <w:basedOn w:val="Kommentartekst"/>
    <w:next w:val="Kommentartekst"/>
    <w:link w:val="KommentaremneTegn"/>
    <w:uiPriority w:val="99"/>
    <w:semiHidden/>
    <w:unhideWhenUsed/>
    <w:rsid w:val="00314594"/>
    <w:rPr>
      <w:b/>
      <w:bCs/>
    </w:rPr>
  </w:style>
  <w:style w:type="character" w:customStyle="1" w:styleId="KommentaremneTegn">
    <w:name w:val="Kommentaremne Tegn"/>
    <w:basedOn w:val="KommentartekstTegn"/>
    <w:link w:val="Kommentaremne"/>
    <w:uiPriority w:val="99"/>
    <w:semiHidden/>
    <w:rsid w:val="00314594"/>
    <w:rPr>
      <w:rFonts w:ascii="Times New Roman" w:hAnsi="Times New Roman" w:cs="Calibri"/>
      <w:b/>
      <w:bCs/>
      <w:sz w:val="20"/>
      <w:szCs w:val="20"/>
      <w:lang w:eastAsia="da-DK"/>
    </w:rPr>
  </w:style>
  <w:style w:type="paragraph" w:styleId="Markeringsbobletekst">
    <w:name w:val="Balloon Text"/>
    <w:basedOn w:val="Normal"/>
    <w:link w:val="MarkeringsbobletekstTegn"/>
    <w:uiPriority w:val="99"/>
    <w:semiHidden/>
    <w:unhideWhenUsed/>
    <w:rsid w:val="00314594"/>
    <w:pPr>
      <w:spacing w:before="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14594"/>
    <w:rPr>
      <w:rFonts w:ascii="Segoe UI" w:hAnsi="Segoe UI" w:cs="Segoe UI"/>
      <w:sz w:val="18"/>
      <w:szCs w:val="18"/>
      <w:lang w:eastAsia="da-DK"/>
    </w:rPr>
  </w:style>
  <w:style w:type="paragraph" w:styleId="Opstilling-punkttegn">
    <w:name w:val="List Bullet"/>
    <w:basedOn w:val="Normal"/>
    <w:uiPriority w:val="99"/>
    <w:semiHidden/>
    <w:unhideWhenUsed/>
    <w:rsid w:val="00CA485D"/>
    <w:pPr>
      <w:numPr>
        <w:numId w:val="30"/>
      </w:numPr>
      <w:contextualSpacing/>
    </w:pPr>
  </w:style>
  <w:style w:type="paragraph" w:styleId="Opstilling-talellerbogst">
    <w:name w:val="List Number"/>
    <w:basedOn w:val="Normal"/>
    <w:uiPriority w:val="99"/>
    <w:semiHidden/>
    <w:unhideWhenUsed/>
    <w:rsid w:val="00CA485D"/>
    <w:pPr>
      <w:numPr>
        <w:numId w:val="31"/>
      </w:numPr>
      <w:contextualSpacing/>
    </w:pPr>
  </w:style>
  <w:style w:type="character" w:customStyle="1" w:styleId="dcmi-terms-more-details-link">
    <w:name w:val="dcmi-terms-more-details-link"/>
    <w:basedOn w:val="Standardskrifttypeiafsnit"/>
    <w:rsid w:val="00FA3164"/>
  </w:style>
  <w:style w:type="character" w:customStyle="1" w:styleId="secno">
    <w:name w:val="secno"/>
    <w:basedOn w:val="Standardskrifttypeiafsnit"/>
    <w:rsid w:val="00DD5035"/>
  </w:style>
  <w:style w:type="character" w:customStyle="1" w:styleId="content">
    <w:name w:val="content"/>
    <w:basedOn w:val="Standardskrifttypeiafsnit"/>
    <w:rsid w:val="00DD5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86077">
      <w:bodyDiv w:val="1"/>
      <w:marLeft w:val="0"/>
      <w:marRight w:val="0"/>
      <w:marTop w:val="0"/>
      <w:marBottom w:val="0"/>
      <w:divBdr>
        <w:top w:val="none" w:sz="0" w:space="0" w:color="auto"/>
        <w:left w:val="none" w:sz="0" w:space="0" w:color="auto"/>
        <w:bottom w:val="none" w:sz="0" w:space="0" w:color="auto"/>
        <w:right w:val="none" w:sz="0" w:space="0" w:color="auto"/>
      </w:divBdr>
    </w:div>
    <w:div w:id="162355604">
      <w:bodyDiv w:val="1"/>
      <w:marLeft w:val="0"/>
      <w:marRight w:val="0"/>
      <w:marTop w:val="0"/>
      <w:marBottom w:val="0"/>
      <w:divBdr>
        <w:top w:val="none" w:sz="0" w:space="0" w:color="auto"/>
        <w:left w:val="none" w:sz="0" w:space="0" w:color="auto"/>
        <w:bottom w:val="none" w:sz="0" w:space="0" w:color="auto"/>
        <w:right w:val="none" w:sz="0" w:space="0" w:color="auto"/>
      </w:divBdr>
    </w:div>
    <w:div w:id="206836725">
      <w:bodyDiv w:val="1"/>
      <w:marLeft w:val="0"/>
      <w:marRight w:val="0"/>
      <w:marTop w:val="0"/>
      <w:marBottom w:val="0"/>
      <w:divBdr>
        <w:top w:val="none" w:sz="0" w:space="0" w:color="auto"/>
        <w:left w:val="none" w:sz="0" w:space="0" w:color="auto"/>
        <w:bottom w:val="none" w:sz="0" w:space="0" w:color="auto"/>
        <w:right w:val="none" w:sz="0" w:space="0" w:color="auto"/>
      </w:divBdr>
    </w:div>
    <w:div w:id="233246116">
      <w:bodyDiv w:val="1"/>
      <w:marLeft w:val="0"/>
      <w:marRight w:val="0"/>
      <w:marTop w:val="0"/>
      <w:marBottom w:val="0"/>
      <w:divBdr>
        <w:top w:val="none" w:sz="0" w:space="0" w:color="auto"/>
        <w:left w:val="none" w:sz="0" w:space="0" w:color="auto"/>
        <w:bottom w:val="none" w:sz="0" w:space="0" w:color="auto"/>
        <w:right w:val="none" w:sz="0" w:space="0" w:color="auto"/>
      </w:divBdr>
    </w:div>
    <w:div w:id="290406691">
      <w:bodyDiv w:val="1"/>
      <w:marLeft w:val="0"/>
      <w:marRight w:val="0"/>
      <w:marTop w:val="0"/>
      <w:marBottom w:val="0"/>
      <w:divBdr>
        <w:top w:val="none" w:sz="0" w:space="0" w:color="auto"/>
        <w:left w:val="none" w:sz="0" w:space="0" w:color="auto"/>
        <w:bottom w:val="none" w:sz="0" w:space="0" w:color="auto"/>
        <w:right w:val="none" w:sz="0" w:space="0" w:color="auto"/>
      </w:divBdr>
    </w:div>
    <w:div w:id="297806578">
      <w:bodyDiv w:val="1"/>
      <w:marLeft w:val="0"/>
      <w:marRight w:val="0"/>
      <w:marTop w:val="0"/>
      <w:marBottom w:val="0"/>
      <w:divBdr>
        <w:top w:val="none" w:sz="0" w:space="0" w:color="auto"/>
        <w:left w:val="none" w:sz="0" w:space="0" w:color="auto"/>
        <w:bottom w:val="none" w:sz="0" w:space="0" w:color="auto"/>
        <w:right w:val="none" w:sz="0" w:space="0" w:color="auto"/>
      </w:divBdr>
    </w:div>
    <w:div w:id="346449619">
      <w:bodyDiv w:val="1"/>
      <w:marLeft w:val="0"/>
      <w:marRight w:val="0"/>
      <w:marTop w:val="0"/>
      <w:marBottom w:val="0"/>
      <w:divBdr>
        <w:top w:val="none" w:sz="0" w:space="0" w:color="auto"/>
        <w:left w:val="none" w:sz="0" w:space="0" w:color="auto"/>
        <w:bottom w:val="none" w:sz="0" w:space="0" w:color="auto"/>
        <w:right w:val="none" w:sz="0" w:space="0" w:color="auto"/>
      </w:divBdr>
    </w:div>
    <w:div w:id="524825247">
      <w:bodyDiv w:val="1"/>
      <w:marLeft w:val="0"/>
      <w:marRight w:val="0"/>
      <w:marTop w:val="0"/>
      <w:marBottom w:val="0"/>
      <w:divBdr>
        <w:top w:val="none" w:sz="0" w:space="0" w:color="auto"/>
        <w:left w:val="none" w:sz="0" w:space="0" w:color="auto"/>
        <w:bottom w:val="none" w:sz="0" w:space="0" w:color="auto"/>
        <w:right w:val="none" w:sz="0" w:space="0" w:color="auto"/>
      </w:divBdr>
    </w:div>
    <w:div w:id="535239336">
      <w:bodyDiv w:val="1"/>
      <w:marLeft w:val="0"/>
      <w:marRight w:val="0"/>
      <w:marTop w:val="0"/>
      <w:marBottom w:val="0"/>
      <w:divBdr>
        <w:top w:val="none" w:sz="0" w:space="0" w:color="auto"/>
        <w:left w:val="none" w:sz="0" w:space="0" w:color="auto"/>
        <w:bottom w:val="none" w:sz="0" w:space="0" w:color="auto"/>
        <w:right w:val="none" w:sz="0" w:space="0" w:color="auto"/>
      </w:divBdr>
      <w:divsChild>
        <w:div w:id="43145324">
          <w:marLeft w:val="0"/>
          <w:marRight w:val="0"/>
          <w:marTop w:val="0"/>
          <w:marBottom w:val="0"/>
          <w:divBdr>
            <w:top w:val="none" w:sz="0" w:space="0" w:color="auto"/>
            <w:left w:val="none" w:sz="0" w:space="0" w:color="auto"/>
            <w:bottom w:val="none" w:sz="0" w:space="0" w:color="auto"/>
            <w:right w:val="none" w:sz="0" w:space="0" w:color="auto"/>
          </w:divBdr>
        </w:div>
        <w:div w:id="57292122">
          <w:marLeft w:val="0"/>
          <w:marRight w:val="0"/>
          <w:marTop w:val="0"/>
          <w:marBottom w:val="0"/>
          <w:divBdr>
            <w:top w:val="none" w:sz="0" w:space="0" w:color="auto"/>
            <w:left w:val="none" w:sz="0" w:space="0" w:color="auto"/>
            <w:bottom w:val="none" w:sz="0" w:space="0" w:color="auto"/>
            <w:right w:val="none" w:sz="0" w:space="0" w:color="auto"/>
          </w:divBdr>
        </w:div>
        <w:div w:id="215286966">
          <w:marLeft w:val="0"/>
          <w:marRight w:val="0"/>
          <w:marTop w:val="0"/>
          <w:marBottom w:val="0"/>
          <w:divBdr>
            <w:top w:val="none" w:sz="0" w:space="0" w:color="auto"/>
            <w:left w:val="none" w:sz="0" w:space="0" w:color="auto"/>
            <w:bottom w:val="none" w:sz="0" w:space="0" w:color="auto"/>
            <w:right w:val="none" w:sz="0" w:space="0" w:color="auto"/>
          </w:divBdr>
        </w:div>
        <w:div w:id="225260848">
          <w:marLeft w:val="0"/>
          <w:marRight w:val="0"/>
          <w:marTop w:val="0"/>
          <w:marBottom w:val="0"/>
          <w:divBdr>
            <w:top w:val="none" w:sz="0" w:space="0" w:color="auto"/>
            <w:left w:val="none" w:sz="0" w:space="0" w:color="auto"/>
            <w:bottom w:val="none" w:sz="0" w:space="0" w:color="auto"/>
            <w:right w:val="none" w:sz="0" w:space="0" w:color="auto"/>
          </w:divBdr>
        </w:div>
        <w:div w:id="343092965">
          <w:marLeft w:val="0"/>
          <w:marRight w:val="0"/>
          <w:marTop w:val="0"/>
          <w:marBottom w:val="0"/>
          <w:divBdr>
            <w:top w:val="none" w:sz="0" w:space="0" w:color="auto"/>
            <w:left w:val="none" w:sz="0" w:space="0" w:color="auto"/>
            <w:bottom w:val="none" w:sz="0" w:space="0" w:color="auto"/>
            <w:right w:val="none" w:sz="0" w:space="0" w:color="auto"/>
          </w:divBdr>
        </w:div>
        <w:div w:id="368454957">
          <w:marLeft w:val="0"/>
          <w:marRight w:val="0"/>
          <w:marTop w:val="0"/>
          <w:marBottom w:val="0"/>
          <w:divBdr>
            <w:top w:val="none" w:sz="0" w:space="0" w:color="auto"/>
            <w:left w:val="none" w:sz="0" w:space="0" w:color="auto"/>
            <w:bottom w:val="none" w:sz="0" w:space="0" w:color="auto"/>
            <w:right w:val="none" w:sz="0" w:space="0" w:color="auto"/>
          </w:divBdr>
        </w:div>
        <w:div w:id="390075532">
          <w:marLeft w:val="0"/>
          <w:marRight w:val="0"/>
          <w:marTop w:val="0"/>
          <w:marBottom w:val="0"/>
          <w:divBdr>
            <w:top w:val="none" w:sz="0" w:space="0" w:color="auto"/>
            <w:left w:val="none" w:sz="0" w:space="0" w:color="auto"/>
            <w:bottom w:val="none" w:sz="0" w:space="0" w:color="auto"/>
            <w:right w:val="none" w:sz="0" w:space="0" w:color="auto"/>
          </w:divBdr>
        </w:div>
        <w:div w:id="391538788">
          <w:marLeft w:val="0"/>
          <w:marRight w:val="0"/>
          <w:marTop w:val="0"/>
          <w:marBottom w:val="0"/>
          <w:divBdr>
            <w:top w:val="none" w:sz="0" w:space="0" w:color="auto"/>
            <w:left w:val="none" w:sz="0" w:space="0" w:color="auto"/>
            <w:bottom w:val="none" w:sz="0" w:space="0" w:color="auto"/>
            <w:right w:val="none" w:sz="0" w:space="0" w:color="auto"/>
          </w:divBdr>
        </w:div>
        <w:div w:id="407191301">
          <w:marLeft w:val="0"/>
          <w:marRight w:val="0"/>
          <w:marTop w:val="0"/>
          <w:marBottom w:val="0"/>
          <w:divBdr>
            <w:top w:val="none" w:sz="0" w:space="0" w:color="auto"/>
            <w:left w:val="none" w:sz="0" w:space="0" w:color="auto"/>
            <w:bottom w:val="none" w:sz="0" w:space="0" w:color="auto"/>
            <w:right w:val="none" w:sz="0" w:space="0" w:color="auto"/>
          </w:divBdr>
        </w:div>
        <w:div w:id="424618081">
          <w:marLeft w:val="0"/>
          <w:marRight w:val="0"/>
          <w:marTop w:val="0"/>
          <w:marBottom w:val="0"/>
          <w:divBdr>
            <w:top w:val="none" w:sz="0" w:space="0" w:color="auto"/>
            <w:left w:val="none" w:sz="0" w:space="0" w:color="auto"/>
            <w:bottom w:val="none" w:sz="0" w:space="0" w:color="auto"/>
            <w:right w:val="none" w:sz="0" w:space="0" w:color="auto"/>
          </w:divBdr>
        </w:div>
        <w:div w:id="429279220">
          <w:marLeft w:val="0"/>
          <w:marRight w:val="0"/>
          <w:marTop w:val="0"/>
          <w:marBottom w:val="0"/>
          <w:divBdr>
            <w:top w:val="none" w:sz="0" w:space="0" w:color="auto"/>
            <w:left w:val="none" w:sz="0" w:space="0" w:color="auto"/>
            <w:bottom w:val="none" w:sz="0" w:space="0" w:color="auto"/>
            <w:right w:val="none" w:sz="0" w:space="0" w:color="auto"/>
          </w:divBdr>
        </w:div>
        <w:div w:id="447355019">
          <w:marLeft w:val="0"/>
          <w:marRight w:val="0"/>
          <w:marTop w:val="0"/>
          <w:marBottom w:val="0"/>
          <w:divBdr>
            <w:top w:val="none" w:sz="0" w:space="0" w:color="auto"/>
            <w:left w:val="none" w:sz="0" w:space="0" w:color="auto"/>
            <w:bottom w:val="none" w:sz="0" w:space="0" w:color="auto"/>
            <w:right w:val="none" w:sz="0" w:space="0" w:color="auto"/>
          </w:divBdr>
        </w:div>
        <w:div w:id="508254356">
          <w:marLeft w:val="0"/>
          <w:marRight w:val="0"/>
          <w:marTop w:val="0"/>
          <w:marBottom w:val="0"/>
          <w:divBdr>
            <w:top w:val="none" w:sz="0" w:space="0" w:color="auto"/>
            <w:left w:val="none" w:sz="0" w:space="0" w:color="auto"/>
            <w:bottom w:val="none" w:sz="0" w:space="0" w:color="auto"/>
            <w:right w:val="none" w:sz="0" w:space="0" w:color="auto"/>
          </w:divBdr>
        </w:div>
        <w:div w:id="628895262">
          <w:marLeft w:val="0"/>
          <w:marRight w:val="0"/>
          <w:marTop w:val="0"/>
          <w:marBottom w:val="0"/>
          <w:divBdr>
            <w:top w:val="none" w:sz="0" w:space="0" w:color="auto"/>
            <w:left w:val="none" w:sz="0" w:space="0" w:color="auto"/>
            <w:bottom w:val="none" w:sz="0" w:space="0" w:color="auto"/>
            <w:right w:val="none" w:sz="0" w:space="0" w:color="auto"/>
          </w:divBdr>
        </w:div>
        <w:div w:id="657808656">
          <w:marLeft w:val="0"/>
          <w:marRight w:val="0"/>
          <w:marTop w:val="0"/>
          <w:marBottom w:val="0"/>
          <w:divBdr>
            <w:top w:val="none" w:sz="0" w:space="0" w:color="auto"/>
            <w:left w:val="none" w:sz="0" w:space="0" w:color="auto"/>
            <w:bottom w:val="none" w:sz="0" w:space="0" w:color="auto"/>
            <w:right w:val="none" w:sz="0" w:space="0" w:color="auto"/>
          </w:divBdr>
        </w:div>
        <w:div w:id="754321913">
          <w:marLeft w:val="0"/>
          <w:marRight w:val="0"/>
          <w:marTop w:val="0"/>
          <w:marBottom w:val="0"/>
          <w:divBdr>
            <w:top w:val="none" w:sz="0" w:space="0" w:color="auto"/>
            <w:left w:val="none" w:sz="0" w:space="0" w:color="auto"/>
            <w:bottom w:val="none" w:sz="0" w:space="0" w:color="auto"/>
            <w:right w:val="none" w:sz="0" w:space="0" w:color="auto"/>
          </w:divBdr>
        </w:div>
        <w:div w:id="784619032">
          <w:marLeft w:val="0"/>
          <w:marRight w:val="0"/>
          <w:marTop w:val="0"/>
          <w:marBottom w:val="0"/>
          <w:divBdr>
            <w:top w:val="none" w:sz="0" w:space="0" w:color="auto"/>
            <w:left w:val="none" w:sz="0" w:space="0" w:color="auto"/>
            <w:bottom w:val="none" w:sz="0" w:space="0" w:color="auto"/>
            <w:right w:val="none" w:sz="0" w:space="0" w:color="auto"/>
          </w:divBdr>
        </w:div>
        <w:div w:id="789476438">
          <w:marLeft w:val="0"/>
          <w:marRight w:val="0"/>
          <w:marTop w:val="0"/>
          <w:marBottom w:val="0"/>
          <w:divBdr>
            <w:top w:val="none" w:sz="0" w:space="0" w:color="auto"/>
            <w:left w:val="none" w:sz="0" w:space="0" w:color="auto"/>
            <w:bottom w:val="none" w:sz="0" w:space="0" w:color="auto"/>
            <w:right w:val="none" w:sz="0" w:space="0" w:color="auto"/>
          </w:divBdr>
        </w:div>
        <w:div w:id="865486242">
          <w:marLeft w:val="0"/>
          <w:marRight w:val="0"/>
          <w:marTop w:val="0"/>
          <w:marBottom w:val="0"/>
          <w:divBdr>
            <w:top w:val="none" w:sz="0" w:space="0" w:color="auto"/>
            <w:left w:val="none" w:sz="0" w:space="0" w:color="auto"/>
            <w:bottom w:val="none" w:sz="0" w:space="0" w:color="auto"/>
            <w:right w:val="none" w:sz="0" w:space="0" w:color="auto"/>
          </w:divBdr>
        </w:div>
        <w:div w:id="876434551">
          <w:marLeft w:val="0"/>
          <w:marRight w:val="0"/>
          <w:marTop w:val="0"/>
          <w:marBottom w:val="0"/>
          <w:divBdr>
            <w:top w:val="none" w:sz="0" w:space="0" w:color="auto"/>
            <w:left w:val="none" w:sz="0" w:space="0" w:color="auto"/>
            <w:bottom w:val="none" w:sz="0" w:space="0" w:color="auto"/>
            <w:right w:val="none" w:sz="0" w:space="0" w:color="auto"/>
          </w:divBdr>
        </w:div>
        <w:div w:id="951471195">
          <w:marLeft w:val="0"/>
          <w:marRight w:val="0"/>
          <w:marTop w:val="0"/>
          <w:marBottom w:val="0"/>
          <w:divBdr>
            <w:top w:val="none" w:sz="0" w:space="0" w:color="auto"/>
            <w:left w:val="none" w:sz="0" w:space="0" w:color="auto"/>
            <w:bottom w:val="none" w:sz="0" w:space="0" w:color="auto"/>
            <w:right w:val="none" w:sz="0" w:space="0" w:color="auto"/>
          </w:divBdr>
        </w:div>
        <w:div w:id="982006472">
          <w:marLeft w:val="0"/>
          <w:marRight w:val="0"/>
          <w:marTop w:val="0"/>
          <w:marBottom w:val="0"/>
          <w:divBdr>
            <w:top w:val="none" w:sz="0" w:space="0" w:color="auto"/>
            <w:left w:val="none" w:sz="0" w:space="0" w:color="auto"/>
            <w:bottom w:val="none" w:sz="0" w:space="0" w:color="auto"/>
            <w:right w:val="none" w:sz="0" w:space="0" w:color="auto"/>
          </w:divBdr>
        </w:div>
        <w:div w:id="1072850343">
          <w:marLeft w:val="0"/>
          <w:marRight w:val="0"/>
          <w:marTop w:val="0"/>
          <w:marBottom w:val="0"/>
          <w:divBdr>
            <w:top w:val="none" w:sz="0" w:space="0" w:color="auto"/>
            <w:left w:val="none" w:sz="0" w:space="0" w:color="auto"/>
            <w:bottom w:val="none" w:sz="0" w:space="0" w:color="auto"/>
            <w:right w:val="none" w:sz="0" w:space="0" w:color="auto"/>
          </w:divBdr>
        </w:div>
        <w:div w:id="1080448066">
          <w:marLeft w:val="0"/>
          <w:marRight w:val="0"/>
          <w:marTop w:val="0"/>
          <w:marBottom w:val="0"/>
          <w:divBdr>
            <w:top w:val="none" w:sz="0" w:space="0" w:color="auto"/>
            <w:left w:val="none" w:sz="0" w:space="0" w:color="auto"/>
            <w:bottom w:val="none" w:sz="0" w:space="0" w:color="auto"/>
            <w:right w:val="none" w:sz="0" w:space="0" w:color="auto"/>
          </w:divBdr>
        </w:div>
        <w:div w:id="1104498672">
          <w:marLeft w:val="0"/>
          <w:marRight w:val="0"/>
          <w:marTop w:val="0"/>
          <w:marBottom w:val="0"/>
          <w:divBdr>
            <w:top w:val="none" w:sz="0" w:space="0" w:color="auto"/>
            <w:left w:val="none" w:sz="0" w:space="0" w:color="auto"/>
            <w:bottom w:val="none" w:sz="0" w:space="0" w:color="auto"/>
            <w:right w:val="none" w:sz="0" w:space="0" w:color="auto"/>
          </w:divBdr>
        </w:div>
        <w:div w:id="1112359549">
          <w:marLeft w:val="0"/>
          <w:marRight w:val="0"/>
          <w:marTop w:val="0"/>
          <w:marBottom w:val="0"/>
          <w:divBdr>
            <w:top w:val="none" w:sz="0" w:space="0" w:color="auto"/>
            <w:left w:val="none" w:sz="0" w:space="0" w:color="auto"/>
            <w:bottom w:val="none" w:sz="0" w:space="0" w:color="auto"/>
            <w:right w:val="none" w:sz="0" w:space="0" w:color="auto"/>
          </w:divBdr>
        </w:div>
        <w:div w:id="1203400934">
          <w:marLeft w:val="0"/>
          <w:marRight w:val="0"/>
          <w:marTop w:val="0"/>
          <w:marBottom w:val="0"/>
          <w:divBdr>
            <w:top w:val="none" w:sz="0" w:space="0" w:color="auto"/>
            <w:left w:val="none" w:sz="0" w:space="0" w:color="auto"/>
            <w:bottom w:val="none" w:sz="0" w:space="0" w:color="auto"/>
            <w:right w:val="none" w:sz="0" w:space="0" w:color="auto"/>
          </w:divBdr>
        </w:div>
        <w:div w:id="1278831438">
          <w:marLeft w:val="0"/>
          <w:marRight w:val="0"/>
          <w:marTop w:val="0"/>
          <w:marBottom w:val="0"/>
          <w:divBdr>
            <w:top w:val="none" w:sz="0" w:space="0" w:color="auto"/>
            <w:left w:val="none" w:sz="0" w:space="0" w:color="auto"/>
            <w:bottom w:val="none" w:sz="0" w:space="0" w:color="auto"/>
            <w:right w:val="none" w:sz="0" w:space="0" w:color="auto"/>
          </w:divBdr>
        </w:div>
        <w:div w:id="1347171665">
          <w:marLeft w:val="0"/>
          <w:marRight w:val="0"/>
          <w:marTop w:val="0"/>
          <w:marBottom w:val="0"/>
          <w:divBdr>
            <w:top w:val="none" w:sz="0" w:space="0" w:color="auto"/>
            <w:left w:val="none" w:sz="0" w:space="0" w:color="auto"/>
            <w:bottom w:val="none" w:sz="0" w:space="0" w:color="auto"/>
            <w:right w:val="none" w:sz="0" w:space="0" w:color="auto"/>
          </w:divBdr>
        </w:div>
        <w:div w:id="1357733772">
          <w:marLeft w:val="0"/>
          <w:marRight w:val="0"/>
          <w:marTop w:val="0"/>
          <w:marBottom w:val="0"/>
          <w:divBdr>
            <w:top w:val="none" w:sz="0" w:space="0" w:color="auto"/>
            <w:left w:val="none" w:sz="0" w:space="0" w:color="auto"/>
            <w:bottom w:val="none" w:sz="0" w:space="0" w:color="auto"/>
            <w:right w:val="none" w:sz="0" w:space="0" w:color="auto"/>
          </w:divBdr>
        </w:div>
        <w:div w:id="1378043598">
          <w:marLeft w:val="0"/>
          <w:marRight w:val="0"/>
          <w:marTop w:val="0"/>
          <w:marBottom w:val="0"/>
          <w:divBdr>
            <w:top w:val="none" w:sz="0" w:space="0" w:color="auto"/>
            <w:left w:val="none" w:sz="0" w:space="0" w:color="auto"/>
            <w:bottom w:val="none" w:sz="0" w:space="0" w:color="auto"/>
            <w:right w:val="none" w:sz="0" w:space="0" w:color="auto"/>
          </w:divBdr>
        </w:div>
        <w:div w:id="1388725520">
          <w:marLeft w:val="0"/>
          <w:marRight w:val="0"/>
          <w:marTop w:val="0"/>
          <w:marBottom w:val="0"/>
          <w:divBdr>
            <w:top w:val="none" w:sz="0" w:space="0" w:color="auto"/>
            <w:left w:val="none" w:sz="0" w:space="0" w:color="auto"/>
            <w:bottom w:val="none" w:sz="0" w:space="0" w:color="auto"/>
            <w:right w:val="none" w:sz="0" w:space="0" w:color="auto"/>
          </w:divBdr>
        </w:div>
        <w:div w:id="1424256279">
          <w:marLeft w:val="0"/>
          <w:marRight w:val="0"/>
          <w:marTop w:val="0"/>
          <w:marBottom w:val="0"/>
          <w:divBdr>
            <w:top w:val="none" w:sz="0" w:space="0" w:color="auto"/>
            <w:left w:val="none" w:sz="0" w:space="0" w:color="auto"/>
            <w:bottom w:val="none" w:sz="0" w:space="0" w:color="auto"/>
            <w:right w:val="none" w:sz="0" w:space="0" w:color="auto"/>
          </w:divBdr>
        </w:div>
        <w:div w:id="1428891585">
          <w:marLeft w:val="0"/>
          <w:marRight w:val="0"/>
          <w:marTop w:val="0"/>
          <w:marBottom w:val="0"/>
          <w:divBdr>
            <w:top w:val="none" w:sz="0" w:space="0" w:color="auto"/>
            <w:left w:val="none" w:sz="0" w:space="0" w:color="auto"/>
            <w:bottom w:val="none" w:sz="0" w:space="0" w:color="auto"/>
            <w:right w:val="none" w:sz="0" w:space="0" w:color="auto"/>
          </w:divBdr>
        </w:div>
        <w:div w:id="1494833031">
          <w:marLeft w:val="0"/>
          <w:marRight w:val="0"/>
          <w:marTop w:val="0"/>
          <w:marBottom w:val="0"/>
          <w:divBdr>
            <w:top w:val="none" w:sz="0" w:space="0" w:color="auto"/>
            <w:left w:val="none" w:sz="0" w:space="0" w:color="auto"/>
            <w:bottom w:val="none" w:sz="0" w:space="0" w:color="auto"/>
            <w:right w:val="none" w:sz="0" w:space="0" w:color="auto"/>
          </w:divBdr>
        </w:div>
        <w:div w:id="1657956065">
          <w:marLeft w:val="0"/>
          <w:marRight w:val="0"/>
          <w:marTop w:val="0"/>
          <w:marBottom w:val="0"/>
          <w:divBdr>
            <w:top w:val="none" w:sz="0" w:space="0" w:color="auto"/>
            <w:left w:val="none" w:sz="0" w:space="0" w:color="auto"/>
            <w:bottom w:val="none" w:sz="0" w:space="0" w:color="auto"/>
            <w:right w:val="none" w:sz="0" w:space="0" w:color="auto"/>
          </w:divBdr>
        </w:div>
        <w:div w:id="1659646742">
          <w:marLeft w:val="0"/>
          <w:marRight w:val="0"/>
          <w:marTop w:val="0"/>
          <w:marBottom w:val="0"/>
          <w:divBdr>
            <w:top w:val="none" w:sz="0" w:space="0" w:color="auto"/>
            <w:left w:val="none" w:sz="0" w:space="0" w:color="auto"/>
            <w:bottom w:val="none" w:sz="0" w:space="0" w:color="auto"/>
            <w:right w:val="none" w:sz="0" w:space="0" w:color="auto"/>
          </w:divBdr>
        </w:div>
        <w:div w:id="1725715052">
          <w:marLeft w:val="0"/>
          <w:marRight w:val="0"/>
          <w:marTop w:val="0"/>
          <w:marBottom w:val="0"/>
          <w:divBdr>
            <w:top w:val="none" w:sz="0" w:space="0" w:color="auto"/>
            <w:left w:val="none" w:sz="0" w:space="0" w:color="auto"/>
            <w:bottom w:val="none" w:sz="0" w:space="0" w:color="auto"/>
            <w:right w:val="none" w:sz="0" w:space="0" w:color="auto"/>
          </w:divBdr>
        </w:div>
        <w:div w:id="1732458131">
          <w:marLeft w:val="0"/>
          <w:marRight w:val="0"/>
          <w:marTop w:val="0"/>
          <w:marBottom w:val="0"/>
          <w:divBdr>
            <w:top w:val="none" w:sz="0" w:space="0" w:color="auto"/>
            <w:left w:val="none" w:sz="0" w:space="0" w:color="auto"/>
            <w:bottom w:val="none" w:sz="0" w:space="0" w:color="auto"/>
            <w:right w:val="none" w:sz="0" w:space="0" w:color="auto"/>
          </w:divBdr>
        </w:div>
        <w:div w:id="1824659801">
          <w:marLeft w:val="0"/>
          <w:marRight w:val="0"/>
          <w:marTop w:val="0"/>
          <w:marBottom w:val="0"/>
          <w:divBdr>
            <w:top w:val="none" w:sz="0" w:space="0" w:color="auto"/>
            <w:left w:val="none" w:sz="0" w:space="0" w:color="auto"/>
            <w:bottom w:val="none" w:sz="0" w:space="0" w:color="auto"/>
            <w:right w:val="none" w:sz="0" w:space="0" w:color="auto"/>
          </w:divBdr>
        </w:div>
        <w:div w:id="1851020809">
          <w:marLeft w:val="0"/>
          <w:marRight w:val="0"/>
          <w:marTop w:val="0"/>
          <w:marBottom w:val="0"/>
          <w:divBdr>
            <w:top w:val="none" w:sz="0" w:space="0" w:color="auto"/>
            <w:left w:val="none" w:sz="0" w:space="0" w:color="auto"/>
            <w:bottom w:val="none" w:sz="0" w:space="0" w:color="auto"/>
            <w:right w:val="none" w:sz="0" w:space="0" w:color="auto"/>
          </w:divBdr>
        </w:div>
        <w:div w:id="1855070121">
          <w:marLeft w:val="0"/>
          <w:marRight w:val="0"/>
          <w:marTop w:val="0"/>
          <w:marBottom w:val="0"/>
          <w:divBdr>
            <w:top w:val="none" w:sz="0" w:space="0" w:color="auto"/>
            <w:left w:val="none" w:sz="0" w:space="0" w:color="auto"/>
            <w:bottom w:val="none" w:sz="0" w:space="0" w:color="auto"/>
            <w:right w:val="none" w:sz="0" w:space="0" w:color="auto"/>
          </w:divBdr>
        </w:div>
        <w:div w:id="1856924278">
          <w:marLeft w:val="0"/>
          <w:marRight w:val="0"/>
          <w:marTop w:val="0"/>
          <w:marBottom w:val="0"/>
          <w:divBdr>
            <w:top w:val="none" w:sz="0" w:space="0" w:color="auto"/>
            <w:left w:val="none" w:sz="0" w:space="0" w:color="auto"/>
            <w:bottom w:val="none" w:sz="0" w:space="0" w:color="auto"/>
            <w:right w:val="none" w:sz="0" w:space="0" w:color="auto"/>
          </w:divBdr>
        </w:div>
        <w:div w:id="1911043208">
          <w:marLeft w:val="0"/>
          <w:marRight w:val="0"/>
          <w:marTop w:val="0"/>
          <w:marBottom w:val="0"/>
          <w:divBdr>
            <w:top w:val="none" w:sz="0" w:space="0" w:color="auto"/>
            <w:left w:val="none" w:sz="0" w:space="0" w:color="auto"/>
            <w:bottom w:val="none" w:sz="0" w:space="0" w:color="auto"/>
            <w:right w:val="none" w:sz="0" w:space="0" w:color="auto"/>
          </w:divBdr>
        </w:div>
        <w:div w:id="1931087772">
          <w:marLeft w:val="0"/>
          <w:marRight w:val="0"/>
          <w:marTop w:val="0"/>
          <w:marBottom w:val="0"/>
          <w:divBdr>
            <w:top w:val="none" w:sz="0" w:space="0" w:color="auto"/>
            <w:left w:val="none" w:sz="0" w:space="0" w:color="auto"/>
            <w:bottom w:val="none" w:sz="0" w:space="0" w:color="auto"/>
            <w:right w:val="none" w:sz="0" w:space="0" w:color="auto"/>
          </w:divBdr>
        </w:div>
        <w:div w:id="1974290360">
          <w:marLeft w:val="0"/>
          <w:marRight w:val="0"/>
          <w:marTop w:val="0"/>
          <w:marBottom w:val="0"/>
          <w:divBdr>
            <w:top w:val="none" w:sz="0" w:space="0" w:color="auto"/>
            <w:left w:val="none" w:sz="0" w:space="0" w:color="auto"/>
            <w:bottom w:val="none" w:sz="0" w:space="0" w:color="auto"/>
            <w:right w:val="none" w:sz="0" w:space="0" w:color="auto"/>
          </w:divBdr>
        </w:div>
        <w:div w:id="2006593188">
          <w:marLeft w:val="0"/>
          <w:marRight w:val="0"/>
          <w:marTop w:val="0"/>
          <w:marBottom w:val="0"/>
          <w:divBdr>
            <w:top w:val="none" w:sz="0" w:space="0" w:color="auto"/>
            <w:left w:val="none" w:sz="0" w:space="0" w:color="auto"/>
            <w:bottom w:val="none" w:sz="0" w:space="0" w:color="auto"/>
            <w:right w:val="none" w:sz="0" w:space="0" w:color="auto"/>
          </w:divBdr>
        </w:div>
        <w:div w:id="2044401882">
          <w:marLeft w:val="0"/>
          <w:marRight w:val="0"/>
          <w:marTop w:val="0"/>
          <w:marBottom w:val="0"/>
          <w:divBdr>
            <w:top w:val="none" w:sz="0" w:space="0" w:color="auto"/>
            <w:left w:val="none" w:sz="0" w:space="0" w:color="auto"/>
            <w:bottom w:val="none" w:sz="0" w:space="0" w:color="auto"/>
            <w:right w:val="none" w:sz="0" w:space="0" w:color="auto"/>
          </w:divBdr>
        </w:div>
        <w:div w:id="2128624758">
          <w:marLeft w:val="0"/>
          <w:marRight w:val="0"/>
          <w:marTop w:val="0"/>
          <w:marBottom w:val="0"/>
          <w:divBdr>
            <w:top w:val="none" w:sz="0" w:space="0" w:color="auto"/>
            <w:left w:val="none" w:sz="0" w:space="0" w:color="auto"/>
            <w:bottom w:val="none" w:sz="0" w:space="0" w:color="auto"/>
            <w:right w:val="none" w:sz="0" w:space="0" w:color="auto"/>
          </w:divBdr>
        </w:div>
      </w:divsChild>
    </w:div>
    <w:div w:id="586578753">
      <w:bodyDiv w:val="1"/>
      <w:marLeft w:val="0"/>
      <w:marRight w:val="0"/>
      <w:marTop w:val="0"/>
      <w:marBottom w:val="0"/>
      <w:divBdr>
        <w:top w:val="none" w:sz="0" w:space="0" w:color="auto"/>
        <w:left w:val="none" w:sz="0" w:space="0" w:color="auto"/>
        <w:bottom w:val="none" w:sz="0" w:space="0" w:color="auto"/>
        <w:right w:val="none" w:sz="0" w:space="0" w:color="auto"/>
      </w:divBdr>
    </w:div>
    <w:div w:id="590705017">
      <w:bodyDiv w:val="1"/>
      <w:marLeft w:val="0"/>
      <w:marRight w:val="0"/>
      <w:marTop w:val="0"/>
      <w:marBottom w:val="0"/>
      <w:divBdr>
        <w:top w:val="none" w:sz="0" w:space="0" w:color="auto"/>
        <w:left w:val="none" w:sz="0" w:space="0" w:color="auto"/>
        <w:bottom w:val="none" w:sz="0" w:space="0" w:color="auto"/>
        <w:right w:val="none" w:sz="0" w:space="0" w:color="auto"/>
      </w:divBdr>
      <w:divsChild>
        <w:div w:id="169565434">
          <w:marLeft w:val="0"/>
          <w:marRight w:val="0"/>
          <w:marTop w:val="0"/>
          <w:marBottom w:val="0"/>
          <w:divBdr>
            <w:top w:val="none" w:sz="0" w:space="0" w:color="auto"/>
            <w:left w:val="none" w:sz="0" w:space="0" w:color="auto"/>
            <w:bottom w:val="none" w:sz="0" w:space="0" w:color="auto"/>
            <w:right w:val="none" w:sz="0" w:space="0" w:color="auto"/>
          </w:divBdr>
        </w:div>
        <w:div w:id="332804250">
          <w:marLeft w:val="0"/>
          <w:marRight w:val="0"/>
          <w:marTop w:val="0"/>
          <w:marBottom w:val="0"/>
          <w:divBdr>
            <w:top w:val="none" w:sz="0" w:space="0" w:color="auto"/>
            <w:left w:val="none" w:sz="0" w:space="0" w:color="auto"/>
            <w:bottom w:val="none" w:sz="0" w:space="0" w:color="auto"/>
            <w:right w:val="none" w:sz="0" w:space="0" w:color="auto"/>
          </w:divBdr>
        </w:div>
        <w:div w:id="335961185">
          <w:blockQuote w:val="1"/>
          <w:marLeft w:val="720"/>
          <w:marRight w:val="720"/>
          <w:marTop w:val="100"/>
          <w:marBottom w:val="100"/>
          <w:divBdr>
            <w:top w:val="none" w:sz="0" w:space="0" w:color="auto"/>
            <w:left w:val="none" w:sz="0" w:space="0" w:color="auto"/>
            <w:bottom w:val="none" w:sz="0" w:space="0" w:color="auto"/>
            <w:right w:val="none" w:sz="0" w:space="0" w:color="auto"/>
          </w:divBdr>
        </w:div>
        <w:div w:id="337851945">
          <w:marLeft w:val="0"/>
          <w:marRight w:val="0"/>
          <w:marTop w:val="0"/>
          <w:marBottom w:val="0"/>
          <w:divBdr>
            <w:top w:val="none" w:sz="0" w:space="0" w:color="auto"/>
            <w:left w:val="none" w:sz="0" w:space="0" w:color="auto"/>
            <w:bottom w:val="none" w:sz="0" w:space="0" w:color="auto"/>
            <w:right w:val="none" w:sz="0" w:space="0" w:color="auto"/>
          </w:divBdr>
        </w:div>
        <w:div w:id="488837408">
          <w:marLeft w:val="0"/>
          <w:marRight w:val="0"/>
          <w:marTop w:val="0"/>
          <w:marBottom w:val="0"/>
          <w:divBdr>
            <w:top w:val="none" w:sz="0" w:space="0" w:color="auto"/>
            <w:left w:val="none" w:sz="0" w:space="0" w:color="auto"/>
            <w:bottom w:val="none" w:sz="0" w:space="0" w:color="auto"/>
            <w:right w:val="none" w:sz="0" w:space="0" w:color="auto"/>
          </w:divBdr>
        </w:div>
        <w:div w:id="558828338">
          <w:marLeft w:val="0"/>
          <w:marRight w:val="0"/>
          <w:marTop w:val="0"/>
          <w:marBottom w:val="0"/>
          <w:divBdr>
            <w:top w:val="none" w:sz="0" w:space="0" w:color="auto"/>
            <w:left w:val="none" w:sz="0" w:space="0" w:color="auto"/>
            <w:bottom w:val="none" w:sz="0" w:space="0" w:color="auto"/>
            <w:right w:val="none" w:sz="0" w:space="0" w:color="auto"/>
          </w:divBdr>
        </w:div>
        <w:div w:id="584338049">
          <w:marLeft w:val="0"/>
          <w:marRight w:val="0"/>
          <w:marTop w:val="0"/>
          <w:marBottom w:val="0"/>
          <w:divBdr>
            <w:top w:val="none" w:sz="0" w:space="0" w:color="auto"/>
            <w:left w:val="none" w:sz="0" w:space="0" w:color="auto"/>
            <w:bottom w:val="none" w:sz="0" w:space="0" w:color="auto"/>
            <w:right w:val="none" w:sz="0" w:space="0" w:color="auto"/>
          </w:divBdr>
        </w:div>
        <w:div w:id="604771260">
          <w:marLeft w:val="0"/>
          <w:marRight w:val="0"/>
          <w:marTop w:val="0"/>
          <w:marBottom w:val="0"/>
          <w:divBdr>
            <w:top w:val="none" w:sz="0" w:space="0" w:color="auto"/>
            <w:left w:val="none" w:sz="0" w:space="0" w:color="auto"/>
            <w:bottom w:val="none" w:sz="0" w:space="0" w:color="auto"/>
            <w:right w:val="none" w:sz="0" w:space="0" w:color="auto"/>
          </w:divBdr>
        </w:div>
        <w:div w:id="683559911">
          <w:marLeft w:val="0"/>
          <w:marRight w:val="0"/>
          <w:marTop w:val="0"/>
          <w:marBottom w:val="0"/>
          <w:divBdr>
            <w:top w:val="none" w:sz="0" w:space="0" w:color="auto"/>
            <w:left w:val="none" w:sz="0" w:space="0" w:color="auto"/>
            <w:bottom w:val="none" w:sz="0" w:space="0" w:color="auto"/>
            <w:right w:val="none" w:sz="0" w:space="0" w:color="auto"/>
          </w:divBdr>
        </w:div>
        <w:div w:id="778373047">
          <w:marLeft w:val="0"/>
          <w:marRight w:val="0"/>
          <w:marTop w:val="0"/>
          <w:marBottom w:val="0"/>
          <w:divBdr>
            <w:top w:val="none" w:sz="0" w:space="0" w:color="auto"/>
            <w:left w:val="none" w:sz="0" w:space="0" w:color="auto"/>
            <w:bottom w:val="none" w:sz="0" w:space="0" w:color="auto"/>
            <w:right w:val="none" w:sz="0" w:space="0" w:color="auto"/>
          </w:divBdr>
        </w:div>
        <w:div w:id="798576264">
          <w:marLeft w:val="0"/>
          <w:marRight w:val="0"/>
          <w:marTop w:val="0"/>
          <w:marBottom w:val="0"/>
          <w:divBdr>
            <w:top w:val="none" w:sz="0" w:space="0" w:color="auto"/>
            <w:left w:val="none" w:sz="0" w:space="0" w:color="auto"/>
            <w:bottom w:val="none" w:sz="0" w:space="0" w:color="auto"/>
            <w:right w:val="none" w:sz="0" w:space="0" w:color="auto"/>
          </w:divBdr>
        </w:div>
        <w:div w:id="821197718">
          <w:marLeft w:val="0"/>
          <w:marRight w:val="0"/>
          <w:marTop w:val="0"/>
          <w:marBottom w:val="0"/>
          <w:divBdr>
            <w:top w:val="none" w:sz="0" w:space="0" w:color="auto"/>
            <w:left w:val="none" w:sz="0" w:space="0" w:color="auto"/>
            <w:bottom w:val="none" w:sz="0" w:space="0" w:color="auto"/>
            <w:right w:val="none" w:sz="0" w:space="0" w:color="auto"/>
          </w:divBdr>
        </w:div>
        <w:div w:id="834614304">
          <w:marLeft w:val="0"/>
          <w:marRight w:val="0"/>
          <w:marTop w:val="0"/>
          <w:marBottom w:val="0"/>
          <w:divBdr>
            <w:top w:val="none" w:sz="0" w:space="0" w:color="auto"/>
            <w:left w:val="none" w:sz="0" w:space="0" w:color="auto"/>
            <w:bottom w:val="none" w:sz="0" w:space="0" w:color="auto"/>
            <w:right w:val="none" w:sz="0" w:space="0" w:color="auto"/>
          </w:divBdr>
        </w:div>
        <w:div w:id="955910722">
          <w:marLeft w:val="0"/>
          <w:marRight w:val="0"/>
          <w:marTop w:val="0"/>
          <w:marBottom w:val="0"/>
          <w:divBdr>
            <w:top w:val="none" w:sz="0" w:space="0" w:color="auto"/>
            <w:left w:val="none" w:sz="0" w:space="0" w:color="auto"/>
            <w:bottom w:val="none" w:sz="0" w:space="0" w:color="auto"/>
            <w:right w:val="none" w:sz="0" w:space="0" w:color="auto"/>
          </w:divBdr>
        </w:div>
        <w:div w:id="1057823683">
          <w:marLeft w:val="0"/>
          <w:marRight w:val="0"/>
          <w:marTop w:val="0"/>
          <w:marBottom w:val="0"/>
          <w:divBdr>
            <w:top w:val="none" w:sz="0" w:space="0" w:color="auto"/>
            <w:left w:val="none" w:sz="0" w:space="0" w:color="auto"/>
            <w:bottom w:val="none" w:sz="0" w:space="0" w:color="auto"/>
            <w:right w:val="none" w:sz="0" w:space="0" w:color="auto"/>
          </w:divBdr>
        </w:div>
        <w:div w:id="1142770289">
          <w:marLeft w:val="0"/>
          <w:marRight w:val="0"/>
          <w:marTop w:val="0"/>
          <w:marBottom w:val="0"/>
          <w:divBdr>
            <w:top w:val="none" w:sz="0" w:space="0" w:color="auto"/>
            <w:left w:val="none" w:sz="0" w:space="0" w:color="auto"/>
            <w:bottom w:val="none" w:sz="0" w:space="0" w:color="auto"/>
            <w:right w:val="none" w:sz="0" w:space="0" w:color="auto"/>
          </w:divBdr>
        </w:div>
        <w:div w:id="1208757169">
          <w:marLeft w:val="0"/>
          <w:marRight w:val="0"/>
          <w:marTop w:val="0"/>
          <w:marBottom w:val="0"/>
          <w:divBdr>
            <w:top w:val="none" w:sz="0" w:space="0" w:color="auto"/>
            <w:left w:val="none" w:sz="0" w:space="0" w:color="auto"/>
            <w:bottom w:val="none" w:sz="0" w:space="0" w:color="auto"/>
            <w:right w:val="none" w:sz="0" w:space="0" w:color="auto"/>
          </w:divBdr>
        </w:div>
        <w:div w:id="1217815303">
          <w:marLeft w:val="0"/>
          <w:marRight w:val="0"/>
          <w:marTop w:val="0"/>
          <w:marBottom w:val="0"/>
          <w:divBdr>
            <w:top w:val="none" w:sz="0" w:space="0" w:color="auto"/>
            <w:left w:val="none" w:sz="0" w:space="0" w:color="auto"/>
            <w:bottom w:val="none" w:sz="0" w:space="0" w:color="auto"/>
            <w:right w:val="none" w:sz="0" w:space="0" w:color="auto"/>
          </w:divBdr>
        </w:div>
        <w:div w:id="1219440154">
          <w:marLeft w:val="0"/>
          <w:marRight w:val="0"/>
          <w:marTop w:val="0"/>
          <w:marBottom w:val="0"/>
          <w:divBdr>
            <w:top w:val="none" w:sz="0" w:space="0" w:color="auto"/>
            <w:left w:val="none" w:sz="0" w:space="0" w:color="auto"/>
            <w:bottom w:val="none" w:sz="0" w:space="0" w:color="auto"/>
            <w:right w:val="none" w:sz="0" w:space="0" w:color="auto"/>
          </w:divBdr>
        </w:div>
        <w:div w:id="1254587166">
          <w:marLeft w:val="0"/>
          <w:marRight w:val="0"/>
          <w:marTop w:val="0"/>
          <w:marBottom w:val="0"/>
          <w:divBdr>
            <w:top w:val="none" w:sz="0" w:space="0" w:color="auto"/>
            <w:left w:val="none" w:sz="0" w:space="0" w:color="auto"/>
            <w:bottom w:val="none" w:sz="0" w:space="0" w:color="auto"/>
            <w:right w:val="none" w:sz="0" w:space="0" w:color="auto"/>
          </w:divBdr>
        </w:div>
        <w:div w:id="1288704129">
          <w:marLeft w:val="0"/>
          <w:marRight w:val="0"/>
          <w:marTop w:val="0"/>
          <w:marBottom w:val="0"/>
          <w:divBdr>
            <w:top w:val="none" w:sz="0" w:space="0" w:color="auto"/>
            <w:left w:val="none" w:sz="0" w:space="0" w:color="auto"/>
            <w:bottom w:val="none" w:sz="0" w:space="0" w:color="auto"/>
            <w:right w:val="none" w:sz="0" w:space="0" w:color="auto"/>
          </w:divBdr>
        </w:div>
        <w:div w:id="1339774293">
          <w:marLeft w:val="0"/>
          <w:marRight w:val="0"/>
          <w:marTop w:val="0"/>
          <w:marBottom w:val="0"/>
          <w:divBdr>
            <w:top w:val="none" w:sz="0" w:space="0" w:color="auto"/>
            <w:left w:val="none" w:sz="0" w:space="0" w:color="auto"/>
            <w:bottom w:val="none" w:sz="0" w:space="0" w:color="auto"/>
            <w:right w:val="none" w:sz="0" w:space="0" w:color="auto"/>
          </w:divBdr>
        </w:div>
        <w:div w:id="1344823244">
          <w:marLeft w:val="0"/>
          <w:marRight w:val="0"/>
          <w:marTop w:val="0"/>
          <w:marBottom w:val="0"/>
          <w:divBdr>
            <w:top w:val="none" w:sz="0" w:space="0" w:color="auto"/>
            <w:left w:val="none" w:sz="0" w:space="0" w:color="auto"/>
            <w:bottom w:val="none" w:sz="0" w:space="0" w:color="auto"/>
            <w:right w:val="none" w:sz="0" w:space="0" w:color="auto"/>
          </w:divBdr>
        </w:div>
        <w:div w:id="1364089853">
          <w:marLeft w:val="0"/>
          <w:marRight w:val="0"/>
          <w:marTop w:val="0"/>
          <w:marBottom w:val="0"/>
          <w:divBdr>
            <w:top w:val="none" w:sz="0" w:space="0" w:color="auto"/>
            <w:left w:val="none" w:sz="0" w:space="0" w:color="auto"/>
            <w:bottom w:val="none" w:sz="0" w:space="0" w:color="auto"/>
            <w:right w:val="none" w:sz="0" w:space="0" w:color="auto"/>
          </w:divBdr>
        </w:div>
        <w:div w:id="1448038849">
          <w:marLeft w:val="0"/>
          <w:marRight w:val="0"/>
          <w:marTop w:val="0"/>
          <w:marBottom w:val="0"/>
          <w:divBdr>
            <w:top w:val="none" w:sz="0" w:space="0" w:color="auto"/>
            <w:left w:val="none" w:sz="0" w:space="0" w:color="auto"/>
            <w:bottom w:val="none" w:sz="0" w:space="0" w:color="auto"/>
            <w:right w:val="none" w:sz="0" w:space="0" w:color="auto"/>
          </w:divBdr>
        </w:div>
        <w:div w:id="1578052963">
          <w:marLeft w:val="0"/>
          <w:marRight w:val="0"/>
          <w:marTop w:val="0"/>
          <w:marBottom w:val="0"/>
          <w:divBdr>
            <w:top w:val="none" w:sz="0" w:space="0" w:color="auto"/>
            <w:left w:val="none" w:sz="0" w:space="0" w:color="auto"/>
            <w:bottom w:val="none" w:sz="0" w:space="0" w:color="auto"/>
            <w:right w:val="none" w:sz="0" w:space="0" w:color="auto"/>
          </w:divBdr>
        </w:div>
        <w:div w:id="1638680979">
          <w:marLeft w:val="0"/>
          <w:marRight w:val="0"/>
          <w:marTop w:val="0"/>
          <w:marBottom w:val="0"/>
          <w:divBdr>
            <w:top w:val="none" w:sz="0" w:space="0" w:color="auto"/>
            <w:left w:val="none" w:sz="0" w:space="0" w:color="auto"/>
            <w:bottom w:val="none" w:sz="0" w:space="0" w:color="auto"/>
            <w:right w:val="none" w:sz="0" w:space="0" w:color="auto"/>
          </w:divBdr>
        </w:div>
        <w:div w:id="1666006082">
          <w:marLeft w:val="0"/>
          <w:marRight w:val="0"/>
          <w:marTop w:val="0"/>
          <w:marBottom w:val="0"/>
          <w:divBdr>
            <w:top w:val="none" w:sz="0" w:space="0" w:color="auto"/>
            <w:left w:val="none" w:sz="0" w:space="0" w:color="auto"/>
            <w:bottom w:val="none" w:sz="0" w:space="0" w:color="auto"/>
            <w:right w:val="none" w:sz="0" w:space="0" w:color="auto"/>
          </w:divBdr>
        </w:div>
        <w:div w:id="1783959665">
          <w:marLeft w:val="0"/>
          <w:marRight w:val="0"/>
          <w:marTop w:val="0"/>
          <w:marBottom w:val="0"/>
          <w:divBdr>
            <w:top w:val="none" w:sz="0" w:space="0" w:color="auto"/>
            <w:left w:val="none" w:sz="0" w:space="0" w:color="auto"/>
            <w:bottom w:val="none" w:sz="0" w:space="0" w:color="auto"/>
            <w:right w:val="none" w:sz="0" w:space="0" w:color="auto"/>
          </w:divBdr>
        </w:div>
        <w:div w:id="1901478024">
          <w:marLeft w:val="0"/>
          <w:marRight w:val="0"/>
          <w:marTop w:val="0"/>
          <w:marBottom w:val="0"/>
          <w:divBdr>
            <w:top w:val="none" w:sz="0" w:space="0" w:color="auto"/>
            <w:left w:val="none" w:sz="0" w:space="0" w:color="auto"/>
            <w:bottom w:val="none" w:sz="0" w:space="0" w:color="auto"/>
            <w:right w:val="none" w:sz="0" w:space="0" w:color="auto"/>
          </w:divBdr>
        </w:div>
        <w:div w:id="1977904657">
          <w:marLeft w:val="0"/>
          <w:marRight w:val="0"/>
          <w:marTop w:val="0"/>
          <w:marBottom w:val="0"/>
          <w:divBdr>
            <w:top w:val="none" w:sz="0" w:space="0" w:color="auto"/>
            <w:left w:val="none" w:sz="0" w:space="0" w:color="auto"/>
            <w:bottom w:val="none" w:sz="0" w:space="0" w:color="auto"/>
            <w:right w:val="none" w:sz="0" w:space="0" w:color="auto"/>
          </w:divBdr>
        </w:div>
      </w:divsChild>
    </w:div>
    <w:div w:id="610552883">
      <w:bodyDiv w:val="1"/>
      <w:marLeft w:val="0"/>
      <w:marRight w:val="0"/>
      <w:marTop w:val="0"/>
      <w:marBottom w:val="0"/>
      <w:divBdr>
        <w:top w:val="none" w:sz="0" w:space="0" w:color="auto"/>
        <w:left w:val="none" w:sz="0" w:space="0" w:color="auto"/>
        <w:bottom w:val="none" w:sz="0" w:space="0" w:color="auto"/>
        <w:right w:val="none" w:sz="0" w:space="0" w:color="auto"/>
      </w:divBdr>
      <w:divsChild>
        <w:div w:id="85541957">
          <w:marLeft w:val="0"/>
          <w:marRight w:val="0"/>
          <w:marTop w:val="0"/>
          <w:marBottom w:val="0"/>
          <w:divBdr>
            <w:top w:val="none" w:sz="0" w:space="0" w:color="auto"/>
            <w:left w:val="none" w:sz="0" w:space="0" w:color="auto"/>
            <w:bottom w:val="none" w:sz="0" w:space="0" w:color="auto"/>
            <w:right w:val="none" w:sz="0" w:space="0" w:color="auto"/>
          </w:divBdr>
        </w:div>
        <w:div w:id="841890225">
          <w:marLeft w:val="0"/>
          <w:marRight w:val="0"/>
          <w:marTop w:val="0"/>
          <w:marBottom w:val="0"/>
          <w:divBdr>
            <w:top w:val="none" w:sz="0" w:space="0" w:color="auto"/>
            <w:left w:val="none" w:sz="0" w:space="0" w:color="auto"/>
            <w:bottom w:val="none" w:sz="0" w:space="0" w:color="auto"/>
            <w:right w:val="none" w:sz="0" w:space="0" w:color="auto"/>
          </w:divBdr>
        </w:div>
        <w:div w:id="841966489">
          <w:marLeft w:val="0"/>
          <w:marRight w:val="0"/>
          <w:marTop w:val="0"/>
          <w:marBottom w:val="0"/>
          <w:divBdr>
            <w:top w:val="none" w:sz="0" w:space="0" w:color="auto"/>
            <w:left w:val="none" w:sz="0" w:space="0" w:color="auto"/>
            <w:bottom w:val="none" w:sz="0" w:space="0" w:color="auto"/>
            <w:right w:val="none" w:sz="0" w:space="0" w:color="auto"/>
          </w:divBdr>
        </w:div>
        <w:div w:id="961036901">
          <w:marLeft w:val="0"/>
          <w:marRight w:val="0"/>
          <w:marTop w:val="0"/>
          <w:marBottom w:val="0"/>
          <w:divBdr>
            <w:top w:val="none" w:sz="0" w:space="0" w:color="auto"/>
            <w:left w:val="none" w:sz="0" w:space="0" w:color="auto"/>
            <w:bottom w:val="none" w:sz="0" w:space="0" w:color="auto"/>
            <w:right w:val="none" w:sz="0" w:space="0" w:color="auto"/>
          </w:divBdr>
        </w:div>
        <w:div w:id="1433940748">
          <w:marLeft w:val="0"/>
          <w:marRight w:val="0"/>
          <w:marTop w:val="0"/>
          <w:marBottom w:val="0"/>
          <w:divBdr>
            <w:top w:val="none" w:sz="0" w:space="0" w:color="auto"/>
            <w:left w:val="none" w:sz="0" w:space="0" w:color="auto"/>
            <w:bottom w:val="none" w:sz="0" w:space="0" w:color="auto"/>
            <w:right w:val="none" w:sz="0" w:space="0" w:color="auto"/>
          </w:divBdr>
        </w:div>
        <w:div w:id="1624117228">
          <w:marLeft w:val="0"/>
          <w:marRight w:val="0"/>
          <w:marTop w:val="0"/>
          <w:marBottom w:val="0"/>
          <w:divBdr>
            <w:top w:val="none" w:sz="0" w:space="0" w:color="auto"/>
            <w:left w:val="none" w:sz="0" w:space="0" w:color="auto"/>
            <w:bottom w:val="none" w:sz="0" w:space="0" w:color="auto"/>
            <w:right w:val="none" w:sz="0" w:space="0" w:color="auto"/>
          </w:divBdr>
        </w:div>
        <w:div w:id="2046365880">
          <w:marLeft w:val="0"/>
          <w:marRight w:val="0"/>
          <w:marTop w:val="0"/>
          <w:marBottom w:val="0"/>
          <w:divBdr>
            <w:top w:val="none" w:sz="0" w:space="0" w:color="auto"/>
            <w:left w:val="none" w:sz="0" w:space="0" w:color="auto"/>
            <w:bottom w:val="none" w:sz="0" w:space="0" w:color="auto"/>
            <w:right w:val="none" w:sz="0" w:space="0" w:color="auto"/>
          </w:divBdr>
        </w:div>
        <w:div w:id="2110617186">
          <w:marLeft w:val="0"/>
          <w:marRight w:val="0"/>
          <w:marTop w:val="0"/>
          <w:marBottom w:val="0"/>
          <w:divBdr>
            <w:top w:val="none" w:sz="0" w:space="0" w:color="auto"/>
            <w:left w:val="none" w:sz="0" w:space="0" w:color="auto"/>
            <w:bottom w:val="none" w:sz="0" w:space="0" w:color="auto"/>
            <w:right w:val="none" w:sz="0" w:space="0" w:color="auto"/>
          </w:divBdr>
        </w:div>
      </w:divsChild>
    </w:div>
    <w:div w:id="652149360">
      <w:bodyDiv w:val="1"/>
      <w:marLeft w:val="0"/>
      <w:marRight w:val="0"/>
      <w:marTop w:val="0"/>
      <w:marBottom w:val="0"/>
      <w:divBdr>
        <w:top w:val="none" w:sz="0" w:space="0" w:color="auto"/>
        <w:left w:val="none" w:sz="0" w:space="0" w:color="auto"/>
        <w:bottom w:val="none" w:sz="0" w:space="0" w:color="auto"/>
        <w:right w:val="none" w:sz="0" w:space="0" w:color="auto"/>
      </w:divBdr>
    </w:div>
    <w:div w:id="736391791">
      <w:bodyDiv w:val="1"/>
      <w:marLeft w:val="0"/>
      <w:marRight w:val="0"/>
      <w:marTop w:val="0"/>
      <w:marBottom w:val="0"/>
      <w:divBdr>
        <w:top w:val="none" w:sz="0" w:space="0" w:color="auto"/>
        <w:left w:val="none" w:sz="0" w:space="0" w:color="auto"/>
        <w:bottom w:val="none" w:sz="0" w:space="0" w:color="auto"/>
        <w:right w:val="none" w:sz="0" w:space="0" w:color="auto"/>
      </w:divBdr>
    </w:div>
    <w:div w:id="765883451">
      <w:bodyDiv w:val="1"/>
      <w:marLeft w:val="0"/>
      <w:marRight w:val="0"/>
      <w:marTop w:val="0"/>
      <w:marBottom w:val="0"/>
      <w:divBdr>
        <w:top w:val="none" w:sz="0" w:space="0" w:color="auto"/>
        <w:left w:val="none" w:sz="0" w:space="0" w:color="auto"/>
        <w:bottom w:val="none" w:sz="0" w:space="0" w:color="auto"/>
        <w:right w:val="none" w:sz="0" w:space="0" w:color="auto"/>
      </w:divBdr>
    </w:div>
    <w:div w:id="766271458">
      <w:bodyDiv w:val="1"/>
      <w:marLeft w:val="0"/>
      <w:marRight w:val="0"/>
      <w:marTop w:val="0"/>
      <w:marBottom w:val="0"/>
      <w:divBdr>
        <w:top w:val="none" w:sz="0" w:space="0" w:color="auto"/>
        <w:left w:val="none" w:sz="0" w:space="0" w:color="auto"/>
        <w:bottom w:val="none" w:sz="0" w:space="0" w:color="auto"/>
        <w:right w:val="none" w:sz="0" w:space="0" w:color="auto"/>
      </w:divBdr>
    </w:div>
    <w:div w:id="783382463">
      <w:bodyDiv w:val="1"/>
      <w:marLeft w:val="0"/>
      <w:marRight w:val="0"/>
      <w:marTop w:val="0"/>
      <w:marBottom w:val="0"/>
      <w:divBdr>
        <w:top w:val="none" w:sz="0" w:space="0" w:color="auto"/>
        <w:left w:val="none" w:sz="0" w:space="0" w:color="auto"/>
        <w:bottom w:val="none" w:sz="0" w:space="0" w:color="auto"/>
        <w:right w:val="none" w:sz="0" w:space="0" w:color="auto"/>
      </w:divBdr>
    </w:div>
    <w:div w:id="863711658">
      <w:bodyDiv w:val="1"/>
      <w:marLeft w:val="0"/>
      <w:marRight w:val="0"/>
      <w:marTop w:val="0"/>
      <w:marBottom w:val="0"/>
      <w:divBdr>
        <w:top w:val="none" w:sz="0" w:space="0" w:color="auto"/>
        <w:left w:val="none" w:sz="0" w:space="0" w:color="auto"/>
        <w:bottom w:val="none" w:sz="0" w:space="0" w:color="auto"/>
        <w:right w:val="none" w:sz="0" w:space="0" w:color="auto"/>
      </w:divBdr>
      <w:divsChild>
        <w:div w:id="102195913">
          <w:marLeft w:val="0"/>
          <w:marRight w:val="0"/>
          <w:marTop w:val="0"/>
          <w:marBottom w:val="0"/>
          <w:divBdr>
            <w:top w:val="none" w:sz="0" w:space="0" w:color="auto"/>
            <w:left w:val="none" w:sz="0" w:space="0" w:color="auto"/>
            <w:bottom w:val="none" w:sz="0" w:space="0" w:color="auto"/>
            <w:right w:val="none" w:sz="0" w:space="0" w:color="auto"/>
          </w:divBdr>
        </w:div>
        <w:div w:id="157044691">
          <w:marLeft w:val="0"/>
          <w:marRight w:val="0"/>
          <w:marTop w:val="0"/>
          <w:marBottom w:val="0"/>
          <w:divBdr>
            <w:top w:val="none" w:sz="0" w:space="0" w:color="auto"/>
            <w:left w:val="none" w:sz="0" w:space="0" w:color="auto"/>
            <w:bottom w:val="none" w:sz="0" w:space="0" w:color="auto"/>
            <w:right w:val="none" w:sz="0" w:space="0" w:color="auto"/>
          </w:divBdr>
        </w:div>
        <w:div w:id="171456184">
          <w:marLeft w:val="0"/>
          <w:marRight w:val="0"/>
          <w:marTop w:val="0"/>
          <w:marBottom w:val="0"/>
          <w:divBdr>
            <w:top w:val="none" w:sz="0" w:space="0" w:color="auto"/>
            <w:left w:val="none" w:sz="0" w:space="0" w:color="auto"/>
            <w:bottom w:val="none" w:sz="0" w:space="0" w:color="auto"/>
            <w:right w:val="none" w:sz="0" w:space="0" w:color="auto"/>
          </w:divBdr>
        </w:div>
        <w:div w:id="270359637">
          <w:marLeft w:val="0"/>
          <w:marRight w:val="0"/>
          <w:marTop w:val="0"/>
          <w:marBottom w:val="0"/>
          <w:divBdr>
            <w:top w:val="none" w:sz="0" w:space="0" w:color="auto"/>
            <w:left w:val="none" w:sz="0" w:space="0" w:color="auto"/>
            <w:bottom w:val="none" w:sz="0" w:space="0" w:color="auto"/>
            <w:right w:val="none" w:sz="0" w:space="0" w:color="auto"/>
          </w:divBdr>
        </w:div>
        <w:div w:id="271325687">
          <w:marLeft w:val="0"/>
          <w:marRight w:val="0"/>
          <w:marTop w:val="0"/>
          <w:marBottom w:val="0"/>
          <w:divBdr>
            <w:top w:val="none" w:sz="0" w:space="0" w:color="auto"/>
            <w:left w:val="none" w:sz="0" w:space="0" w:color="auto"/>
            <w:bottom w:val="none" w:sz="0" w:space="0" w:color="auto"/>
            <w:right w:val="none" w:sz="0" w:space="0" w:color="auto"/>
          </w:divBdr>
        </w:div>
        <w:div w:id="311174531">
          <w:marLeft w:val="0"/>
          <w:marRight w:val="0"/>
          <w:marTop w:val="0"/>
          <w:marBottom w:val="0"/>
          <w:divBdr>
            <w:top w:val="none" w:sz="0" w:space="0" w:color="auto"/>
            <w:left w:val="none" w:sz="0" w:space="0" w:color="auto"/>
            <w:bottom w:val="none" w:sz="0" w:space="0" w:color="auto"/>
            <w:right w:val="none" w:sz="0" w:space="0" w:color="auto"/>
          </w:divBdr>
        </w:div>
        <w:div w:id="351995477">
          <w:marLeft w:val="0"/>
          <w:marRight w:val="0"/>
          <w:marTop w:val="0"/>
          <w:marBottom w:val="0"/>
          <w:divBdr>
            <w:top w:val="none" w:sz="0" w:space="0" w:color="auto"/>
            <w:left w:val="none" w:sz="0" w:space="0" w:color="auto"/>
            <w:bottom w:val="none" w:sz="0" w:space="0" w:color="auto"/>
            <w:right w:val="none" w:sz="0" w:space="0" w:color="auto"/>
          </w:divBdr>
        </w:div>
        <w:div w:id="352003613">
          <w:marLeft w:val="0"/>
          <w:marRight w:val="0"/>
          <w:marTop w:val="0"/>
          <w:marBottom w:val="0"/>
          <w:divBdr>
            <w:top w:val="none" w:sz="0" w:space="0" w:color="auto"/>
            <w:left w:val="none" w:sz="0" w:space="0" w:color="auto"/>
            <w:bottom w:val="none" w:sz="0" w:space="0" w:color="auto"/>
            <w:right w:val="none" w:sz="0" w:space="0" w:color="auto"/>
          </w:divBdr>
        </w:div>
        <w:div w:id="424960306">
          <w:marLeft w:val="0"/>
          <w:marRight w:val="0"/>
          <w:marTop w:val="0"/>
          <w:marBottom w:val="0"/>
          <w:divBdr>
            <w:top w:val="none" w:sz="0" w:space="0" w:color="auto"/>
            <w:left w:val="none" w:sz="0" w:space="0" w:color="auto"/>
            <w:bottom w:val="none" w:sz="0" w:space="0" w:color="auto"/>
            <w:right w:val="none" w:sz="0" w:space="0" w:color="auto"/>
          </w:divBdr>
        </w:div>
        <w:div w:id="479155429">
          <w:marLeft w:val="0"/>
          <w:marRight w:val="0"/>
          <w:marTop w:val="0"/>
          <w:marBottom w:val="0"/>
          <w:divBdr>
            <w:top w:val="none" w:sz="0" w:space="0" w:color="auto"/>
            <w:left w:val="none" w:sz="0" w:space="0" w:color="auto"/>
            <w:bottom w:val="none" w:sz="0" w:space="0" w:color="auto"/>
            <w:right w:val="none" w:sz="0" w:space="0" w:color="auto"/>
          </w:divBdr>
        </w:div>
        <w:div w:id="508911534">
          <w:marLeft w:val="0"/>
          <w:marRight w:val="0"/>
          <w:marTop w:val="0"/>
          <w:marBottom w:val="0"/>
          <w:divBdr>
            <w:top w:val="none" w:sz="0" w:space="0" w:color="auto"/>
            <w:left w:val="none" w:sz="0" w:space="0" w:color="auto"/>
            <w:bottom w:val="none" w:sz="0" w:space="0" w:color="auto"/>
            <w:right w:val="none" w:sz="0" w:space="0" w:color="auto"/>
          </w:divBdr>
        </w:div>
        <w:div w:id="518591830">
          <w:marLeft w:val="0"/>
          <w:marRight w:val="0"/>
          <w:marTop w:val="0"/>
          <w:marBottom w:val="0"/>
          <w:divBdr>
            <w:top w:val="none" w:sz="0" w:space="0" w:color="auto"/>
            <w:left w:val="none" w:sz="0" w:space="0" w:color="auto"/>
            <w:bottom w:val="none" w:sz="0" w:space="0" w:color="auto"/>
            <w:right w:val="none" w:sz="0" w:space="0" w:color="auto"/>
          </w:divBdr>
        </w:div>
        <w:div w:id="550583105">
          <w:marLeft w:val="0"/>
          <w:marRight w:val="0"/>
          <w:marTop w:val="0"/>
          <w:marBottom w:val="0"/>
          <w:divBdr>
            <w:top w:val="none" w:sz="0" w:space="0" w:color="auto"/>
            <w:left w:val="none" w:sz="0" w:space="0" w:color="auto"/>
            <w:bottom w:val="none" w:sz="0" w:space="0" w:color="auto"/>
            <w:right w:val="none" w:sz="0" w:space="0" w:color="auto"/>
          </w:divBdr>
        </w:div>
        <w:div w:id="578099040">
          <w:marLeft w:val="0"/>
          <w:marRight w:val="0"/>
          <w:marTop w:val="0"/>
          <w:marBottom w:val="0"/>
          <w:divBdr>
            <w:top w:val="none" w:sz="0" w:space="0" w:color="auto"/>
            <w:left w:val="none" w:sz="0" w:space="0" w:color="auto"/>
            <w:bottom w:val="none" w:sz="0" w:space="0" w:color="auto"/>
            <w:right w:val="none" w:sz="0" w:space="0" w:color="auto"/>
          </w:divBdr>
        </w:div>
        <w:div w:id="579363591">
          <w:marLeft w:val="0"/>
          <w:marRight w:val="0"/>
          <w:marTop w:val="0"/>
          <w:marBottom w:val="0"/>
          <w:divBdr>
            <w:top w:val="none" w:sz="0" w:space="0" w:color="auto"/>
            <w:left w:val="none" w:sz="0" w:space="0" w:color="auto"/>
            <w:bottom w:val="none" w:sz="0" w:space="0" w:color="auto"/>
            <w:right w:val="none" w:sz="0" w:space="0" w:color="auto"/>
          </w:divBdr>
        </w:div>
        <w:div w:id="595408852">
          <w:marLeft w:val="0"/>
          <w:marRight w:val="0"/>
          <w:marTop w:val="0"/>
          <w:marBottom w:val="0"/>
          <w:divBdr>
            <w:top w:val="none" w:sz="0" w:space="0" w:color="auto"/>
            <w:left w:val="none" w:sz="0" w:space="0" w:color="auto"/>
            <w:bottom w:val="none" w:sz="0" w:space="0" w:color="auto"/>
            <w:right w:val="none" w:sz="0" w:space="0" w:color="auto"/>
          </w:divBdr>
        </w:div>
        <w:div w:id="605579577">
          <w:marLeft w:val="0"/>
          <w:marRight w:val="0"/>
          <w:marTop w:val="0"/>
          <w:marBottom w:val="0"/>
          <w:divBdr>
            <w:top w:val="none" w:sz="0" w:space="0" w:color="auto"/>
            <w:left w:val="none" w:sz="0" w:space="0" w:color="auto"/>
            <w:bottom w:val="none" w:sz="0" w:space="0" w:color="auto"/>
            <w:right w:val="none" w:sz="0" w:space="0" w:color="auto"/>
          </w:divBdr>
        </w:div>
        <w:div w:id="607007523">
          <w:marLeft w:val="0"/>
          <w:marRight w:val="0"/>
          <w:marTop w:val="0"/>
          <w:marBottom w:val="0"/>
          <w:divBdr>
            <w:top w:val="none" w:sz="0" w:space="0" w:color="auto"/>
            <w:left w:val="none" w:sz="0" w:space="0" w:color="auto"/>
            <w:bottom w:val="none" w:sz="0" w:space="0" w:color="auto"/>
            <w:right w:val="none" w:sz="0" w:space="0" w:color="auto"/>
          </w:divBdr>
        </w:div>
        <w:div w:id="683438135">
          <w:marLeft w:val="0"/>
          <w:marRight w:val="0"/>
          <w:marTop w:val="0"/>
          <w:marBottom w:val="0"/>
          <w:divBdr>
            <w:top w:val="none" w:sz="0" w:space="0" w:color="auto"/>
            <w:left w:val="none" w:sz="0" w:space="0" w:color="auto"/>
            <w:bottom w:val="none" w:sz="0" w:space="0" w:color="auto"/>
            <w:right w:val="none" w:sz="0" w:space="0" w:color="auto"/>
          </w:divBdr>
        </w:div>
        <w:div w:id="703987961">
          <w:marLeft w:val="0"/>
          <w:marRight w:val="0"/>
          <w:marTop w:val="0"/>
          <w:marBottom w:val="0"/>
          <w:divBdr>
            <w:top w:val="none" w:sz="0" w:space="0" w:color="auto"/>
            <w:left w:val="none" w:sz="0" w:space="0" w:color="auto"/>
            <w:bottom w:val="none" w:sz="0" w:space="0" w:color="auto"/>
            <w:right w:val="none" w:sz="0" w:space="0" w:color="auto"/>
          </w:divBdr>
        </w:div>
        <w:div w:id="757404860">
          <w:marLeft w:val="0"/>
          <w:marRight w:val="0"/>
          <w:marTop w:val="0"/>
          <w:marBottom w:val="0"/>
          <w:divBdr>
            <w:top w:val="none" w:sz="0" w:space="0" w:color="auto"/>
            <w:left w:val="none" w:sz="0" w:space="0" w:color="auto"/>
            <w:bottom w:val="none" w:sz="0" w:space="0" w:color="auto"/>
            <w:right w:val="none" w:sz="0" w:space="0" w:color="auto"/>
          </w:divBdr>
        </w:div>
        <w:div w:id="895700236">
          <w:marLeft w:val="0"/>
          <w:marRight w:val="0"/>
          <w:marTop w:val="0"/>
          <w:marBottom w:val="0"/>
          <w:divBdr>
            <w:top w:val="none" w:sz="0" w:space="0" w:color="auto"/>
            <w:left w:val="none" w:sz="0" w:space="0" w:color="auto"/>
            <w:bottom w:val="none" w:sz="0" w:space="0" w:color="auto"/>
            <w:right w:val="none" w:sz="0" w:space="0" w:color="auto"/>
          </w:divBdr>
        </w:div>
        <w:div w:id="912660567">
          <w:marLeft w:val="0"/>
          <w:marRight w:val="0"/>
          <w:marTop w:val="0"/>
          <w:marBottom w:val="0"/>
          <w:divBdr>
            <w:top w:val="none" w:sz="0" w:space="0" w:color="auto"/>
            <w:left w:val="none" w:sz="0" w:space="0" w:color="auto"/>
            <w:bottom w:val="none" w:sz="0" w:space="0" w:color="auto"/>
            <w:right w:val="none" w:sz="0" w:space="0" w:color="auto"/>
          </w:divBdr>
        </w:div>
        <w:div w:id="914901673">
          <w:marLeft w:val="0"/>
          <w:marRight w:val="0"/>
          <w:marTop w:val="0"/>
          <w:marBottom w:val="0"/>
          <w:divBdr>
            <w:top w:val="none" w:sz="0" w:space="0" w:color="auto"/>
            <w:left w:val="none" w:sz="0" w:space="0" w:color="auto"/>
            <w:bottom w:val="none" w:sz="0" w:space="0" w:color="auto"/>
            <w:right w:val="none" w:sz="0" w:space="0" w:color="auto"/>
          </w:divBdr>
        </w:div>
        <w:div w:id="958680500">
          <w:marLeft w:val="0"/>
          <w:marRight w:val="0"/>
          <w:marTop w:val="0"/>
          <w:marBottom w:val="0"/>
          <w:divBdr>
            <w:top w:val="none" w:sz="0" w:space="0" w:color="auto"/>
            <w:left w:val="none" w:sz="0" w:space="0" w:color="auto"/>
            <w:bottom w:val="none" w:sz="0" w:space="0" w:color="auto"/>
            <w:right w:val="none" w:sz="0" w:space="0" w:color="auto"/>
          </w:divBdr>
        </w:div>
        <w:div w:id="975181975">
          <w:marLeft w:val="0"/>
          <w:marRight w:val="0"/>
          <w:marTop w:val="0"/>
          <w:marBottom w:val="0"/>
          <w:divBdr>
            <w:top w:val="none" w:sz="0" w:space="0" w:color="auto"/>
            <w:left w:val="none" w:sz="0" w:space="0" w:color="auto"/>
            <w:bottom w:val="none" w:sz="0" w:space="0" w:color="auto"/>
            <w:right w:val="none" w:sz="0" w:space="0" w:color="auto"/>
          </w:divBdr>
        </w:div>
        <w:div w:id="979964426">
          <w:marLeft w:val="0"/>
          <w:marRight w:val="0"/>
          <w:marTop w:val="0"/>
          <w:marBottom w:val="0"/>
          <w:divBdr>
            <w:top w:val="none" w:sz="0" w:space="0" w:color="auto"/>
            <w:left w:val="none" w:sz="0" w:space="0" w:color="auto"/>
            <w:bottom w:val="none" w:sz="0" w:space="0" w:color="auto"/>
            <w:right w:val="none" w:sz="0" w:space="0" w:color="auto"/>
          </w:divBdr>
        </w:div>
        <w:div w:id="1145005660">
          <w:marLeft w:val="0"/>
          <w:marRight w:val="0"/>
          <w:marTop w:val="0"/>
          <w:marBottom w:val="0"/>
          <w:divBdr>
            <w:top w:val="none" w:sz="0" w:space="0" w:color="auto"/>
            <w:left w:val="none" w:sz="0" w:space="0" w:color="auto"/>
            <w:bottom w:val="none" w:sz="0" w:space="0" w:color="auto"/>
            <w:right w:val="none" w:sz="0" w:space="0" w:color="auto"/>
          </w:divBdr>
        </w:div>
        <w:div w:id="1160273057">
          <w:marLeft w:val="0"/>
          <w:marRight w:val="0"/>
          <w:marTop w:val="0"/>
          <w:marBottom w:val="0"/>
          <w:divBdr>
            <w:top w:val="none" w:sz="0" w:space="0" w:color="auto"/>
            <w:left w:val="none" w:sz="0" w:space="0" w:color="auto"/>
            <w:bottom w:val="none" w:sz="0" w:space="0" w:color="auto"/>
            <w:right w:val="none" w:sz="0" w:space="0" w:color="auto"/>
          </w:divBdr>
        </w:div>
        <w:div w:id="1169713011">
          <w:marLeft w:val="0"/>
          <w:marRight w:val="0"/>
          <w:marTop w:val="0"/>
          <w:marBottom w:val="0"/>
          <w:divBdr>
            <w:top w:val="none" w:sz="0" w:space="0" w:color="auto"/>
            <w:left w:val="none" w:sz="0" w:space="0" w:color="auto"/>
            <w:bottom w:val="none" w:sz="0" w:space="0" w:color="auto"/>
            <w:right w:val="none" w:sz="0" w:space="0" w:color="auto"/>
          </w:divBdr>
        </w:div>
        <w:div w:id="1180510413">
          <w:marLeft w:val="0"/>
          <w:marRight w:val="0"/>
          <w:marTop w:val="0"/>
          <w:marBottom w:val="0"/>
          <w:divBdr>
            <w:top w:val="none" w:sz="0" w:space="0" w:color="auto"/>
            <w:left w:val="none" w:sz="0" w:space="0" w:color="auto"/>
            <w:bottom w:val="none" w:sz="0" w:space="0" w:color="auto"/>
            <w:right w:val="none" w:sz="0" w:space="0" w:color="auto"/>
          </w:divBdr>
        </w:div>
        <w:div w:id="1230851018">
          <w:marLeft w:val="0"/>
          <w:marRight w:val="0"/>
          <w:marTop w:val="0"/>
          <w:marBottom w:val="0"/>
          <w:divBdr>
            <w:top w:val="none" w:sz="0" w:space="0" w:color="auto"/>
            <w:left w:val="none" w:sz="0" w:space="0" w:color="auto"/>
            <w:bottom w:val="none" w:sz="0" w:space="0" w:color="auto"/>
            <w:right w:val="none" w:sz="0" w:space="0" w:color="auto"/>
          </w:divBdr>
        </w:div>
        <w:div w:id="1233659508">
          <w:marLeft w:val="0"/>
          <w:marRight w:val="0"/>
          <w:marTop w:val="0"/>
          <w:marBottom w:val="0"/>
          <w:divBdr>
            <w:top w:val="none" w:sz="0" w:space="0" w:color="auto"/>
            <w:left w:val="none" w:sz="0" w:space="0" w:color="auto"/>
            <w:bottom w:val="none" w:sz="0" w:space="0" w:color="auto"/>
            <w:right w:val="none" w:sz="0" w:space="0" w:color="auto"/>
          </w:divBdr>
        </w:div>
        <w:div w:id="1280062063">
          <w:marLeft w:val="0"/>
          <w:marRight w:val="0"/>
          <w:marTop w:val="0"/>
          <w:marBottom w:val="0"/>
          <w:divBdr>
            <w:top w:val="none" w:sz="0" w:space="0" w:color="auto"/>
            <w:left w:val="none" w:sz="0" w:space="0" w:color="auto"/>
            <w:bottom w:val="none" w:sz="0" w:space="0" w:color="auto"/>
            <w:right w:val="none" w:sz="0" w:space="0" w:color="auto"/>
          </w:divBdr>
        </w:div>
        <w:div w:id="1281568066">
          <w:marLeft w:val="0"/>
          <w:marRight w:val="0"/>
          <w:marTop w:val="0"/>
          <w:marBottom w:val="0"/>
          <w:divBdr>
            <w:top w:val="none" w:sz="0" w:space="0" w:color="auto"/>
            <w:left w:val="none" w:sz="0" w:space="0" w:color="auto"/>
            <w:bottom w:val="none" w:sz="0" w:space="0" w:color="auto"/>
            <w:right w:val="none" w:sz="0" w:space="0" w:color="auto"/>
          </w:divBdr>
        </w:div>
        <w:div w:id="1287808742">
          <w:marLeft w:val="0"/>
          <w:marRight w:val="0"/>
          <w:marTop w:val="0"/>
          <w:marBottom w:val="0"/>
          <w:divBdr>
            <w:top w:val="none" w:sz="0" w:space="0" w:color="auto"/>
            <w:left w:val="none" w:sz="0" w:space="0" w:color="auto"/>
            <w:bottom w:val="none" w:sz="0" w:space="0" w:color="auto"/>
            <w:right w:val="none" w:sz="0" w:space="0" w:color="auto"/>
          </w:divBdr>
        </w:div>
        <w:div w:id="1298487394">
          <w:marLeft w:val="0"/>
          <w:marRight w:val="0"/>
          <w:marTop w:val="0"/>
          <w:marBottom w:val="0"/>
          <w:divBdr>
            <w:top w:val="none" w:sz="0" w:space="0" w:color="auto"/>
            <w:left w:val="none" w:sz="0" w:space="0" w:color="auto"/>
            <w:bottom w:val="none" w:sz="0" w:space="0" w:color="auto"/>
            <w:right w:val="none" w:sz="0" w:space="0" w:color="auto"/>
          </w:divBdr>
        </w:div>
        <w:div w:id="1321733941">
          <w:marLeft w:val="0"/>
          <w:marRight w:val="0"/>
          <w:marTop w:val="0"/>
          <w:marBottom w:val="0"/>
          <w:divBdr>
            <w:top w:val="none" w:sz="0" w:space="0" w:color="auto"/>
            <w:left w:val="none" w:sz="0" w:space="0" w:color="auto"/>
            <w:bottom w:val="none" w:sz="0" w:space="0" w:color="auto"/>
            <w:right w:val="none" w:sz="0" w:space="0" w:color="auto"/>
          </w:divBdr>
        </w:div>
        <w:div w:id="1386757436">
          <w:marLeft w:val="0"/>
          <w:marRight w:val="0"/>
          <w:marTop w:val="0"/>
          <w:marBottom w:val="0"/>
          <w:divBdr>
            <w:top w:val="none" w:sz="0" w:space="0" w:color="auto"/>
            <w:left w:val="none" w:sz="0" w:space="0" w:color="auto"/>
            <w:bottom w:val="none" w:sz="0" w:space="0" w:color="auto"/>
            <w:right w:val="none" w:sz="0" w:space="0" w:color="auto"/>
          </w:divBdr>
        </w:div>
        <w:div w:id="1442610483">
          <w:marLeft w:val="0"/>
          <w:marRight w:val="0"/>
          <w:marTop w:val="0"/>
          <w:marBottom w:val="0"/>
          <w:divBdr>
            <w:top w:val="none" w:sz="0" w:space="0" w:color="auto"/>
            <w:left w:val="none" w:sz="0" w:space="0" w:color="auto"/>
            <w:bottom w:val="none" w:sz="0" w:space="0" w:color="auto"/>
            <w:right w:val="none" w:sz="0" w:space="0" w:color="auto"/>
          </w:divBdr>
        </w:div>
        <w:div w:id="1505431811">
          <w:marLeft w:val="0"/>
          <w:marRight w:val="0"/>
          <w:marTop w:val="0"/>
          <w:marBottom w:val="0"/>
          <w:divBdr>
            <w:top w:val="none" w:sz="0" w:space="0" w:color="auto"/>
            <w:left w:val="none" w:sz="0" w:space="0" w:color="auto"/>
            <w:bottom w:val="none" w:sz="0" w:space="0" w:color="auto"/>
            <w:right w:val="none" w:sz="0" w:space="0" w:color="auto"/>
          </w:divBdr>
        </w:div>
        <w:div w:id="1590231078">
          <w:marLeft w:val="0"/>
          <w:marRight w:val="0"/>
          <w:marTop w:val="0"/>
          <w:marBottom w:val="0"/>
          <w:divBdr>
            <w:top w:val="none" w:sz="0" w:space="0" w:color="auto"/>
            <w:left w:val="none" w:sz="0" w:space="0" w:color="auto"/>
            <w:bottom w:val="none" w:sz="0" w:space="0" w:color="auto"/>
            <w:right w:val="none" w:sz="0" w:space="0" w:color="auto"/>
          </w:divBdr>
        </w:div>
        <w:div w:id="1620453089">
          <w:marLeft w:val="0"/>
          <w:marRight w:val="0"/>
          <w:marTop w:val="0"/>
          <w:marBottom w:val="0"/>
          <w:divBdr>
            <w:top w:val="none" w:sz="0" w:space="0" w:color="auto"/>
            <w:left w:val="none" w:sz="0" w:space="0" w:color="auto"/>
            <w:bottom w:val="none" w:sz="0" w:space="0" w:color="auto"/>
            <w:right w:val="none" w:sz="0" w:space="0" w:color="auto"/>
          </w:divBdr>
        </w:div>
        <w:div w:id="1631788641">
          <w:marLeft w:val="0"/>
          <w:marRight w:val="0"/>
          <w:marTop w:val="0"/>
          <w:marBottom w:val="0"/>
          <w:divBdr>
            <w:top w:val="none" w:sz="0" w:space="0" w:color="auto"/>
            <w:left w:val="none" w:sz="0" w:space="0" w:color="auto"/>
            <w:bottom w:val="none" w:sz="0" w:space="0" w:color="auto"/>
            <w:right w:val="none" w:sz="0" w:space="0" w:color="auto"/>
          </w:divBdr>
        </w:div>
        <w:div w:id="1645234646">
          <w:marLeft w:val="0"/>
          <w:marRight w:val="0"/>
          <w:marTop w:val="0"/>
          <w:marBottom w:val="0"/>
          <w:divBdr>
            <w:top w:val="none" w:sz="0" w:space="0" w:color="auto"/>
            <w:left w:val="none" w:sz="0" w:space="0" w:color="auto"/>
            <w:bottom w:val="none" w:sz="0" w:space="0" w:color="auto"/>
            <w:right w:val="none" w:sz="0" w:space="0" w:color="auto"/>
          </w:divBdr>
        </w:div>
        <w:div w:id="1702709284">
          <w:marLeft w:val="0"/>
          <w:marRight w:val="0"/>
          <w:marTop w:val="0"/>
          <w:marBottom w:val="0"/>
          <w:divBdr>
            <w:top w:val="none" w:sz="0" w:space="0" w:color="auto"/>
            <w:left w:val="none" w:sz="0" w:space="0" w:color="auto"/>
            <w:bottom w:val="none" w:sz="0" w:space="0" w:color="auto"/>
            <w:right w:val="none" w:sz="0" w:space="0" w:color="auto"/>
          </w:divBdr>
        </w:div>
        <w:div w:id="1720855377">
          <w:marLeft w:val="0"/>
          <w:marRight w:val="0"/>
          <w:marTop w:val="0"/>
          <w:marBottom w:val="0"/>
          <w:divBdr>
            <w:top w:val="none" w:sz="0" w:space="0" w:color="auto"/>
            <w:left w:val="none" w:sz="0" w:space="0" w:color="auto"/>
            <w:bottom w:val="none" w:sz="0" w:space="0" w:color="auto"/>
            <w:right w:val="none" w:sz="0" w:space="0" w:color="auto"/>
          </w:divBdr>
        </w:div>
        <w:div w:id="1732575624">
          <w:marLeft w:val="0"/>
          <w:marRight w:val="0"/>
          <w:marTop w:val="0"/>
          <w:marBottom w:val="0"/>
          <w:divBdr>
            <w:top w:val="none" w:sz="0" w:space="0" w:color="auto"/>
            <w:left w:val="none" w:sz="0" w:space="0" w:color="auto"/>
            <w:bottom w:val="none" w:sz="0" w:space="0" w:color="auto"/>
            <w:right w:val="none" w:sz="0" w:space="0" w:color="auto"/>
          </w:divBdr>
        </w:div>
        <w:div w:id="1742554835">
          <w:marLeft w:val="0"/>
          <w:marRight w:val="0"/>
          <w:marTop w:val="0"/>
          <w:marBottom w:val="0"/>
          <w:divBdr>
            <w:top w:val="none" w:sz="0" w:space="0" w:color="auto"/>
            <w:left w:val="none" w:sz="0" w:space="0" w:color="auto"/>
            <w:bottom w:val="none" w:sz="0" w:space="0" w:color="auto"/>
            <w:right w:val="none" w:sz="0" w:space="0" w:color="auto"/>
          </w:divBdr>
        </w:div>
        <w:div w:id="1822038731">
          <w:marLeft w:val="0"/>
          <w:marRight w:val="0"/>
          <w:marTop w:val="0"/>
          <w:marBottom w:val="0"/>
          <w:divBdr>
            <w:top w:val="none" w:sz="0" w:space="0" w:color="auto"/>
            <w:left w:val="none" w:sz="0" w:space="0" w:color="auto"/>
            <w:bottom w:val="none" w:sz="0" w:space="0" w:color="auto"/>
            <w:right w:val="none" w:sz="0" w:space="0" w:color="auto"/>
          </w:divBdr>
        </w:div>
        <w:div w:id="1826510353">
          <w:marLeft w:val="0"/>
          <w:marRight w:val="0"/>
          <w:marTop w:val="0"/>
          <w:marBottom w:val="0"/>
          <w:divBdr>
            <w:top w:val="none" w:sz="0" w:space="0" w:color="auto"/>
            <w:left w:val="none" w:sz="0" w:space="0" w:color="auto"/>
            <w:bottom w:val="none" w:sz="0" w:space="0" w:color="auto"/>
            <w:right w:val="none" w:sz="0" w:space="0" w:color="auto"/>
          </w:divBdr>
        </w:div>
        <w:div w:id="1871796939">
          <w:marLeft w:val="0"/>
          <w:marRight w:val="0"/>
          <w:marTop w:val="0"/>
          <w:marBottom w:val="0"/>
          <w:divBdr>
            <w:top w:val="none" w:sz="0" w:space="0" w:color="auto"/>
            <w:left w:val="none" w:sz="0" w:space="0" w:color="auto"/>
            <w:bottom w:val="none" w:sz="0" w:space="0" w:color="auto"/>
            <w:right w:val="none" w:sz="0" w:space="0" w:color="auto"/>
          </w:divBdr>
        </w:div>
        <w:div w:id="1897549809">
          <w:marLeft w:val="0"/>
          <w:marRight w:val="0"/>
          <w:marTop w:val="0"/>
          <w:marBottom w:val="0"/>
          <w:divBdr>
            <w:top w:val="none" w:sz="0" w:space="0" w:color="auto"/>
            <w:left w:val="none" w:sz="0" w:space="0" w:color="auto"/>
            <w:bottom w:val="none" w:sz="0" w:space="0" w:color="auto"/>
            <w:right w:val="none" w:sz="0" w:space="0" w:color="auto"/>
          </w:divBdr>
        </w:div>
        <w:div w:id="1986274521">
          <w:marLeft w:val="0"/>
          <w:marRight w:val="0"/>
          <w:marTop w:val="0"/>
          <w:marBottom w:val="0"/>
          <w:divBdr>
            <w:top w:val="none" w:sz="0" w:space="0" w:color="auto"/>
            <w:left w:val="none" w:sz="0" w:space="0" w:color="auto"/>
            <w:bottom w:val="none" w:sz="0" w:space="0" w:color="auto"/>
            <w:right w:val="none" w:sz="0" w:space="0" w:color="auto"/>
          </w:divBdr>
        </w:div>
        <w:div w:id="1998997882">
          <w:marLeft w:val="0"/>
          <w:marRight w:val="0"/>
          <w:marTop w:val="0"/>
          <w:marBottom w:val="0"/>
          <w:divBdr>
            <w:top w:val="none" w:sz="0" w:space="0" w:color="auto"/>
            <w:left w:val="none" w:sz="0" w:space="0" w:color="auto"/>
            <w:bottom w:val="none" w:sz="0" w:space="0" w:color="auto"/>
            <w:right w:val="none" w:sz="0" w:space="0" w:color="auto"/>
          </w:divBdr>
        </w:div>
        <w:div w:id="2005739881">
          <w:marLeft w:val="0"/>
          <w:marRight w:val="0"/>
          <w:marTop w:val="0"/>
          <w:marBottom w:val="0"/>
          <w:divBdr>
            <w:top w:val="none" w:sz="0" w:space="0" w:color="auto"/>
            <w:left w:val="none" w:sz="0" w:space="0" w:color="auto"/>
            <w:bottom w:val="none" w:sz="0" w:space="0" w:color="auto"/>
            <w:right w:val="none" w:sz="0" w:space="0" w:color="auto"/>
          </w:divBdr>
        </w:div>
        <w:div w:id="2046056872">
          <w:marLeft w:val="0"/>
          <w:marRight w:val="0"/>
          <w:marTop w:val="0"/>
          <w:marBottom w:val="0"/>
          <w:divBdr>
            <w:top w:val="none" w:sz="0" w:space="0" w:color="auto"/>
            <w:left w:val="none" w:sz="0" w:space="0" w:color="auto"/>
            <w:bottom w:val="none" w:sz="0" w:space="0" w:color="auto"/>
            <w:right w:val="none" w:sz="0" w:space="0" w:color="auto"/>
          </w:divBdr>
        </w:div>
        <w:div w:id="2063745005">
          <w:marLeft w:val="0"/>
          <w:marRight w:val="0"/>
          <w:marTop w:val="0"/>
          <w:marBottom w:val="0"/>
          <w:divBdr>
            <w:top w:val="none" w:sz="0" w:space="0" w:color="auto"/>
            <w:left w:val="none" w:sz="0" w:space="0" w:color="auto"/>
            <w:bottom w:val="none" w:sz="0" w:space="0" w:color="auto"/>
            <w:right w:val="none" w:sz="0" w:space="0" w:color="auto"/>
          </w:divBdr>
        </w:div>
      </w:divsChild>
    </w:div>
    <w:div w:id="1056245354">
      <w:bodyDiv w:val="1"/>
      <w:marLeft w:val="0"/>
      <w:marRight w:val="0"/>
      <w:marTop w:val="0"/>
      <w:marBottom w:val="0"/>
      <w:divBdr>
        <w:top w:val="none" w:sz="0" w:space="0" w:color="auto"/>
        <w:left w:val="none" w:sz="0" w:space="0" w:color="auto"/>
        <w:bottom w:val="none" w:sz="0" w:space="0" w:color="auto"/>
        <w:right w:val="none" w:sz="0" w:space="0" w:color="auto"/>
      </w:divBdr>
    </w:div>
    <w:div w:id="1082676120">
      <w:bodyDiv w:val="1"/>
      <w:marLeft w:val="0"/>
      <w:marRight w:val="0"/>
      <w:marTop w:val="0"/>
      <w:marBottom w:val="0"/>
      <w:divBdr>
        <w:top w:val="none" w:sz="0" w:space="0" w:color="auto"/>
        <w:left w:val="none" w:sz="0" w:space="0" w:color="auto"/>
        <w:bottom w:val="none" w:sz="0" w:space="0" w:color="auto"/>
        <w:right w:val="none" w:sz="0" w:space="0" w:color="auto"/>
      </w:divBdr>
      <w:divsChild>
        <w:div w:id="53286495">
          <w:marLeft w:val="0"/>
          <w:marRight w:val="0"/>
          <w:marTop w:val="0"/>
          <w:marBottom w:val="0"/>
          <w:divBdr>
            <w:top w:val="none" w:sz="0" w:space="0" w:color="auto"/>
            <w:left w:val="none" w:sz="0" w:space="0" w:color="auto"/>
            <w:bottom w:val="none" w:sz="0" w:space="0" w:color="auto"/>
            <w:right w:val="none" w:sz="0" w:space="0" w:color="auto"/>
          </w:divBdr>
        </w:div>
        <w:div w:id="164827881">
          <w:marLeft w:val="0"/>
          <w:marRight w:val="0"/>
          <w:marTop w:val="0"/>
          <w:marBottom w:val="0"/>
          <w:divBdr>
            <w:top w:val="none" w:sz="0" w:space="0" w:color="auto"/>
            <w:left w:val="none" w:sz="0" w:space="0" w:color="auto"/>
            <w:bottom w:val="none" w:sz="0" w:space="0" w:color="auto"/>
            <w:right w:val="none" w:sz="0" w:space="0" w:color="auto"/>
          </w:divBdr>
        </w:div>
        <w:div w:id="176426690">
          <w:marLeft w:val="0"/>
          <w:marRight w:val="0"/>
          <w:marTop w:val="0"/>
          <w:marBottom w:val="0"/>
          <w:divBdr>
            <w:top w:val="none" w:sz="0" w:space="0" w:color="auto"/>
            <w:left w:val="none" w:sz="0" w:space="0" w:color="auto"/>
            <w:bottom w:val="none" w:sz="0" w:space="0" w:color="auto"/>
            <w:right w:val="none" w:sz="0" w:space="0" w:color="auto"/>
          </w:divBdr>
        </w:div>
        <w:div w:id="294218424">
          <w:marLeft w:val="0"/>
          <w:marRight w:val="0"/>
          <w:marTop w:val="0"/>
          <w:marBottom w:val="0"/>
          <w:divBdr>
            <w:top w:val="none" w:sz="0" w:space="0" w:color="auto"/>
            <w:left w:val="none" w:sz="0" w:space="0" w:color="auto"/>
            <w:bottom w:val="none" w:sz="0" w:space="0" w:color="auto"/>
            <w:right w:val="none" w:sz="0" w:space="0" w:color="auto"/>
          </w:divBdr>
        </w:div>
        <w:div w:id="372652519">
          <w:marLeft w:val="0"/>
          <w:marRight w:val="0"/>
          <w:marTop w:val="0"/>
          <w:marBottom w:val="0"/>
          <w:divBdr>
            <w:top w:val="none" w:sz="0" w:space="0" w:color="auto"/>
            <w:left w:val="none" w:sz="0" w:space="0" w:color="auto"/>
            <w:bottom w:val="none" w:sz="0" w:space="0" w:color="auto"/>
            <w:right w:val="none" w:sz="0" w:space="0" w:color="auto"/>
          </w:divBdr>
        </w:div>
        <w:div w:id="396780522">
          <w:marLeft w:val="0"/>
          <w:marRight w:val="0"/>
          <w:marTop w:val="0"/>
          <w:marBottom w:val="0"/>
          <w:divBdr>
            <w:top w:val="none" w:sz="0" w:space="0" w:color="auto"/>
            <w:left w:val="none" w:sz="0" w:space="0" w:color="auto"/>
            <w:bottom w:val="none" w:sz="0" w:space="0" w:color="auto"/>
            <w:right w:val="none" w:sz="0" w:space="0" w:color="auto"/>
          </w:divBdr>
        </w:div>
        <w:div w:id="435711922">
          <w:marLeft w:val="0"/>
          <w:marRight w:val="0"/>
          <w:marTop w:val="0"/>
          <w:marBottom w:val="0"/>
          <w:divBdr>
            <w:top w:val="none" w:sz="0" w:space="0" w:color="auto"/>
            <w:left w:val="none" w:sz="0" w:space="0" w:color="auto"/>
            <w:bottom w:val="none" w:sz="0" w:space="0" w:color="auto"/>
            <w:right w:val="none" w:sz="0" w:space="0" w:color="auto"/>
          </w:divBdr>
        </w:div>
        <w:div w:id="443157156">
          <w:marLeft w:val="0"/>
          <w:marRight w:val="0"/>
          <w:marTop w:val="0"/>
          <w:marBottom w:val="0"/>
          <w:divBdr>
            <w:top w:val="none" w:sz="0" w:space="0" w:color="auto"/>
            <w:left w:val="none" w:sz="0" w:space="0" w:color="auto"/>
            <w:bottom w:val="none" w:sz="0" w:space="0" w:color="auto"/>
            <w:right w:val="none" w:sz="0" w:space="0" w:color="auto"/>
          </w:divBdr>
        </w:div>
        <w:div w:id="509569504">
          <w:marLeft w:val="0"/>
          <w:marRight w:val="0"/>
          <w:marTop w:val="0"/>
          <w:marBottom w:val="0"/>
          <w:divBdr>
            <w:top w:val="none" w:sz="0" w:space="0" w:color="auto"/>
            <w:left w:val="none" w:sz="0" w:space="0" w:color="auto"/>
            <w:bottom w:val="none" w:sz="0" w:space="0" w:color="auto"/>
            <w:right w:val="none" w:sz="0" w:space="0" w:color="auto"/>
          </w:divBdr>
        </w:div>
        <w:div w:id="546987521">
          <w:marLeft w:val="0"/>
          <w:marRight w:val="0"/>
          <w:marTop w:val="0"/>
          <w:marBottom w:val="0"/>
          <w:divBdr>
            <w:top w:val="none" w:sz="0" w:space="0" w:color="auto"/>
            <w:left w:val="none" w:sz="0" w:space="0" w:color="auto"/>
            <w:bottom w:val="none" w:sz="0" w:space="0" w:color="auto"/>
            <w:right w:val="none" w:sz="0" w:space="0" w:color="auto"/>
          </w:divBdr>
        </w:div>
        <w:div w:id="578098051">
          <w:marLeft w:val="0"/>
          <w:marRight w:val="0"/>
          <w:marTop w:val="0"/>
          <w:marBottom w:val="0"/>
          <w:divBdr>
            <w:top w:val="none" w:sz="0" w:space="0" w:color="auto"/>
            <w:left w:val="none" w:sz="0" w:space="0" w:color="auto"/>
            <w:bottom w:val="none" w:sz="0" w:space="0" w:color="auto"/>
            <w:right w:val="none" w:sz="0" w:space="0" w:color="auto"/>
          </w:divBdr>
        </w:div>
        <w:div w:id="607003393">
          <w:marLeft w:val="0"/>
          <w:marRight w:val="0"/>
          <w:marTop w:val="0"/>
          <w:marBottom w:val="0"/>
          <w:divBdr>
            <w:top w:val="none" w:sz="0" w:space="0" w:color="auto"/>
            <w:left w:val="none" w:sz="0" w:space="0" w:color="auto"/>
            <w:bottom w:val="none" w:sz="0" w:space="0" w:color="auto"/>
            <w:right w:val="none" w:sz="0" w:space="0" w:color="auto"/>
          </w:divBdr>
        </w:div>
        <w:div w:id="792098595">
          <w:marLeft w:val="0"/>
          <w:marRight w:val="0"/>
          <w:marTop w:val="0"/>
          <w:marBottom w:val="0"/>
          <w:divBdr>
            <w:top w:val="none" w:sz="0" w:space="0" w:color="auto"/>
            <w:left w:val="none" w:sz="0" w:space="0" w:color="auto"/>
            <w:bottom w:val="none" w:sz="0" w:space="0" w:color="auto"/>
            <w:right w:val="none" w:sz="0" w:space="0" w:color="auto"/>
          </w:divBdr>
        </w:div>
        <w:div w:id="920455465">
          <w:marLeft w:val="0"/>
          <w:marRight w:val="0"/>
          <w:marTop w:val="0"/>
          <w:marBottom w:val="0"/>
          <w:divBdr>
            <w:top w:val="none" w:sz="0" w:space="0" w:color="auto"/>
            <w:left w:val="none" w:sz="0" w:space="0" w:color="auto"/>
            <w:bottom w:val="none" w:sz="0" w:space="0" w:color="auto"/>
            <w:right w:val="none" w:sz="0" w:space="0" w:color="auto"/>
          </w:divBdr>
        </w:div>
        <w:div w:id="977416976">
          <w:marLeft w:val="0"/>
          <w:marRight w:val="0"/>
          <w:marTop w:val="0"/>
          <w:marBottom w:val="0"/>
          <w:divBdr>
            <w:top w:val="none" w:sz="0" w:space="0" w:color="auto"/>
            <w:left w:val="none" w:sz="0" w:space="0" w:color="auto"/>
            <w:bottom w:val="none" w:sz="0" w:space="0" w:color="auto"/>
            <w:right w:val="none" w:sz="0" w:space="0" w:color="auto"/>
          </w:divBdr>
        </w:div>
        <w:div w:id="1006636552">
          <w:marLeft w:val="0"/>
          <w:marRight w:val="0"/>
          <w:marTop w:val="0"/>
          <w:marBottom w:val="0"/>
          <w:divBdr>
            <w:top w:val="none" w:sz="0" w:space="0" w:color="auto"/>
            <w:left w:val="none" w:sz="0" w:space="0" w:color="auto"/>
            <w:bottom w:val="none" w:sz="0" w:space="0" w:color="auto"/>
            <w:right w:val="none" w:sz="0" w:space="0" w:color="auto"/>
          </w:divBdr>
        </w:div>
        <w:div w:id="1047071346">
          <w:marLeft w:val="0"/>
          <w:marRight w:val="0"/>
          <w:marTop w:val="0"/>
          <w:marBottom w:val="0"/>
          <w:divBdr>
            <w:top w:val="none" w:sz="0" w:space="0" w:color="auto"/>
            <w:left w:val="none" w:sz="0" w:space="0" w:color="auto"/>
            <w:bottom w:val="none" w:sz="0" w:space="0" w:color="auto"/>
            <w:right w:val="none" w:sz="0" w:space="0" w:color="auto"/>
          </w:divBdr>
        </w:div>
        <w:div w:id="1074667795">
          <w:marLeft w:val="0"/>
          <w:marRight w:val="0"/>
          <w:marTop w:val="0"/>
          <w:marBottom w:val="0"/>
          <w:divBdr>
            <w:top w:val="none" w:sz="0" w:space="0" w:color="auto"/>
            <w:left w:val="none" w:sz="0" w:space="0" w:color="auto"/>
            <w:bottom w:val="none" w:sz="0" w:space="0" w:color="auto"/>
            <w:right w:val="none" w:sz="0" w:space="0" w:color="auto"/>
          </w:divBdr>
        </w:div>
        <w:div w:id="1097794676">
          <w:marLeft w:val="0"/>
          <w:marRight w:val="0"/>
          <w:marTop w:val="0"/>
          <w:marBottom w:val="0"/>
          <w:divBdr>
            <w:top w:val="none" w:sz="0" w:space="0" w:color="auto"/>
            <w:left w:val="none" w:sz="0" w:space="0" w:color="auto"/>
            <w:bottom w:val="none" w:sz="0" w:space="0" w:color="auto"/>
            <w:right w:val="none" w:sz="0" w:space="0" w:color="auto"/>
          </w:divBdr>
        </w:div>
        <w:div w:id="1170371977">
          <w:marLeft w:val="0"/>
          <w:marRight w:val="0"/>
          <w:marTop w:val="0"/>
          <w:marBottom w:val="0"/>
          <w:divBdr>
            <w:top w:val="none" w:sz="0" w:space="0" w:color="auto"/>
            <w:left w:val="none" w:sz="0" w:space="0" w:color="auto"/>
            <w:bottom w:val="none" w:sz="0" w:space="0" w:color="auto"/>
            <w:right w:val="none" w:sz="0" w:space="0" w:color="auto"/>
          </w:divBdr>
        </w:div>
        <w:div w:id="1215770861">
          <w:marLeft w:val="0"/>
          <w:marRight w:val="0"/>
          <w:marTop w:val="0"/>
          <w:marBottom w:val="0"/>
          <w:divBdr>
            <w:top w:val="none" w:sz="0" w:space="0" w:color="auto"/>
            <w:left w:val="none" w:sz="0" w:space="0" w:color="auto"/>
            <w:bottom w:val="none" w:sz="0" w:space="0" w:color="auto"/>
            <w:right w:val="none" w:sz="0" w:space="0" w:color="auto"/>
          </w:divBdr>
        </w:div>
        <w:div w:id="1281689162">
          <w:marLeft w:val="0"/>
          <w:marRight w:val="0"/>
          <w:marTop w:val="0"/>
          <w:marBottom w:val="0"/>
          <w:divBdr>
            <w:top w:val="none" w:sz="0" w:space="0" w:color="auto"/>
            <w:left w:val="none" w:sz="0" w:space="0" w:color="auto"/>
            <w:bottom w:val="none" w:sz="0" w:space="0" w:color="auto"/>
            <w:right w:val="none" w:sz="0" w:space="0" w:color="auto"/>
          </w:divBdr>
        </w:div>
        <w:div w:id="1300769646">
          <w:marLeft w:val="0"/>
          <w:marRight w:val="0"/>
          <w:marTop w:val="0"/>
          <w:marBottom w:val="0"/>
          <w:divBdr>
            <w:top w:val="none" w:sz="0" w:space="0" w:color="auto"/>
            <w:left w:val="none" w:sz="0" w:space="0" w:color="auto"/>
            <w:bottom w:val="none" w:sz="0" w:space="0" w:color="auto"/>
            <w:right w:val="none" w:sz="0" w:space="0" w:color="auto"/>
          </w:divBdr>
        </w:div>
        <w:div w:id="1313407820">
          <w:marLeft w:val="0"/>
          <w:marRight w:val="0"/>
          <w:marTop w:val="0"/>
          <w:marBottom w:val="0"/>
          <w:divBdr>
            <w:top w:val="none" w:sz="0" w:space="0" w:color="auto"/>
            <w:left w:val="none" w:sz="0" w:space="0" w:color="auto"/>
            <w:bottom w:val="none" w:sz="0" w:space="0" w:color="auto"/>
            <w:right w:val="none" w:sz="0" w:space="0" w:color="auto"/>
          </w:divBdr>
        </w:div>
        <w:div w:id="1368868949">
          <w:marLeft w:val="0"/>
          <w:marRight w:val="0"/>
          <w:marTop w:val="0"/>
          <w:marBottom w:val="0"/>
          <w:divBdr>
            <w:top w:val="none" w:sz="0" w:space="0" w:color="auto"/>
            <w:left w:val="none" w:sz="0" w:space="0" w:color="auto"/>
            <w:bottom w:val="none" w:sz="0" w:space="0" w:color="auto"/>
            <w:right w:val="none" w:sz="0" w:space="0" w:color="auto"/>
          </w:divBdr>
        </w:div>
        <w:div w:id="1387870460">
          <w:marLeft w:val="0"/>
          <w:marRight w:val="0"/>
          <w:marTop w:val="0"/>
          <w:marBottom w:val="0"/>
          <w:divBdr>
            <w:top w:val="none" w:sz="0" w:space="0" w:color="auto"/>
            <w:left w:val="none" w:sz="0" w:space="0" w:color="auto"/>
            <w:bottom w:val="none" w:sz="0" w:space="0" w:color="auto"/>
            <w:right w:val="none" w:sz="0" w:space="0" w:color="auto"/>
          </w:divBdr>
        </w:div>
        <w:div w:id="1409309756">
          <w:marLeft w:val="0"/>
          <w:marRight w:val="0"/>
          <w:marTop w:val="0"/>
          <w:marBottom w:val="0"/>
          <w:divBdr>
            <w:top w:val="none" w:sz="0" w:space="0" w:color="auto"/>
            <w:left w:val="none" w:sz="0" w:space="0" w:color="auto"/>
            <w:bottom w:val="none" w:sz="0" w:space="0" w:color="auto"/>
            <w:right w:val="none" w:sz="0" w:space="0" w:color="auto"/>
          </w:divBdr>
        </w:div>
        <w:div w:id="1442648744">
          <w:marLeft w:val="0"/>
          <w:marRight w:val="0"/>
          <w:marTop w:val="0"/>
          <w:marBottom w:val="0"/>
          <w:divBdr>
            <w:top w:val="none" w:sz="0" w:space="0" w:color="auto"/>
            <w:left w:val="none" w:sz="0" w:space="0" w:color="auto"/>
            <w:bottom w:val="none" w:sz="0" w:space="0" w:color="auto"/>
            <w:right w:val="none" w:sz="0" w:space="0" w:color="auto"/>
          </w:divBdr>
        </w:div>
        <w:div w:id="1485705859">
          <w:marLeft w:val="0"/>
          <w:marRight w:val="0"/>
          <w:marTop w:val="0"/>
          <w:marBottom w:val="0"/>
          <w:divBdr>
            <w:top w:val="none" w:sz="0" w:space="0" w:color="auto"/>
            <w:left w:val="none" w:sz="0" w:space="0" w:color="auto"/>
            <w:bottom w:val="none" w:sz="0" w:space="0" w:color="auto"/>
            <w:right w:val="none" w:sz="0" w:space="0" w:color="auto"/>
          </w:divBdr>
        </w:div>
        <w:div w:id="1512183925">
          <w:marLeft w:val="0"/>
          <w:marRight w:val="0"/>
          <w:marTop w:val="0"/>
          <w:marBottom w:val="0"/>
          <w:divBdr>
            <w:top w:val="none" w:sz="0" w:space="0" w:color="auto"/>
            <w:left w:val="none" w:sz="0" w:space="0" w:color="auto"/>
            <w:bottom w:val="none" w:sz="0" w:space="0" w:color="auto"/>
            <w:right w:val="none" w:sz="0" w:space="0" w:color="auto"/>
          </w:divBdr>
        </w:div>
        <w:div w:id="1620182212">
          <w:marLeft w:val="0"/>
          <w:marRight w:val="0"/>
          <w:marTop w:val="0"/>
          <w:marBottom w:val="0"/>
          <w:divBdr>
            <w:top w:val="none" w:sz="0" w:space="0" w:color="auto"/>
            <w:left w:val="none" w:sz="0" w:space="0" w:color="auto"/>
            <w:bottom w:val="none" w:sz="0" w:space="0" w:color="auto"/>
            <w:right w:val="none" w:sz="0" w:space="0" w:color="auto"/>
          </w:divBdr>
        </w:div>
        <w:div w:id="1634600653">
          <w:marLeft w:val="0"/>
          <w:marRight w:val="0"/>
          <w:marTop w:val="0"/>
          <w:marBottom w:val="0"/>
          <w:divBdr>
            <w:top w:val="none" w:sz="0" w:space="0" w:color="auto"/>
            <w:left w:val="none" w:sz="0" w:space="0" w:color="auto"/>
            <w:bottom w:val="none" w:sz="0" w:space="0" w:color="auto"/>
            <w:right w:val="none" w:sz="0" w:space="0" w:color="auto"/>
          </w:divBdr>
        </w:div>
        <w:div w:id="1660114654">
          <w:marLeft w:val="0"/>
          <w:marRight w:val="0"/>
          <w:marTop w:val="0"/>
          <w:marBottom w:val="0"/>
          <w:divBdr>
            <w:top w:val="none" w:sz="0" w:space="0" w:color="auto"/>
            <w:left w:val="none" w:sz="0" w:space="0" w:color="auto"/>
            <w:bottom w:val="none" w:sz="0" w:space="0" w:color="auto"/>
            <w:right w:val="none" w:sz="0" w:space="0" w:color="auto"/>
          </w:divBdr>
        </w:div>
        <w:div w:id="1841582345">
          <w:marLeft w:val="0"/>
          <w:marRight w:val="0"/>
          <w:marTop w:val="0"/>
          <w:marBottom w:val="0"/>
          <w:divBdr>
            <w:top w:val="none" w:sz="0" w:space="0" w:color="auto"/>
            <w:left w:val="none" w:sz="0" w:space="0" w:color="auto"/>
            <w:bottom w:val="none" w:sz="0" w:space="0" w:color="auto"/>
            <w:right w:val="none" w:sz="0" w:space="0" w:color="auto"/>
          </w:divBdr>
        </w:div>
        <w:div w:id="1866210203">
          <w:marLeft w:val="0"/>
          <w:marRight w:val="0"/>
          <w:marTop w:val="0"/>
          <w:marBottom w:val="0"/>
          <w:divBdr>
            <w:top w:val="none" w:sz="0" w:space="0" w:color="auto"/>
            <w:left w:val="none" w:sz="0" w:space="0" w:color="auto"/>
            <w:bottom w:val="none" w:sz="0" w:space="0" w:color="auto"/>
            <w:right w:val="none" w:sz="0" w:space="0" w:color="auto"/>
          </w:divBdr>
        </w:div>
        <w:div w:id="1883637935">
          <w:marLeft w:val="0"/>
          <w:marRight w:val="0"/>
          <w:marTop w:val="0"/>
          <w:marBottom w:val="0"/>
          <w:divBdr>
            <w:top w:val="none" w:sz="0" w:space="0" w:color="auto"/>
            <w:left w:val="none" w:sz="0" w:space="0" w:color="auto"/>
            <w:bottom w:val="none" w:sz="0" w:space="0" w:color="auto"/>
            <w:right w:val="none" w:sz="0" w:space="0" w:color="auto"/>
          </w:divBdr>
        </w:div>
        <w:div w:id="1984383418">
          <w:marLeft w:val="0"/>
          <w:marRight w:val="0"/>
          <w:marTop w:val="0"/>
          <w:marBottom w:val="0"/>
          <w:divBdr>
            <w:top w:val="none" w:sz="0" w:space="0" w:color="auto"/>
            <w:left w:val="none" w:sz="0" w:space="0" w:color="auto"/>
            <w:bottom w:val="none" w:sz="0" w:space="0" w:color="auto"/>
            <w:right w:val="none" w:sz="0" w:space="0" w:color="auto"/>
          </w:divBdr>
        </w:div>
        <w:div w:id="2055693319">
          <w:marLeft w:val="0"/>
          <w:marRight w:val="0"/>
          <w:marTop w:val="0"/>
          <w:marBottom w:val="0"/>
          <w:divBdr>
            <w:top w:val="none" w:sz="0" w:space="0" w:color="auto"/>
            <w:left w:val="none" w:sz="0" w:space="0" w:color="auto"/>
            <w:bottom w:val="none" w:sz="0" w:space="0" w:color="auto"/>
            <w:right w:val="none" w:sz="0" w:space="0" w:color="auto"/>
          </w:divBdr>
        </w:div>
      </w:divsChild>
    </w:div>
    <w:div w:id="1094588067">
      <w:bodyDiv w:val="1"/>
      <w:marLeft w:val="0"/>
      <w:marRight w:val="0"/>
      <w:marTop w:val="0"/>
      <w:marBottom w:val="0"/>
      <w:divBdr>
        <w:top w:val="none" w:sz="0" w:space="0" w:color="auto"/>
        <w:left w:val="none" w:sz="0" w:space="0" w:color="auto"/>
        <w:bottom w:val="none" w:sz="0" w:space="0" w:color="auto"/>
        <w:right w:val="none" w:sz="0" w:space="0" w:color="auto"/>
      </w:divBdr>
    </w:div>
    <w:div w:id="1142649397">
      <w:bodyDiv w:val="1"/>
      <w:marLeft w:val="0"/>
      <w:marRight w:val="0"/>
      <w:marTop w:val="0"/>
      <w:marBottom w:val="0"/>
      <w:divBdr>
        <w:top w:val="none" w:sz="0" w:space="0" w:color="auto"/>
        <w:left w:val="none" w:sz="0" w:space="0" w:color="auto"/>
        <w:bottom w:val="none" w:sz="0" w:space="0" w:color="auto"/>
        <w:right w:val="none" w:sz="0" w:space="0" w:color="auto"/>
      </w:divBdr>
    </w:div>
    <w:div w:id="1148012417">
      <w:bodyDiv w:val="1"/>
      <w:marLeft w:val="0"/>
      <w:marRight w:val="0"/>
      <w:marTop w:val="0"/>
      <w:marBottom w:val="0"/>
      <w:divBdr>
        <w:top w:val="none" w:sz="0" w:space="0" w:color="auto"/>
        <w:left w:val="none" w:sz="0" w:space="0" w:color="auto"/>
        <w:bottom w:val="none" w:sz="0" w:space="0" w:color="auto"/>
        <w:right w:val="none" w:sz="0" w:space="0" w:color="auto"/>
      </w:divBdr>
    </w:div>
    <w:div w:id="1177959115">
      <w:bodyDiv w:val="1"/>
      <w:marLeft w:val="0"/>
      <w:marRight w:val="0"/>
      <w:marTop w:val="0"/>
      <w:marBottom w:val="0"/>
      <w:divBdr>
        <w:top w:val="none" w:sz="0" w:space="0" w:color="auto"/>
        <w:left w:val="none" w:sz="0" w:space="0" w:color="auto"/>
        <w:bottom w:val="none" w:sz="0" w:space="0" w:color="auto"/>
        <w:right w:val="none" w:sz="0" w:space="0" w:color="auto"/>
      </w:divBdr>
    </w:div>
    <w:div w:id="1209336286">
      <w:bodyDiv w:val="1"/>
      <w:marLeft w:val="0"/>
      <w:marRight w:val="0"/>
      <w:marTop w:val="0"/>
      <w:marBottom w:val="0"/>
      <w:divBdr>
        <w:top w:val="none" w:sz="0" w:space="0" w:color="auto"/>
        <w:left w:val="none" w:sz="0" w:space="0" w:color="auto"/>
        <w:bottom w:val="none" w:sz="0" w:space="0" w:color="auto"/>
        <w:right w:val="none" w:sz="0" w:space="0" w:color="auto"/>
      </w:divBdr>
    </w:div>
    <w:div w:id="1244605027">
      <w:bodyDiv w:val="1"/>
      <w:marLeft w:val="0"/>
      <w:marRight w:val="0"/>
      <w:marTop w:val="0"/>
      <w:marBottom w:val="0"/>
      <w:divBdr>
        <w:top w:val="none" w:sz="0" w:space="0" w:color="auto"/>
        <w:left w:val="none" w:sz="0" w:space="0" w:color="auto"/>
        <w:bottom w:val="none" w:sz="0" w:space="0" w:color="auto"/>
        <w:right w:val="none" w:sz="0" w:space="0" w:color="auto"/>
      </w:divBdr>
    </w:div>
    <w:div w:id="1345936029">
      <w:bodyDiv w:val="1"/>
      <w:marLeft w:val="0"/>
      <w:marRight w:val="0"/>
      <w:marTop w:val="0"/>
      <w:marBottom w:val="0"/>
      <w:divBdr>
        <w:top w:val="none" w:sz="0" w:space="0" w:color="auto"/>
        <w:left w:val="none" w:sz="0" w:space="0" w:color="auto"/>
        <w:bottom w:val="none" w:sz="0" w:space="0" w:color="auto"/>
        <w:right w:val="none" w:sz="0" w:space="0" w:color="auto"/>
      </w:divBdr>
    </w:div>
    <w:div w:id="1479612234">
      <w:bodyDiv w:val="1"/>
      <w:marLeft w:val="0"/>
      <w:marRight w:val="0"/>
      <w:marTop w:val="0"/>
      <w:marBottom w:val="0"/>
      <w:divBdr>
        <w:top w:val="none" w:sz="0" w:space="0" w:color="auto"/>
        <w:left w:val="none" w:sz="0" w:space="0" w:color="auto"/>
        <w:bottom w:val="none" w:sz="0" w:space="0" w:color="auto"/>
        <w:right w:val="none" w:sz="0" w:space="0" w:color="auto"/>
      </w:divBdr>
    </w:div>
    <w:div w:id="1513954788">
      <w:bodyDiv w:val="1"/>
      <w:marLeft w:val="0"/>
      <w:marRight w:val="0"/>
      <w:marTop w:val="0"/>
      <w:marBottom w:val="0"/>
      <w:divBdr>
        <w:top w:val="none" w:sz="0" w:space="0" w:color="auto"/>
        <w:left w:val="none" w:sz="0" w:space="0" w:color="auto"/>
        <w:bottom w:val="none" w:sz="0" w:space="0" w:color="auto"/>
        <w:right w:val="none" w:sz="0" w:space="0" w:color="auto"/>
      </w:divBdr>
      <w:divsChild>
        <w:div w:id="157113228">
          <w:marLeft w:val="0"/>
          <w:marRight w:val="0"/>
          <w:marTop w:val="0"/>
          <w:marBottom w:val="0"/>
          <w:divBdr>
            <w:top w:val="none" w:sz="0" w:space="0" w:color="auto"/>
            <w:left w:val="none" w:sz="0" w:space="0" w:color="auto"/>
            <w:bottom w:val="none" w:sz="0" w:space="0" w:color="auto"/>
            <w:right w:val="none" w:sz="0" w:space="0" w:color="auto"/>
          </w:divBdr>
        </w:div>
      </w:divsChild>
    </w:div>
    <w:div w:id="1586260865">
      <w:bodyDiv w:val="1"/>
      <w:marLeft w:val="0"/>
      <w:marRight w:val="0"/>
      <w:marTop w:val="0"/>
      <w:marBottom w:val="0"/>
      <w:divBdr>
        <w:top w:val="none" w:sz="0" w:space="0" w:color="auto"/>
        <w:left w:val="none" w:sz="0" w:space="0" w:color="auto"/>
        <w:bottom w:val="none" w:sz="0" w:space="0" w:color="auto"/>
        <w:right w:val="none" w:sz="0" w:space="0" w:color="auto"/>
      </w:divBdr>
      <w:divsChild>
        <w:div w:id="707878414">
          <w:marLeft w:val="0"/>
          <w:marRight w:val="0"/>
          <w:marTop w:val="0"/>
          <w:marBottom w:val="0"/>
          <w:divBdr>
            <w:top w:val="none" w:sz="0" w:space="0" w:color="auto"/>
            <w:left w:val="none" w:sz="0" w:space="0" w:color="auto"/>
            <w:bottom w:val="none" w:sz="0" w:space="0" w:color="auto"/>
            <w:right w:val="none" w:sz="0" w:space="0" w:color="auto"/>
          </w:divBdr>
        </w:div>
      </w:divsChild>
    </w:div>
    <w:div w:id="1806464161">
      <w:bodyDiv w:val="1"/>
      <w:marLeft w:val="0"/>
      <w:marRight w:val="0"/>
      <w:marTop w:val="0"/>
      <w:marBottom w:val="0"/>
      <w:divBdr>
        <w:top w:val="none" w:sz="0" w:space="0" w:color="auto"/>
        <w:left w:val="none" w:sz="0" w:space="0" w:color="auto"/>
        <w:bottom w:val="none" w:sz="0" w:space="0" w:color="auto"/>
        <w:right w:val="none" w:sz="0" w:space="0" w:color="auto"/>
      </w:divBdr>
      <w:divsChild>
        <w:div w:id="169419738">
          <w:marLeft w:val="0"/>
          <w:marRight w:val="0"/>
          <w:marTop w:val="0"/>
          <w:marBottom w:val="0"/>
          <w:divBdr>
            <w:top w:val="none" w:sz="0" w:space="0" w:color="auto"/>
            <w:left w:val="none" w:sz="0" w:space="0" w:color="auto"/>
            <w:bottom w:val="none" w:sz="0" w:space="0" w:color="auto"/>
            <w:right w:val="none" w:sz="0" w:space="0" w:color="auto"/>
          </w:divBdr>
        </w:div>
      </w:divsChild>
    </w:div>
    <w:div w:id="1826162410">
      <w:bodyDiv w:val="1"/>
      <w:marLeft w:val="0"/>
      <w:marRight w:val="0"/>
      <w:marTop w:val="0"/>
      <w:marBottom w:val="0"/>
      <w:divBdr>
        <w:top w:val="none" w:sz="0" w:space="0" w:color="auto"/>
        <w:left w:val="none" w:sz="0" w:space="0" w:color="auto"/>
        <w:bottom w:val="none" w:sz="0" w:space="0" w:color="auto"/>
        <w:right w:val="none" w:sz="0" w:space="0" w:color="auto"/>
      </w:divBdr>
    </w:div>
    <w:div w:id="1849522883">
      <w:bodyDiv w:val="1"/>
      <w:marLeft w:val="0"/>
      <w:marRight w:val="0"/>
      <w:marTop w:val="0"/>
      <w:marBottom w:val="0"/>
      <w:divBdr>
        <w:top w:val="none" w:sz="0" w:space="0" w:color="auto"/>
        <w:left w:val="none" w:sz="0" w:space="0" w:color="auto"/>
        <w:bottom w:val="none" w:sz="0" w:space="0" w:color="auto"/>
        <w:right w:val="none" w:sz="0" w:space="0" w:color="auto"/>
      </w:divBdr>
      <w:divsChild>
        <w:div w:id="95490051">
          <w:marLeft w:val="0"/>
          <w:marRight w:val="0"/>
          <w:marTop w:val="0"/>
          <w:marBottom w:val="0"/>
          <w:divBdr>
            <w:top w:val="none" w:sz="0" w:space="0" w:color="auto"/>
            <w:left w:val="none" w:sz="0" w:space="0" w:color="auto"/>
            <w:bottom w:val="none" w:sz="0" w:space="0" w:color="auto"/>
            <w:right w:val="none" w:sz="0" w:space="0" w:color="auto"/>
          </w:divBdr>
        </w:div>
        <w:div w:id="194274211">
          <w:marLeft w:val="0"/>
          <w:marRight w:val="0"/>
          <w:marTop w:val="0"/>
          <w:marBottom w:val="0"/>
          <w:divBdr>
            <w:top w:val="none" w:sz="0" w:space="0" w:color="auto"/>
            <w:left w:val="none" w:sz="0" w:space="0" w:color="auto"/>
            <w:bottom w:val="none" w:sz="0" w:space="0" w:color="auto"/>
            <w:right w:val="none" w:sz="0" w:space="0" w:color="auto"/>
          </w:divBdr>
        </w:div>
        <w:div w:id="322708135">
          <w:marLeft w:val="0"/>
          <w:marRight w:val="0"/>
          <w:marTop w:val="0"/>
          <w:marBottom w:val="0"/>
          <w:divBdr>
            <w:top w:val="none" w:sz="0" w:space="0" w:color="auto"/>
            <w:left w:val="none" w:sz="0" w:space="0" w:color="auto"/>
            <w:bottom w:val="none" w:sz="0" w:space="0" w:color="auto"/>
            <w:right w:val="none" w:sz="0" w:space="0" w:color="auto"/>
          </w:divBdr>
        </w:div>
        <w:div w:id="383676591">
          <w:marLeft w:val="0"/>
          <w:marRight w:val="0"/>
          <w:marTop w:val="0"/>
          <w:marBottom w:val="0"/>
          <w:divBdr>
            <w:top w:val="none" w:sz="0" w:space="0" w:color="auto"/>
            <w:left w:val="none" w:sz="0" w:space="0" w:color="auto"/>
            <w:bottom w:val="none" w:sz="0" w:space="0" w:color="auto"/>
            <w:right w:val="none" w:sz="0" w:space="0" w:color="auto"/>
          </w:divBdr>
        </w:div>
        <w:div w:id="405231718">
          <w:marLeft w:val="0"/>
          <w:marRight w:val="0"/>
          <w:marTop w:val="0"/>
          <w:marBottom w:val="0"/>
          <w:divBdr>
            <w:top w:val="none" w:sz="0" w:space="0" w:color="auto"/>
            <w:left w:val="none" w:sz="0" w:space="0" w:color="auto"/>
            <w:bottom w:val="none" w:sz="0" w:space="0" w:color="auto"/>
            <w:right w:val="none" w:sz="0" w:space="0" w:color="auto"/>
          </w:divBdr>
        </w:div>
        <w:div w:id="491069908">
          <w:marLeft w:val="0"/>
          <w:marRight w:val="0"/>
          <w:marTop w:val="0"/>
          <w:marBottom w:val="0"/>
          <w:divBdr>
            <w:top w:val="none" w:sz="0" w:space="0" w:color="auto"/>
            <w:left w:val="none" w:sz="0" w:space="0" w:color="auto"/>
            <w:bottom w:val="none" w:sz="0" w:space="0" w:color="auto"/>
            <w:right w:val="none" w:sz="0" w:space="0" w:color="auto"/>
          </w:divBdr>
        </w:div>
        <w:div w:id="491871076">
          <w:marLeft w:val="0"/>
          <w:marRight w:val="0"/>
          <w:marTop w:val="0"/>
          <w:marBottom w:val="0"/>
          <w:divBdr>
            <w:top w:val="none" w:sz="0" w:space="0" w:color="auto"/>
            <w:left w:val="none" w:sz="0" w:space="0" w:color="auto"/>
            <w:bottom w:val="none" w:sz="0" w:space="0" w:color="auto"/>
            <w:right w:val="none" w:sz="0" w:space="0" w:color="auto"/>
          </w:divBdr>
        </w:div>
        <w:div w:id="523059626">
          <w:marLeft w:val="0"/>
          <w:marRight w:val="0"/>
          <w:marTop w:val="0"/>
          <w:marBottom w:val="0"/>
          <w:divBdr>
            <w:top w:val="none" w:sz="0" w:space="0" w:color="auto"/>
            <w:left w:val="none" w:sz="0" w:space="0" w:color="auto"/>
            <w:bottom w:val="none" w:sz="0" w:space="0" w:color="auto"/>
            <w:right w:val="none" w:sz="0" w:space="0" w:color="auto"/>
          </w:divBdr>
        </w:div>
        <w:div w:id="524515522">
          <w:marLeft w:val="0"/>
          <w:marRight w:val="0"/>
          <w:marTop w:val="0"/>
          <w:marBottom w:val="0"/>
          <w:divBdr>
            <w:top w:val="none" w:sz="0" w:space="0" w:color="auto"/>
            <w:left w:val="none" w:sz="0" w:space="0" w:color="auto"/>
            <w:bottom w:val="none" w:sz="0" w:space="0" w:color="auto"/>
            <w:right w:val="none" w:sz="0" w:space="0" w:color="auto"/>
          </w:divBdr>
        </w:div>
        <w:div w:id="587735110">
          <w:marLeft w:val="0"/>
          <w:marRight w:val="0"/>
          <w:marTop w:val="0"/>
          <w:marBottom w:val="0"/>
          <w:divBdr>
            <w:top w:val="none" w:sz="0" w:space="0" w:color="auto"/>
            <w:left w:val="none" w:sz="0" w:space="0" w:color="auto"/>
            <w:bottom w:val="none" w:sz="0" w:space="0" w:color="auto"/>
            <w:right w:val="none" w:sz="0" w:space="0" w:color="auto"/>
          </w:divBdr>
        </w:div>
        <w:div w:id="636843007">
          <w:marLeft w:val="0"/>
          <w:marRight w:val="0"/>
          <w:marTop w:val="0"/>
          <w:marBottom w:val="0"/>
          <w:divBdr>
            <w:top w:val="none" w:sz="0" w:space="0" w:color="auto"/>
            <w:left w:val="none" w:sz="0" w:space="0" w:color="auto"/>
            <w:bottom w:val="none" w:sz="0" w:space="0" w:color="auto"/>
            <w:right w:val="none" w:sz="0" w:space="0" w:color="auto"/>
          </w:divBdr>
        </w:div>
        <w:div w:id="662049686">
          <w:marLeft w:val="0"/>
          <w:marRight w:val="0"/>
          <w:marTop w:val="0"/>
          <w:marBottom w:val="0"/>
          <w:divBdr>
            <w:top w:val="none" w:sz="0" w:space="0" w:color="auto"/>
            <w:left w:val="none" w:sz="0" w:space="0" w:color="auto"/>
            <w:bottom w:val="none" w:sz="0" w:space="0" w:color="auto"/>
            <w:right w:val="none" w:sz="0" w:space="0" w:color="auto"/>
          </w:divBdr>
        </w:div>
        <w:div w:id="812211277">
          <w:marLeft w:val="0"/>
          <w:marRight w:val="0"/>
          <w:marTop w:val="0"/>
          <w:marBottom w:val="0"/>
          <w:divBdr>
            <w:top w:val="none" w:sz="0" w:space="0" w:color="auto"/>
            <w:left w:val="none" w:sz="0" w:space="0" w:color="auto"/>
            <w:bottom w:val="none" w:sz="0" w:space="0" w:color="auto"/>
            <w:right w:val="none" w:sz="0" w:space="0" w:color="auto"/>
          </w:divBdr>
        </w:div>
        <w:div w:id="844705354">
          <w:marLeft w:val="0"/>
          <w:marRight w:val="0"/>
          <w:marTop w:val="0"/>
          <w:marBottom w:val="0"/>
          <w:divBdr>
            <w:top w:val="none" w:sz="0" w:space="0" w:color="auto"/>
            <w:left w:val="none" w:sz="0" w:space="0" w:color="auto"/>
            <w:bottom w:val="none" w:sz="0" w:space="0" w:color="auto"/>
            <w:right w:val="none" w:sz="0" w:space="0" w:color="auto"/>
          </w:divBdr>
        </w:div>
        <w:div w:id="1027102949">
          <w:marLeft w:val="0"/>
          <w:marRight w:val="0"/>
          <w:marTop w:val="0"/>
          <w:marBottom w:val="0"/>
          <w:divBdr>
            <w:top w:val="none" w:sz="0" w:space="0" w:color="auto"/>
            <w:left w:val="none" w:sz="0" w:space="0" w:color="auto"/>
            <w:bottom w:val="none" w:sz="0" w:space="0" w:color="auto"/>
            <w:right w:val="none" w:sz="0" w:space="0" w:color="auto"/>
          </w:divBdr>
        </w:div>
        <w:div w:id="1105807807">
          <w:marLeft w:val="0"/>
          <w:marRight w:val="0"/>
          <w:marTop w:val="0"/>
          <w:marBottom w:val="0"/>
          <w:divBdr>
            <w:top w:val="none" w:sz="0" w:space="0" w:color="auto"/>
            <w:left w:val="none" w:sz="0" w:space="0" w:color="auto"/>
            <w:bottom w:val="none" w:sz="0" w:space="0" w:color="auto"/>
            <w:right w:val="none" w:sz="0" w:space="0" w:color="auto"/>
          </w:divBdr>
        </w:div>
        <w:div w:id="1375693274">
          <w:marLeft w:val="0"/>
          <w:marRight w:val="0"/>
          <w:marTop w:val="0"/>
          <w:marBottom w:val="0"/>
          <w:divBdr>
            <w:top w:val="none" w:sz="0" w:space="0" w:color="auto"/>
            <w:left w:val="none" w:sz="0" w:space="0" w:color="auto"/>
            <w:bottom w:val="none" w:sz="0" w:space="0" w:color="auto"/>
            <w:right w:val="none" w:sz="0" w:space="0" w:color="auto"/>
          </w:divBdr>
        </w:div>
        <w:div w:id="1420323112">
          <w:marLeft w:val="0"/>
          <w:marRight w:val="0"/>
          <w:marTop w:val="0"/>
          <w:marBottom w:val="0"/>
          <w:divBdr>
            <w:top w:val="none" w:sz="0" w:space="0" w:color="auto"/>
            <w:left w:val="none" w:sz="0" w:space="0" w:color="auto"/>
            <w:bottom w:val="none" w:sz="0" w:space="0" w:color="auto"/>
            <w:right w:val="none" w:sz="0" w:space="0" w:color="auto"/>
          </w:divBdr>
        </w:div>
        <w:div w:id="1561940735">
          <w:marLeft w:val="0"/>
          <w:marRight w:val="0"/>
          <w:marTop w:val="0"/>
          <w:marBottom w:val="0"/>
          <w:divBdr>
            <w:top w:val="none" w:sz="0" w:space="0" w:color="auto"/>
            <w:left w:val="none" w:sz="0" w:space="0" w:color="auto"/>
            <w:bottom w:val="none" w:sz="0" w:space="0" w:color="auto"/>
            <w:right w:val="none" w:sz="0" w:space="0" w:color="auto"/>
          </w:divBdr>
        </w:div>
        <w:div w:id="1611938193">
          <w:marLeft w:val="0"/>
          <w:marRight w:val="0"/>
          <w:marTop w:val="0"/>
          <w:marBottom w:val="0"/>
          <w:divBdr>
            <w:top w:val="none" w:sz="0" w:space="0" w:color="auto"/>
            <w:left w:val="none" w:sz="0" w:space="0" w:color="auto"/>
            <w:bottom w:val="none" w:sz="0" w:space="0" w:color="auto"/>
            <w:right w:val="none" w:sz="0" w:space="0" w:color="auto"/>
          </w:divBdr>
        </w:div>
        <w:div w:id="1638022580">
          <w:marLeft w:val="0"/>
          <w:marRight w:val="0"/>
          <w:marTop w:val="0"/>
          <w:marBottom w:val="0"/>
          <w:divBdr>
            <w:top w:val="none" w:sz="0" w:space="0" w:color="auto"/>
            <w:left w:val="none" w:sz="0" w:space="0" w:color="auto"/>
            <w:bottom w:val="none" w:sz="0" w:space="0" w:color="auto"/>
            <w:right w:val="none" w:sz="0" w:space="0" w:color="auto"/>
          </w:divBdr>
        </w:div>
        <w:div w:id="1650359332">
          <w:marLeft w:val="0"/>
          <w:marRight w:val="0"/>
          <w:marTop w:val="0"/>
          <w:marBottom w:val="0"/>
          <w:divBdr>
            <w:top w:val="none" w:sz="0" w:space="0" w:color="auto"/>
            <w:left w:val="none" w:sz="0" w:space="0" w:color="auto"/>
            <w:bottom w:val="none" w:sz="0" w:space="0" w:color="auto"/>
            <w:right w:val="none" w:sz="0" w:space="0" w:color="auto"/>
          </w:divBdr>
        </w:div>
        <w:div w:id="1737119225">
          <w:marLeft w:val="0"/>
          <w:marRight w:val="0"/>
          <w:marTop w:val="0"/>
          <w:marBottom w:val="0"/>
          <w:divBdr>
            <w:top w:val="none" w:sz="0" w:space="0" w:color="auto"/>
            <w:left w:val="none" w:sz="0" w:space="0" w:color="auto"/>
            <w:bottom w:val="none" w:sz="0" w:space="0" w:color="auto"/>
            <w:right w:val="none" w:sz="0" w:space="0" w:color="auto"/>
          </w:divBdr>
        </w:div>
        <w:div w:id="1793396497">
          <w:marLeft w:val="0"/>
          <w:marRight w:val="0"/>
          <w:marTop w:val="0"/>
          <w:marBottom w:val="0"/>
          <w:divBdr>
            <w:top w:val="none" w:sz="0" w:space="0" w:color="auto"/>
            <w:left w:val="none" w:sz="0" w:space="0" w:color="auto"/>
            <w:bottom w:val="none" w:sz="0" w:space="0" w:color="auto"/>
            <w:right w:val="none" w:sz="0" w:space="0" w:color="auto"/>
          </w:divBdr>
        </w:div>
        <w:div w:id="1880774319">
          <w:marLeft w:val="0"/>
          <w:marRight w:val="0"/>
          <w:marTop w:val="0"/>
          <w:marBottom w:val="0"/>
          <w:divBdr>
            <w:top w:val="none" w:sz="0" w:space="0" w:color="auto"/>
            <w:left w:val="none" w:sz="0" w:space="0" w:color="auto"/>
            <w:bottom w:val="none" w:sz="0" w:space="0" w:color="auto"/>
            <w:right w:val="none" w:sz="0" w:space="0" w:color="auto"/>
          </w:divBdr>
        </w:div>
        <w:div w:id="2062170822">
          <w:marLeft w:val="0"/>
          <w:marRight w:val="0"/>
          <w:marTop w:val="0"/>
          <w:marBottom w:val="0"/>
          <w:divBdr>
            <w:top w:val="none" w:sz="0" w:space="0" w:color="auto"/>
            <w:left w:val="none" w:sz="0" w:space="0" w:color="auto"/>
            <w:bottom w:val="none" w:sz="0" w:space="0" w:color="auto"/>
            <w:right w:val="none" w:sz="0" w:space="0" w:color="auto"/>
          </w:divBdr>
        </w:div>
        <w:div w:id="2077972266">
          <w:marLeft w:val="0"/>
          <w:marRight w:val="0"/>
          <w:marTop w:val="0"/>
          <w:marBottom w:val="0"/>
          <w:divBdr>
            <w:top w:val="none" w:sz="0" w:space="0" w:color="auto"/>
            <w:left w:val="none" w:sz="0" w:space="0" w:color="auto"/>
            <w:bottom w:val="none" w:sz="0" w:space="0" w:color="auto"/>
            <w:right w:val="none" w:sz="0" w:space="0" w:color="auto"/>
          </w:divBdr>
        </w:div>
      </w:divsChild>
    </w:div>
    <w:div w:id="1869641242">
      <w:bodyDiv w:val="1"/>
      <w:marLeft w:val="0"/>
      <w:marRight w:val="0"/>
      <w:marTop w:val="0"/>
      <w:marBottom w:val="0"/>
      <w:divBdr>
        <w:top w:val="none" w:sz="0" w:space="0" w:color="auto"/>
        <w:left w:val="none" w:sz="0" w:space="0" w:color="auto"/>
        <w:bottom w:val="none" w:sz="0" w:space="0" w:color="auto"/>
        <w:right w:val="none" w:sz="0" w:space="0" w:color="auto"/>
      </w:divBdr>
      <w:divsChild>
        <w:div w:id="23215105">
          <w:marLeft w:val="0"/>
          <w:marRight w:val="0"/>
          <w:marTop w:val="0"/>
          <w:marBottom w:val="0"/>
          <w:divBdr>
            <w:top w:val="none" w:sz="0" w:space="0" w:color="auto"/>
            <w:left w:val="none" w:sz="0" w:space="0" w:color="auto"/>
            <w:bottom w:val="none" w:sz="0" w:space="0" w:color="auto"/>
            <w:right w:val="none" w:sz="0" w:space="0" w:color="auto"/>
          </w:divBdr>
        </w:div>
        <w:div w:id="99764050">
          <w:marLeft w:val="0"/>
          <w:marRight w:val="0"/>
          <w:marTop w:val="0"/>
          <w:marBottom w:val="0"/>
          <w:divBdr>
            <w:top w:val="none" w:sz="0" w:space="0" w:color="auto"/>
            <w:left w:val="none" w:sz="0" w:space="0" w:color="auto"/>
            <w:bottom w:val="none" w:sz="0" w:space="0" w:color="auto"/>
            <w:right w:val="none" w:sz="0" w:space="0" w:color="auto"/>
          </w:divBdr>
        </w:div>
        <w:div w:id="112406786">
          <w:marLeft w:val="0"/>
          <w:marRight w:val="0"/>
          <w:marTop w:val="0"/>
          <w:marBottom w:val="0"/>
          <w:divBdr>
            <w:top w:val="none" w:sz="0" w:space="0" w:color="auto"/>
            <w:left w:val="none" w:sz="0" w:space="0" w:color="auto"/>
            <w:bottom w:val="none" w:sz="0" w:space="0" w:color="auto"/>
            <w:right w:val="none" w:sz="0" w:space="0" w:color="auto"/>
          </w:divBdr>
        </w:div>
        <w:div w:id="115756402">
          <w:marLeft w:val="0"/>
          <w:marRight w:val="0"/>
          <w:marTop w:val="0"/>
          <w:marBottom w:val="0"/>
          <w:divBdr>
            <w:top w:val="none" w:sz="0" w:space="0" w:color="auto"/>
            <w:left w:val="none" w:sz="0" w:space="0" w:color="auto"/>
            <w:bottom w:val="none" w:sz="0" w:space="0" w:color="auto"/>
            <w:right w:val="none" w:sz="0" w:space="0" w:color="auto"/>
          </w:divBdr>
        </w:div>
        <w:div w:id="173153734">
          <w:marLeft w:val="0"/>
          <w:marRight w:val="0"/>
          <w:marTop w:val="0"/>
          <w:marBottom w:val="0"/>
          <w:divBdr>
            <w:top w:val="none" w:sz="0" w:space="0" w:color="auto"/>
            <w:left w:val="none" w:sz="0" w:space="0" w:color="auto"/>
            <w:bottom w:val="none" w:sz="0" w:space="0" w:color="auto"/>
            <w:right w:val="none" w:sz="0" w:space="0" w:color="auto"/>
          </w:divBdr>
        </w:div>
        <w:div w:id="177156803">
          <w:marLeft w:val="0"/>
          <w:marRight w:val="0"/>
          <w:marTop w:val="0"/>
          <w:marBottom w:val="0"/>
          <w:divBdr>
            <w:top w:val="none" w:sz="0" w:space="0" w:color="auto"/>
            <w:left w:val="none" w:sz="0" w:space="0" w:color="auto"/>
            <w:bottom w:val="none" w:sz="0" w:space="0" w:color="auto"/>
            <w:right w:val="none" w:sz="0" w:space="0" w:color="auto"/>
          </w:divBdr>
        </w:div>
        <w:div w:id="198782671">
          <w:marLeft w:val="0"/>
          <w:marRight w:val="0"/>
          <w:marTop w:val="0"/>
          <w:marBottom w:val="0"/>
          <w:divBdr>
            <w:top w:val="none" w:sz="0" w:space="0" w:color="auto"/>
            <w:left w:val="none" w:sz="0" w:space="0" w:color="auto"/>
            <w:bottom w:val="none" w:sz="0" w:space="0" w:color="auto"/>
            <w:right w:val="none" w:sz="0" w:space="0" w:color="auto"/>
          </w:divBdr>
        </w:div>
        <w:div w:id="232593803">
          <w:marLeft w:val="0"/>
          <w:marRight w:val="0"/>
          <w:marTop w:val="0"/>
          <w:marBottom w:val="0"/>
          <w:divBdr>
            <w:top w:val="none" w:sz="0" w:space="0" w:color="auto"/>
            <w:left w:val="none" w:sz="0" w:space="0" w:color="auto"/>
            <w:bottom w:val="none" w:sz="0" w:space="0" w:color="auto"/>
            <w:right w:val="none" w:sz="0" w:space="0" w:color="auto"/>
          </w:divBdr>
        </w:div>
        <w:div w:id="234442097">
          <w:marLeft w:val="0"/>
          <w:marRight w:val="0"/>
          <w:marTop w:val="0"/>
          <w:marBottom w:val="0"/>
          <w:divBdr>
            <w:top w:val="none" w:sz="0" w:space="0" w:color="auto"/>
            <w:left w:val="none" w:sz="0" w:space="0" w:color="auto"/>
            <w:bottom w:val="none" w:sz="0" w:space="0" w:color="auto"/>
            <w:right w:val="none" w:sz="0" w:space="0" w:color="auto"/>
          </w:divBdr>
        </w:div>
        <w:div w:id="307050593">
          <w:marLeft w:val="0"/>
          <w:marRight w:val="0"/>
          <w:marTop w:val="0"/>
          <w:marBottom w:val="0"/>
          <w:divBdr>
            <w:top w:val="none" w:sz="0" w:space="0" w:color="auto"/>
            <w:left w:val="none" w:sz="0" w:space="0" w:color="auto"/>
            <w:bottom w:val="none" w:sz="0" w:space="0" w:color="auto"/>
            <w:right w:val="none" w:sz="0" w:space="0" w:color="auto"/>
          </w:divBdr>
        </w:div>
        <w:div w:id="362633632">
          <w:marLeft w:val="0"/>
          <w:marRight w:val="0"/>
          <w:marTop w:val="0"/>
          <w:marBottom w:val="0"/>
          <w:divBdr>
            <w:top w:val="none" w:sz="0" w:space="0" w:color="auto"/>
            <w:left w:val="none" w:sz="0" w:space="0" w:color="auto"/>
            <w:bottom w:val="none" w:sz="0" w:space="0" w:color="auto"/>
            <w:right w:val="none" w:sz="0" w:space="0" w:color="auto"/>
          </w:divBdr>
        </w:div>
        <w:div w:id="363218655">
          <w:marLeft w:val="0"/>
          <w:marRight w:val="0"/>
          <w:marTop w:val="0"/>
          <w:marBottom w:val="0"/>
          <w:divBdr>
            <w:top w:val="none" w:sz="0" w:space="0" w:color="auto"/>
            <w:left w:val="none" w:sz="0" w:space="0" w:color="auto"/>
            <w:bottom w:val="none" w:sz="0" w:space="0" w:color="auto"/>
            <w:right w:val="none" w:sz="0" w:space="0" w:color="auto"/>
          </w:divBdr>
        </w:div>
        <w:div w:id="414714923">
          <w:marLeft w:val="0"/>
          <w:marRight w:val="0"/>
          <w:marTop w:val="0"/>
          <w:marBottom w:val="0"/>
          <w:divBdr>
            <w:top w:val="none" w:sz="0" w:space="0" w:color="auto"/>
            <w:left w:val="none" w:sz="0" w:space="0" w:color="auto"/>
            <w:bottom w:val="none" w:sz="0" w:space="0" w:color="auto"/>
            <w:right w:val="none" w:sz="0" w:space="0" w:color="auto"/>
          </w:divBdr>
        </w:div>
        <w:div w:id="416950895">
          <w:marLeft w:val="0"/>
          <w:marRight w:val="0"/>
          <w:marTop w:val="0"/>
          <w:marBottom w:val="0"/>
          <w:divBdr>
            <w:top w:val="none" w:sz="0" w:space="0" w:color="auto"/>
            <w:left w:val="none" w:sz="0" w:space="0" w:color="auto"/>
            <w:bottom w:val="none" w:sz="0" w:space="0" w:color="auto"/>
            <w:right w:val="none" w:sz="0" w:space="0" w:color="auto"/>
          </w:divBdr>
        </w:div>
        <w:div w:id="420106448">
          <w:marLeft w:val="0"/>
          <w:marRight w:val="0"/>
          <w:marTop w:val="0"/>
          <w:marBottom w:val="0"/>
          <w:divBdr>
            <w:top w:val="none" w:sz="0" w:space="0" w:color="auto"/>
            <w:left w:val="none" w:sz="0" w:space="0" w:color="auto"/>
            <w:bottom w:val="none" w:sz="0" w:space="0" w:color="auto"/>
            <w:right w:val="none" w:sz="0" w:space="0" w:color="auto"/>
          </w:divBdr>
        </w:div>
        <w:div w:id="423771239">
          <w:marLeft w:val="0"/>
          <w:marRight w:val="0"/>
          <w:marTop w:val="0"/>
          <w:marBottom w:val="0"/>
          <w:divBdr>
            <w:top w:val="none" w:sz="0" w:space="0" w:color="auto"/>
            <w:left w:val="none" w:sz="0" w:space="0" w:color="auto"/>
            <w:bottom w:val="none" w:sz="0" w:space="0" w:color="auto"/>
            <w:right w:val="none" w:sz="0" w:space="0" w:color="auto"/>
          </w:divBdr>
        </w:div>
        <w:div w:id="486630179">
          <w:marLeft w:val="0"/>
          <w:marRight w:val="0"/>
          <w:marTop w:val="0"/>
          <w:marBottom w:val="0"/>
          <w:divBdr>
            <w:top w:val="none" w:sz="0" w:space="0" w:color="auto"/>
            <w:left w:val="none" w:sz="0" w:space="0" w:color="auto"/>
            <w:bottom w:val="none" w:sz="0" w:space="0" w:color="auto"/>
            <w:right w:val="none" w:sz="0" w:space="0" w:color="auto"/>
          </w:divBdr>
        </w:div>
        <w:div w:id="527530259">
          <w:marLeft w:val="0"/>
          <w:marRight w:val="0"/>
          <w:marTop w:val="0"/>
          <w:marBottom w:val="0"/>
          <w:divBdr>
            <w:top w:val="none" w:sz="0" w:space="0" w:color="auto"/>
            <w:left w:val="none" w:sz="0" w:space="0" w:color="auto"/>
            <w:bottom w:val="none" w:sz="0" w:space="0" w:color="auto"/>
            <w:right w:val="none" w:sz="0" w:space="0" w:color="auto"/>
          </w:divBdr>
        </w:div>
        <w:div w:id="647169826">
          <w:marLeft w:val="0"/>
          <w:marRight w:val="0"/>
          <w:marTop w:val="0"/>
          <w:marBottom w:val="0"/>
          <w:divBdr>
            <w:top w:val="none" w:sz="0" w:space="0" w:color="auto"/>
            <w:left w:val="none" w:sz="0" w:space="0" w:color="auto"/>
            <w:bottom w:val="none" w:sz="0" w:space="0" w:color="auto"/>
            <w:right w:val="none" w:sz="0" w:space="0" w:color="auto"/>
          </w:divBdr>
        </w:div>
        <w:div w:id="749887652">
          <w:marLeft w:val="0"/>
          <w:marRight w:val="0"/>
          <w:marTop w:val="0"/>
          <w:marBottom w:val="0"/>
          <w:divBdr>
            <w:top w:val="none" w:sz="0" w:space="0" w:color="auto"/>
            <w:left w:val="none" w:sz="0" w:space="0" w:color="auto"/>
            <w:bottom w:val="none" w:sz="0" w:space="0" w:color="auto"/>
            <w:right w:val="none" w:sz="0" w:space="0" w:color="auto"/>
          </w:divBdr>
        </w:div>
        <w:div w:id="755590011">
          <w:marLeft w:val="0"/>
          <w:marRight w:val="0"/>
          <w:marTop w:val="0"/>
          <w:marBottom w:val="0"/>
          <w:divBdr>
            <w:top w:val="none" w:sz="0" w:space="0" w:color="auto"/>
            <w:left w:val="none" w:sz="0" w:space="0" w:color="auto"/>
            <w:bottom w:val="none" w:sz="0" w:space="0" w:color="auto"/>
            <w:right w:val="none" w:sz="0" w:space="0" w:color="auto"/>
          </w:divBdr>
        </w:div>
        <w:div w:id="780302461">
          <w:marLeft w:val="0"/>
          <w:marRight w:val="0"/>
          <w:marTop w:val="0"/>
          <w:marBottom w:val="0"/>
          <w:divBdr>
            <w:top w:val="none" w:sz="0" w:space="0" w:color="auto"/>
            <w:left w:val="none" w:sz="0" w:space="0" w:color="auto"/>
            <w:bottom w:val="none" w:sz="0" w:space="0" w:color="auto"/>
            <w:right w:val="none" w:sz="0" w:space="0" w:color="auto"/>
          </w:divBdr>
        </w:div>
        <w:div w:id="788429770">
          <w:marLeft w:val="0"/>
          <w:marRight w:val="0"/>
          <w:marTop w:val="0"/>
          <w:marBottom w:val="0"/>
          <w:divBdr>
            <w:top w:val="none" w:sz="0" w:space="0" w:color="auto"/>
            <w:left w:val="none" w:sz="0" w:space="0" w:color="auto"/>
            <w:bottom w:val="none" w:sz="0" w:space="0" w:color="auto"/>
            <w:right w:val="none" w:sz="0" w:space="0" w:color="auto"/>
          </w:divBdr>
        </w:div>
        <w:div w:id="818695813">
          <w:marLeft w:val="0"/>
          <w:marRight w:val="0"/>
          <w:marTop w:val="0"/>
          <w:marBottom w:val="0"/>
          <w:divBdr>
            <w:top w:val="none" w:sz="0" w:space="0" w:color="auto"/>
            <w:left w:val="none" w:sz="0" w:space="0" w:color="auto"/>
            <w:bottom w:val="none" w:sz="0" w:space="0" w:color="auto"/>
            <w:right w:val="none" w:sz="0" w:space="0" w:color="auto"/>
          </w:divBdr>
        </w:div>
        <w:div w:id="917791203">
          <w:marLeft w:val="0"/>
          <w:marRight w:val="0"/>
          <w:marTop w:val="0"/>
          <w:marBottom w:val="0"/>
          <w:divBdr>
            <w:top w:val="none" w:sz="0" w:space="0" w:color="auto"/>
            <w:left w:val="none" w:sz="0" w:space="0" w:color="auto"/>
            <w:bottom w:val="none" w:sz="0" w:space="0" w:color="auto"/>
            <w:right w:val="none" w:sz="0" w:space="0" w:color="auto"/>
          </w:divBdr>
        </w:div>
        <w:div w:id="995492117">
          <w:marLeft w:val="0"/>
          <w:marRight w:val="0"/>
          <w:marTop w:val="0"/>
          <w:marBottom w:val="0"/>
          <w:divBdr>
            <w:top w:val="none" w:sz="0" w:space="0" w:color="auto"/>
            <w:left w:val="none" w:sz="0" w:space="0" w:color="auto"/>
            <w:bottom w:val="none" w:sz="0" w:space="0" w:color="auto"/>
            <w:right w:val="none" w:sz="0" w:space="0" w:color="auto"/>
          </w:divBdr>
        </w:div>
        <w:div w:id="1038236494">
          <w:marLeft w:val="0"/>
          <w:marRight w:val="0"/>
          <w:marTop w:val="0"/>
          <w:marBottom w:val="0"/>
          <w:divBdr>
            <w:top w:val="none" w:sz="0" w:space="0" w:color="auto"/>
            <w:left w:val="none" w:sz="0" w:space="0" w:color="auto"/>
            <w:bottom w:val="none" w:sz="0" w:space="0" w:color="auto"/>
            <w:right w:val="none" w:sz="0" w:space="0" w:color="auto"/>
          </w:divBdr>
        </w:div>
        <w:div w:id="1051156297">
          <w:marLeft w:val="0"/>
          <w:marRight w:val="0"/>
          <w:marTop w:val="0"/>
          <w:marBottom w:val="0"/>
          <w:divBdr>
            <w:top w:val="none" w:sz="0" w:space="0" w:color="auto"/>
            <w:left w:val="none" w:sz="0" w:space="0" w:color="auto"/>
            <w:bottom w:val="none" w:sz="0" w:space="0" w:color="auto"/>
            <w:right w:val="none" w:sz="0" w:space="0" w:color="auto"/>
          </w:divBdr>
        </w:div>
        <w:div w:id="1051460387">
          <w:marLeft w:val="0"/>
          <w:marRight w:val="0"/>
          <w:marTop w:val="0"/>
          <w:marBottom w:val="0"/>
          <w:divBdr>
            <w:top w:val="none" w:sz="0" w:space="0" w:color="auto"/>
            <w:left w:val="none" w:sz="0" w:space="0" w:color="auto"/>
            <w:bottom w:val="none" w:sz="0" w:space="0" w:color="auto"/>
            <w:right w:val="none" w:sz="0" w:space="0" w:color="auto"/>
          </w:divBdr>
        </w:div>
        <w:div w:id="1064789613">
          <w:marLeft w:val="0"/>
          <w:marRight w:val="0"/>
          <w:marTop w:val="0"/>
          <w:marBottom w:val="0"/>
          <w:divBdr>
            <w:top w:val="none" w:sz="0" w:space="0" w:color="auto"/>
            <w:left w:val="none" w:sz="0" w:space="0" w:color="auto"/>
            <w:bottom w:val="none" w:sz="0" w:space="0" w:color="auto"/>
            <w:right w:val="none" w:sz="0" w:space="0" w:color="auto"/>
          </w:divBdr>
        </w:div>
        <w:div w:id="1183204485">
          <w:marLeft w:val="0"/>
          <w:marRight w:val="0"/>
          <w:marTop w:val="0"/>
          <w:marBottom w:val="0"/>
          <w:divBdr>
            <w:top w:val="none" w:sz="0" w:space="0" w:color="auto"/>
            <w:left w:val="none" w:sz="0" w:space="0" w:color="auto"/>
            <w:bottom w:val="none" w:sz="0" w:space="0" w:color="auto"/>
            <w:right w:val="none" w:sz="0" w:space="0" w:color="auto"/>
          </w:divBdr>
        </w:div>
        <w:div w:id="1183737705">
          <w:marLeft w:val="0"/>
          <w:marRight w:val="0"/>
          <w:marTop w:val="0"/>
          <w:marBottom w:val="0"/>
          <w:divBdr>
            <w:top w:val="none" w:sz="0" w:space="0" w:color="auto"/>
            <w:left w:val="none" w:sz="0" w:space="0" w:color="auto"/>
            <w:bottom w:val="none" w:sz="0" w:space="0" w:color="auto"/>
            <w:right w:val="none" w:sz="0" w:space="0" w:color="auto"/>
          </w:divBdr>
        </w:div>
        <w:div w:id="1202593654">
          <w:marLeft w:val="0"/>
          <w:marRight w:val="0"/>
          <w:marTop w:val="0"/>
          <w:marBottom w:val="0"/>
          <w:divBdr>
            <w:top w:val="none" w:sz="0" w:space="0" w:color="auto"/>
            <w:left w:val="none" w:sz="0" w:space="0" w:color="auto"/>
            <w:bottom w:val="none" w:sz="0" w:space="0" w:color="auto"/>
            <w:right w:val="none" w:sz="0" w:space="0" w:color="auto"/>
          </w:divBdr>
        </w:div>
        <w:div w:id="1299460143">
          <w:marLeft w:val="0"/>
          <w:marRight w:val="0"/>
          <w:marTop w:val="0"/>
          <w:marBottom w:val="0"/>
          <w:divBdr>
            <w:top w:val="none" w:sz="0" w:space="0" w:color="auto"/>
            <w:left w:val="none" w:sz="0" w:space="0" w:color="auto"/>
            <w:bottom w:val="none" w:sz="0" w:space="0" w:color="auto"/>
            <w:right w:val="none" w:sz="0" w:space="0" w:color="auto"/>
          </w:divBdr>
        </w:div>
        <w:div w:id="1444574639">
          <w:marLeft w:val="0"/>
          <w:marRight w:val="0"/>
          <w:marTop w:val="0"/>
          <w:marBottom w:val="0"/>
          <w:divBdr>
            <w:top w:val="none" w:sz="0" w:space="0" w:color="auto"/>
            <w:left w:val="none" w:sz="0" w:space="0" w:color="auto"/>
            <w:bottom w:val="none" w:sz="0" w:space="0" w:color="auto"/>
            <w:right w:val="none" w:sz="0" w:space="0" w:color="auto"/>
          </w:divBdr>
        </w:div>
        <w:div w:id="1508473563">
          <w:marLeft w:val="0"/>
          <w:marRight w:val="0"/>
          <w:marTop w:val="0"/>
          <w:marBottom w:val="0"/>
          <w:divBdr>
            <w:top w:val="none" w:sz="0" w:space="0" w:color="auto"/>
            <w:left w:val="none" w:sz="0" w:space="0" w:color="auto"/>
            <w:bottom w:val="none" w:sz="0" w:space="0" w:color="auto"/>
            <w:right w:val="none" w:sz="0" w:space="0" w:color="auto"/>
          </w:divBdr>
        </w:div>
        <w:div w:id="1541815597">
          <w:marLeft w:val="0"/>
          <w:marRight w:val="0"/>
          <w:marTop w:val="0"/>
          <w:marBottom w:val="0"/>
          <w:divBdr>
            <w:top w:val="none" w:sz="0" w:space="0" w:color="auto"/>
            <w:left w:val="none" w:sz="0" w:space="0" w:color="auto"/>
            <w:bottom w:val="none" w:sz="0" w:space="0" w:color="auto"/>
            <w:right w:val="none" w:sz="0" w:space="0" w:color="auto"/>
          </w:divBdr>
        </w:div>
        <w:div w:id="1547713847">
          <w:marLeft w:val="0"/>
          <w:marRight w:val="0"/>
          <w:marTop w:val="0"/>
          <w:marBottom w:val="0"/>
          <w:divBdr>
            <w:top w:val="none" w:sz="0" w:space="0" w:color="auto"/>
            <w:left w:val="none" w:sz="0" w:space="0" w:color="auto"/>
            <w:bottom w:val="none" w:sz="0" w:space="0" w:color="auto"/>
            <w:right w:val="none" w:sz="0" w:space="0" w:color="auto"/>
          </w:divBdr>
        </w:div>
        <w:div w:id="1549224671">
          <w:marLeft w:val="0"/>
          <w:marRight w:val="0"/>
          <w:marTop w:val="0"/>
          <w:marBottom w:val="0"/>
          <w:divBdr>
            <w:top w:val="none" w:sz="0" w:space="0" w:color="auto"/>
            <w:left w:val="none" w:sz="0" w:space="0" w:color="auto"/>
            <w:bottom w:val="none" w:sz="0" w:space="0" w:color="auto"/>
            <w:right w:val="none" w:sz="0" w:space="0" w:color="auto"/>
          </w:divBdr>
        </w:div>
        <w:div w:id="1574508160">
          <w:marLeft w:val="0"/>
          <w:marRight w:val="0"/>
          <w:marTop w:val="0"/>
          <w:marBottom w:val="0"/>
          <w:divBdr>
            <w:top w:val="none" w:sz="0" w:space="0" w:color="auto"/>
            <w:left w:val="none" w:sz="0" w:space="0" w:color="auto"/>
            <w:bottom w:val="none" w:sz="0" w:space="0" w:color="auto"/>
            <w:right w:val="none" w:sz="0" w:space="0" w:color="auto"/>
          </w:divBdr>
        </w:div>
        <w:div w:id="1639794794">
          <w:marLeft w:val="0"/>
          <w:marRight w:val="0"/>
          <w:marTop w:val="0"/>
          <w:marBottom w:val="0"/>
          <w:divBdr>
            <w:top w:val="none" w:sz="0" w:space="0" w:color="auto"/>
            <w:left w:val="none" w:sz="0" w:space="0" w:color="auto"/>
            <w:bottom w:val="none" w:sz="0" w:space="0" w:color="auto"/>
            <w:right w:val="none" w:sz="0" w:space="0" w:color="auto"/>
          </w:divBdr>
        </w:div>
        <w:div w:id="1658998902">
          <w:marLeft w:val="0"/>
          <w:marRight w:val="0"/>
          <w:marTop w:val="0"/>
          <w:marBottom w:val="0"/>
          <w:divBdr>
            <w:top w:val="none" w:sz="0" w:space="0" w:color="auto"/>
            <w:left w:val="none" w:sz="0" w:space="0" w:color="auto"/>
            <w:bottom w:val="none" w:sz="0" w:space="0" w:color="auto"/>
            <w:right w:val="none" w:sz="0" w:space="0" w:color="auto"/>
          </w:divBdr>
        </w:div>
        <w:div w:id="1719352762">
          <w:marLeft w:val="0"/>
          <w:marRight w:val="0"/>
          <w:marTop w:val="0"/>
          <w:marBottom w:val="0"/>
          <w:divBdr>
            <w:top w:val="none" w:sz="0" w:space="0" w:color="auto"/>
            <w:left w:val="none" w:sz="0" w:space="0" w:color="auto"/>
            <w:bottom w:val="none" w:sz="0" w:space="0" w:color="auto"/>
            <w:right w:val="none" w:sz="0" w:space="0" w:color="auto"/>
          </w:divBdr>
        </w:div>
        <w:div w:id="1724021043">
          <w:marLeft w:val="0"/>
          <w:marRight w:val="0"/>
          <w:marTop w:val="0"/>
          <w:marBottom w:val="0"/>
          <w:divBdr>
            <w:top w:val="none" w:sz="0" w:space="0" w:color="auto"/>
            <w:left w:val="none" w:sz="0" w:space="0" w:color="auto"/>
            <w:bottom w:val="none" w:sz="0" w:space="0" w:color="auto"/>
            <w:right w:val="none" w:sz="0" w:space="0" w:color="auto"/>
          </w:divBdr>
        </w:div>
        <w:div w:id="1780832663">
          <w:marLeft w:val="0"/>
          <w:marRight w:val="0"/>
          <w:marTop w:val="0"/>
          <w:marBottom w:val="0"/>
          <w:divBdr>
            <w:top w:val="none" w:sz="0" w:space="0" w:color="auto"/>
            <w:left w:val="none" w:sz="0" w:space="0" w:color="auto"/>
            <w:bottom w:val="none" w:sz="0" w:space="0" w:color="auto"/>
            <w:right w:val="none" w:sz="0" w:space="0" w:color="auto"/>
          </w:divBdr>
        </w:div>
        <w:div w:id="1864899395">
          <w:marLeft w:val="0"/>
          <w:marRight w:val="0"/>
          <w:marTop w:val="0"/>
          <w:marBottom w:val="0"/>
          <w:divBdr>
            <w:top w:val="none" w:sz="0" w:space="0" w:color="auto"/>
            <w:left w:val="none" w:sz="0" w:space="0" w:color="auto"/>
            <w:bottom w:val="none" w:sz="0" w:space="0" w:color="auto"/>
            <w:right w:val="none" w:sz="0" w:space="0" w:color="auto"/>
          </w:divBdr>
        </w:div>
        <w:div w:id="1896042482">
          <w:marLeft w:val="0"/>
          <w:marRight w:val="0"/>
          <w:marTop w:val="0"/>
          <w:marBottom w:val="0"/>
          <w:divBdr>
            <w:top w:val="none" w:sz="0" w:space="0" w:color="auto"/>
            <w:left w:val="none" w:sz="0" w:space="0" w:color="auto"/>
            <w:bottom w:val="none" w:sz="0" w:space="0" w:color="auto"/>
            <w:right w:val="none" w:sz="0" w:space="0" w:color="auto"/>
          </w:divBdr>
        </w:div>
        <w:div w:id="1903520819">
          <w:marLeft w:val="0"/>
          <w:marRight w:val="0"/>
          <w:marTop w:val="0"/>
          <w:marBottom w:val="0"/>
          <w:divBdr>
            <w:top w:val="none" w:sz="0" w:space="0" w:color="auto"/>
            <w:left w:val="none" w:sz="0" w:space="0" w:color="auto"/>
            <w:bottom w:val="none" w:sz="0" w:space="0" w:color="auto"/>
            <w:right w:val="none" w:sz="0" w:space="0" w:color="auto"/>
          </w:divBdr>
        </w:div>
        <w:div w:id="1964261961">
          <w:marLeft w:val="0"/>
          <w:marRight w:val="0"/>
          <w:marTop w:val="0"/>
          <w:marBottom w:val="0"/>
          <w:divBdr>
            <w:top w:val="none" w:sz="0" w:space="0" w:color="auto"/>
            <w:left w:val="none" w:sz="0" w:space="0" w:color="auto"/>
            <w:bottom w:val="none" w:sz="0" w:space="0" w:color="auto"/>
            <w:right w:val="none" w:sz="0" w:space="0" w:color="auto"/>
          </w:divBdr>
        </w:div>
        <w:div w:id="1988044059">
          <w:marLeft w:val="0"/>
          <w:marRight w:val="0"/>
          <w:marTop w:val="0"/>
          <w:marBottom w:val="0"/>
          <w:divBdr>
            <w:top w:val="none" w:sz="0" w:space="0" w:color="auto"/>
            <w:left w:val="none" w:sz="0" w:space="0" w:color="auto"/>
            <w:bottom w:val="none" w:sz="0" w:space="0" w:color="auto"/>
            <w:right w:val="none" w:sz="0" w:space="0" w:color="auto"/>
          </w:divBdr>
        </w:div>
        <w:div w:id="2016297503">
          <w:marLeft w:val="0"/>
          <w:marRight w:val="0"/>
          <w:marTop w:val="0"/>
          <w:marBottom w:val="0"/>
          <w:divBdr>
            <w:top w:val="none" w:sz="0" w:space="0" w:color="auto"/>
            <w:left w:val="none" w:sz="0" w:space="0" w:color="auto"/>
            <w:bottom w:val="none" w:sz="0" w:space="0" w:color="auto"/>
            <w:right w:val="none" w:sz="0" w:space="0" w:color="auto"/>
          </w:divBdr>
        </w:div>
        <w:div w:id="2037267035">
          <w:marLeft w:val="0"/>
          <w:marRight w:val="0"/>
          <w:marTop w:val="0"/>
          <w:marBottom w:val="0"/>
          <w:divBdr>
            <w:top w:val="none" w:sz="0" w:space="0" w:color="auto"/>
            <w:left w:val="none" w:sz="0" w:space="0" w:color="auto"/>
            <w:bottom w:val="none" w:sz="0" w:space="0" w:color="auto"/>
            <w:right w:val="none" w:sz="0" w:space="0" w:color="auto"/>
          </w:divBdr>
        </w:div>
        <w:div w:id="2077824145">
          <w:marLeft w:val="0"/>
          <w:marRight w:val="0"/>
          <w:marTop w:val="0"/>
          <w:marBottom w:val="0"/>
          <w:divBdr>
            <w:top w:val="none" w:sz="0" w:space="0" w:color="auto"/>
            <w:left w:val="none" w:sz="0" w:space="0" w:color="auto"/>
            <w:bottom w:val="none" w:sz="0" w:space="0" w:color="auto"/>
            <w:right w:val="none" w:sz="0" w:space="0" w:color="auto"/>
          </w:divBdr>
        </w:div>
      </w:divsChild>
    </w:div>
    <w:div w:id="1929843484">
      <w:bodyDiv w:val="1"/>
      <w:marLeft w:val="0"/>
      <w:marRight w:val="0"/>
      <w:marTop w:val="0"/>
      <w:marBottom w:val="0"/>
      <w:divBdr>
        <w:top w:val="none" w:sz="0" w:space="0" w:color="auto"/>
        <w:left w:val="none" w:sz="0" w:space="0" w:color="auto"/>
        <w:bottom w:val="none" w:sz="0" w:space="0" w:color="auto"/>
        <w:right w:val="none" w:sz="0" w:space="0" w:color="auto"/>
      </w:divBdr>
      <w:divsChild>
        <w:div w:id="384791047">
          <w:marLeft w:val="0"/>
          <w:marRight w:val="0"/>
          <w:marTop w:val="0"/>
          <w:marBottom w:val="0"/>
          <w:divBdr>
            <w:top w:val="none" w:sz="0" w:space="0" w:color="auto"/>
            <w:left w:val="none" w:sz="0" w:space="0" w:color="auto"/>
            <w:bottom w:val="none" w:sz="0" w:space="0" w:color="auto"/>
            <w:right w:val="none" w:sz="0" w:space="0" w:color="auto"/>
          </w:divBdr>
        </w:div>
        <w:div w:id="412624728">
          <w:marLeft w:val="0"/>
          <w:marRight w:val="0"/>
          <w:marTop w:val="0"/>
          <w:marBottom w:val="0"/>
          <w:divBdr>
            <w:top w:val="none" w:sz="0" w:space="0" w:color="auto"/>
            <w:left w:val="none" w:sz="0" w:space="0" w:color="auto"/>
            <w:bottom w:val="none" w:sz="0" w:space="0" w:color="auto"/>
            <w:right w:val="none" w:sz="0" w:space="0" w:color="auto"/>
          </w:divBdr>
        </w:div>
        <w:div w:id="462115277">
          <w:marLeft w:val="0"/>
          <w:marRight w:val="0"/>
          <w:marTop w:val="0"/>
          <w:marBottom w:val="0"/>
          <w:divBdr>
            <w:top w:val="none" w:sz="0" w:space="0" w:color="auto"/>
            <w:left w:val="none" w:sz="0" w:space="0" w:color="auto"/>
            <w:bottom w:val="none" w:sz="0" w:space="0" w:color="auto"/>
            <w:right w:val="none" w:sz="0" w:space="0" w:color="auto"/>
          </w:divBdr>
        </w:div>
        <w:div w:id="548495100">
          <w:marLeft w:val="0"/>
          <w:marRight w:val="0"/>
          <w:marTop w:val="0"/>
          <w:marBottom w:val="0"/>
          <w:divBdr>
            <w:top w:val="none" w:sz="0" w:space="0" w:color="auto"/>
            <w:left w:val="none" w:sz="0" w:space="0" w:color="auto"/>
            <w:bottom w:val="none" w:sz="0" w:space="0" w:color="auto"/>
            <w:right w:val="none" w:sz="0" w:space="0" w:color="auto"/>
          </w:divBdr>
        </w:div>
        <w:div w:id="758872620">
          <w:marLeft w:val="0"/>
          <w:marRight w:val="0"/>
          <w:marTop w:val="0"/>
          <w:marBottom w:val="0"/>
          <w:divBdr>
            <w:top w:val="none" w:sz="0" w:space="0" w:color="auto"/>
            <w:left w:val="none" w:sz="0" w:space="0" w:color="auto"/>
            <w:bottom w:val="none" w:sz="0" w:space="0" w:color="auto"/>
            <w:right w:val="none" w:sz="0" w:space="0" w:color="auto"/>
          </w:divBdr>
        </w:div>
        <w:div w:id="765080289">
          <w:marLeft w:val="0"/>
          <w:marRight w:val="0"/>
          <w:marTop w:val="0"/>
          <w:marBottom w:val="0"/>
          <w:divBdr>
            <w:top w:val="none" w:sz="0" w:space="0" w:color="auto"/>
            <w:left w:val="none" w:sz="0" w:space="0" w:color="auto"/>
            <w:bottom w:val="none" w:sz="0" w:space="0" w:color="auto"/>
            <w:right w:val="none" w:sz="0" w:space="0" w:color="auto"/>
          </w:divBdr>
        </w:div>
        <w:div w:id="1117600469">
          <w:marLeft w:val="0"/>
          <w:marRight w:val="0"/>
          <w:marTop w:val="0"/>
          <w:marBottom w:val="0"/>
          <w:divBdr>
            <w:top w:val="none" w:sz="0" w:space="0" w:color="auto"/>
            <w:left w:val="none" w:sz="0" w:space="0" w:color="auto"/>
            <w:bottom w:val="none" w:sz="0" w:space="0" w:color="auto"/>
            <w:right w:val="none" w:sz="0" w:space="0" w:color="auto"/>
          </w:divBdr>
        </w:div>
        <w:div w:id="1409424270">
          <w:marLeft w:val="0"/>
          <w:marRight w:val="0"/>
          <w:marTop w:val="0"/>
          <w:marBottom w:val="0"/>
          <w:divBdr>
            <w:top w:val="none" w:sz="0" w:space="0" w:color="auto"/>
            <w:left w:val="none" w:sz="0" w:space="0" w:color="auto"/>
            <w:bottom w:val="none" w:sz="0" w:space="0" w:color="auto"/>
            <w:right w:val="none" w:sz="0" w:space="0" w:color="auto"/>
          </w:divBdr>
        </w:div>
        <w:div w:id="1621497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842169">
              <w:marLeft w:val="0"/>
              <w:marRight w:val="0"/>
              <w:marTop w:val="0"/>
              <w:marBottom w:val="0"/>
              <w:divBdr>
                <w:top w:val="none" w:sz="0" w:space="0" w:color="auto"/>
                <w:left w:val="none" w:sz="0" w:space="0" w:color="auto"/>
                <w:bottom w:val="none" w:sz="0" w:space="0" w:color="auto"/>
                <w:right w:val="none" w:sz="0" w:space="0" w:color="auto"/>
              </w:divBdr>
            </w:div>
          </w:divsChild>
        </w:div>
        <w:div w:id="2144495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22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miceu.github.io/CPOV/releases/2.00/" TargetMode="External"/><Relationship Id="rId117" Type="http://schemas.openxmlformats.org/officeDocument/2006/relationships/hyperlink" Target="http://schema.org/validThrough" TargetMode="External"/><Relationship Id="rId21" Type="http://schemas.openxmlformats.org/officeDocument/2006/relationships/hyperlink" Target="https://github.com/digst/Basisanvendelsesprofil-for-organisation/blob/main/Basisanvendelsesprofil/2)%20Profilens%20udgangspunkt%20og%20tilblivelse.md" TargetMode="External"/><Relationship Id="rId42" Type="http://schemas.openxmlformats.org/officeDocument/2006/relationships/hyperlink" Target="http://www.w3.org/2000/01/rdf-schema" TargetMode="External"/><Relationship Id="rId47" Type="http://schemas.openxmlformats.org/officeDocument/2006/relationships/hyperlink" Target="http://dublincore.org/documents/abstract-model/).%E2%80%9D" TargetMode="External"/><Relationship Id="rId63" Type="http://schemas.openxmlformats.org/officeDocument/2006/relationships/package" Target="embeddings/Microsoft_Visio-tegning2.vsdx"/><Relationship Id="rId68" Type="http://schemas.openxmlformats.org/officeDocument/2006/relationships/hyperlink" Target="http://www.w3.org/2004/02/skos/core" TargetMode="External"/><Relationship Id="rId84" Type="http://schemas.openxmlformats.org/officeDocument/2006/relationships/image" Target="media/image22.emf"/><Relationship Id="rId89" Type="http://schemas.openxmlformats.org/officeDocument/2006/relationships/image" Target="media/image25.emf"/><Relationship Id="rId112" Type="http://schemas.openxmlformats.org/officeDocument/2006/relationships/image" Target="media/image33.emf"/><Relationship Id="rId16" Type="http://schemas.openxmlformats.org/officeDocument/2006/relationships/hyperlink" Target="http://purl.org/dc/terms/" TargetMode="External"/><Relationship Id="rId107" Type="http://schemas.openxmlformats.org/officeDocument/2006/relationships/hyperlink" Target="https://schema.org/contactPoint" TargetMode="External"/><Relationship Id="rId11" Type="http://schemas.openxmlformats.org/officeDocument/2006/relationships/hyperlink" Target="http://www.w3.org/2002/07/owl" TargetMode="External"/><Relationship Id="rId32" Type="http://schemas.openxmlformats.org/officeDocument/2006/relationships/image" Target="media/image1.png"/><Relationship Id="rId37" Type="http://schemas.openxmlformats.org/officeDocument/2006/relationships/image" Target="media/image4.emf"/><Relationship Id="rId53" Type="http://schemas.openxmlformats.org/officeDocument/2006/relationships/image" Target="media/image10.emf"/><Relationship Id="rId58" Type="http://schemas.openxmlformats.org/officeDocument/2006/relationships/hyperlink" Target="https://www.w3.org/TR/2013/REC-prov-o-20130430/" TargetMode="External"/><Relationship Id="rId74" Type="http://schemas.openxmlformats.org/officeDocument/2006/relationships/image" Target="media/image18.emf"/><Relationship Id="rId79" Type="http://schemas.openxmlformats.org/officeDocument/2006/relationships/image" Target="media/image21.emf"/><Relationship Id="rId102" Type="http://schemas.openxmlformats.org/officeDocument/2006/relationships/hyperlink" Target="http://www.w3.org/2004/02/skos/core" TargetMode="External"/><Relationship Id="rId123" Type="http://schemas.openxmlformats.org/officeDocument/2006/relationships/image" Target="media/image36.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w3.org/ns/org" TargetMode="External"/><Relationship Id="rId95" Type="http://schemas.openxmlformats.org/officeDocument/2006/relationships/hyperlink" Target="http://schema.org/dissolutionDate" TargetMode="External"/><Relationship Id="rId19" Type="http://schemas.openxmlformats.org/officeDocument/2006/relationships/hyperlink" Target="http://www.w3.org/ns/prov" TargetMode="External"/><Relationship Id="rId14" Type="http://schemas.openxmlformats.org/officeDocument/2006/relationships/hyperlink" Target="http://www.w3.org/ns/org" TargetMode="External"/><Relationship Id="rId22" Type="http://schemas.openxmlformats.org/officeDocument/2006/relationships/hyperlink" Target="https://github.com/digst/ORG-AP-DK/blob/main/releases/v.1.0/business/FOOM%20-%20f%C3%A6llesoffentligOrganisationsmodel%20v07.docx" TargetMode="External"/><Relationship Id="rId27" Type="http://schemas.openxmlformats.org/officeDocument/2006/relationships/hyperlink" Target="https://github.com/digst/Basisanvendelsesprofil-for-organisation/blob/main/Basisanvendelsesprofil/2)%20Profilens%20udgangspunkt%20og%20tilblivelse.md" TargetMode="External"/><Relationship Id="rId30" Type="http://schemas.openxmlformats.org/officeDocument/2006/relationships/hyperlink" Target="https://semiceu.github.io/ADMS/releases/2.00/" TargetMode="External"/><Relationship Id="rId35" Type="http://schemas.openxmlformats.org/officeDocument/2006/relationships/hyperlink" Target="https://data.gov.dk/model/profile/exampleorg/" TargetMode="External"/><Relationship Id="rId43" Type="http://schemas.openxmlformats.org/officeDocument/2006/relationships/hyperlink" Target="http://purl.org/dc/terms/issued" TargetMode="External"/><Relationship Id="rId48" Type="http://schemas.openxmlformats.org/officeDocument/2006/relationships/image" Target="media/image7.emf"/><Relationship Id="rId56" Type="http://schemas.openxmlformats.org/officeDocument/2006/relationships/package" Target="embeddings/Microsoft_Visio-tegning1.vsdx"/><Relationship Id="rId64" Type="http://schemas.openxmlformats.org/officeDocument/2006/relationships/image" Target="media/image15.emf"/><Relationship Id="rId69" Type="http://schemas.openxmlformats.org/officeDocument/2006/relationships/hyperlink" Target="http://www.w3.org/2004/02/skos/core" TargetMode="External"/><Relationship Id="rId77" Type="http://schemas.openxmlformats.org/officeDocument/2006/relationships/image" Target="media/image20.emf"/><Relationship Id="rId100" Type="http://schemas.openxmlformats.org/officeDocument/2006/relationships/hyperlink" Target="http://www.w3.org/2004/02/skos/core" TargetMode="External"/><Relationship Id="rId105" Type="http://schemas.openxmlformats.org/officeDocument/2006/relationships/package" Target="embeddings/Microsoft_Visio-tegning6.vsdx"/><Relationship Id="rId113" Type="http://schemas.openxmlformats.org/officeDocument/2006/relationships/hyperlink" Target="http://schema.org/OpeningHoursSpecification" TargetMode="External"/><Relationship Id="rId118" Type="http://schemas.openxmlformats.org/officeDocument/2006/relationships/hyperlink" Target="http://schema.org/dayOfWeek" TargetMode="External"/><Relationship Id="rId126" Type="http://schemas.openxmlformats.org/officeDocument/2006/relationships/image" Target="media/image37.emf"/><Relationship Id="rId8" Type="http://schemas.openxmlformats.org/officeDocument/2006/relationships/hyperlink" Target="https://arkitektur.digst.dk/metoder/regler-begrebs-og-datamodellering" TargetMode="External"/><Relationship Id="rId51" Type="http://schemas.openxmlformats.org/officeDocument/2006/relationships/image" Target="media/image9.emf"/><Relationship Id="rId72" Type="http://schemas.openxmlformats.org/officeDocument/2006/relationships/hyperlink" Target="http://schema.org/foundingDate" TargetMode="External"/><Relationship Id="rId80" Type="http://schemas.openxmlformats.org/officeDocument/2006/relationships/hyperlink" Target="http://www.w3.org/2004/02/skos/core" TargetMode="External"/><Relationship Id="rId85" Type="http://schemas.openxmlformats.org/officeDocument/2006/relationships/package" Target="embeddings/Microsoft_Visio-tegning4.vsdx"/><Relationship Id="rId93" Type="http://schemas.openxmlformats.org/officeDocument/2006/relationships/hyperlink" Target="http://purl.org/dc/terms/description" TargetMode="External"/><Relationship Id="rId98" Type="http://schemas.openxmlformats.org/officeDocument/2006/relationships/hyperlink" Target="http://www.w3.org/ns/org" TargetMode="External"/><Relationship Id="rId121" Type="http://schemas.openxmlformats.org/officeDocument/2006/relationships/package" Target="embeddings/Microsoft_Visio-tegning7.vsdx"/><Relationship Id="rId3" Type="http://schemas.openxmlformats.org/officeDocument/2006/relationships/styles" Target="styles.xml"/><Relationship Id="rId12" Type="http://schemas.openxmlformats.org/officeDocument/2006/relationships/hyperlink" Target="http://www.w3.org/2001/XMLSchema" TargetMode="External"/><Relationship Id="rId17" Type="http://schemas.openxmlformats.org/officeDocument/2006/relationships/hyperlink" Target="http://schema.org/" TargetMode="External"/><Relationship Id="rId25" Type="http://schemas.openxmlformats.org/officeDocument/2006/relationships/hyperlink" Target="https://github.com/digst/Basisanvendelsesprofil-for-organisation/blob/main/Basisanvendelsesprofil/2)%20Profilens%20udgangspunkt%20og%20tilblivelse.md" TargetMode="External"/><Relationship Id="rId33" Type="http://schemas.openxmlformats.org/officeDocument/2006/relationships/image" Target="media/image2.png"/><Relationship Id="rId38" Type="http://schemas.openxmlformats.org/officeDocument/2006/relationships/hyperlink" Target="http://www.w3.org/ns/adms" TargetMode="External"/><Relationship Id="rId46" Type="http://schemas.openxmlformats.org/officeDocument/2006/relationships/image" Target="media/image6.png"/><Relationship Id="rId59" Type="http://schemas.openxmlformats.org/officeDocument/2006/relationships/hyperlink" Target="http://www.w3.org/ns/prov" TargetMode="External"/><Relationship Id="rId67" Type="http://schemas.openxmlformats.org/officeDocument/2006/relationships/image" Target="media/image17.emf"/><Relationship Id="rId103" Type="http://schemas.openxmlformats.org/officeDocument/2006/relationships/hyperlink" Target="http://www.w3.org/2004/02/skos/core" TargetMode="External"/><Relationship Id="rId108" Type="http://schemas.openxmlformats.org/officeDocument/2006/relationships/image" Target="media/image31.emf"/><Relationship Id="rId116" Type="http://schemas.openxmlformats.org/officeDocument/2006/relationships/hyperlink" Target="http://schema.org/validFrom" TargetMode="External"/><Relationship Id="rId124" Type="http://schemas.openxmlformats.org/officeDocument/2006/relationships/package" Target="embeddings/Microsoft_Visio-tegning8.vsdx"/><Relationship Id="rId20" Type="http://schemas.openxmlformats.org/officeDocument/2006/relationships/hyperlink" Target="https://github.com/digst/ORG-AP-DK/blob/main/releases/v.1.0/business/Brugerbehov%20til%20F%C3%A6llesoffentlig%20standard%20for%20Organisation%20%E2%80%93%202022-02-18_KL20221014.docx" TargetMode="External"/><Relationship Id="rId41" Type="http://schemas.openxmlformats.org/officeDocument/2006/relationships/hyperlink" Target="http://www.w3.org/2004/02/skos/core" TargetMode="External"/><Relationship Id="rId54" Type="http://schemas.openxmlformats.org/officeDocument/2006/relationships/hyperlink" Target="http://www.w3.org/ns/org" TargetMode="External"/><Relationship Id="rId62" Type="http://schemas.openxmlformats.org/officeDocument/2006/relationships/image" Target="media/image14.emf"/><Relationship Id="rId70" Type="http://schemas.openxmlformats.org/officeDocument/2006/relationships/hyperlink" Target="http://purl.org/dc/terms/description" TargetMode="External"/><Relationship Id="rId75" Type="http://schemas.openxmlformats.org/officeDocument/2006/relationships/package" Target="embeddings/Microsoft_Visio-tegning3.vsdx"/><Relationship Id="rId83" Type="http://schemas.openxmlformats.org/officeDocument/2006/relationships/hyperlink" Target="http://www.w3.org/2004/02/skos/core" TargetMode="External"/><Relationship Id="rId88" Type="http://schemas.openxmlformats.org/officeDocument/2006/relationships/image" Target="media/image24.emf"/><Relationship Id="rId91" Type="http://schemas.openxmlformats.org/officeDocument/2006/relationships/hyperlink" Target="http://www.w3.org/2004/02/skos/core" TargetMode="External"/><Relationship Id="rId96" Type="http://schemas.openxmlformats.org/officeDocument/2006/relationships/image" Target="media/image26.emf"/><Relationship Id="rId11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xmlns.com/foaf/0.1/" TargetMode="External"/><Relationship Id="rId23" Type="http://schemas.openxmlformats.org/officeDocument/2006/relationships/hyperlink" Target="https://github.com/digst/Basisanvendelsesprofil-for-organisation/blob/main/Basisanvendelsesprofil/2)%20Profilens%20udgangspunkt%20og%20tilblivelse.md" TargetMode="External"/><Relationship Id="rId28" Type="http://schemas.openxmlformats.org/officeDocument/2006/relationships/hyperlink" Target="https://semiceu.github.io/Core-Location-Vocabulary/releases/2.00/" TargetMode="External"/><Relationship Id="rId36" Type="http://schemas.openxmlformats.org/officeDocument/2006/relationships/image" Target="media/image3.emf"/><Relationship Id="rId49" Type="http://schemas.openxmlformats.org/officeDocument/2006/relationships/package" Target="embeddings/Microsoft_Visio-tegning.vsdx"/><Relationship Id="rId57" Type="http://schemas.openxmlformats.org/officeDocument/2006/relationships/image" Target="media/image12.emf"/><Relationship Id="rId106" Type="http://schemas.openxmlformats.org/officeDocument/2006/relationships/image" Target="media/image30.emf"/><Relationship Id="rId114" Type="http://schemas.openxmlformats.org/officeDocument/2006/relationships/hyperlink" Target="http://schema.org/opens" TargetMode="External"/><Relationship Id="rId119" Type="http://schemas.openxmlformats.org/officeDocument/2006/relationships/image" Target="media/image34.emf"/><Relationship Id="rId127" Type="http://schemas.openxmlformats.org/officeDocument/2006/relationships/fontTable" Target="fontTable.xml"/><Relationship Id="rId10" Type="http://schemas.openxmlformats.org/officeDocument/2006/relationships/hyperlink" Target="http://www.w3.org/2000/01/rdf-schema" TargetMode="External"/><Relationship Id="rId31" Type="http://schemas.openxmlformats.org/officeDocument/2006/relationships/hyperlink" Target="https://github.com/digst/Basisanvendelsesprofil-for-organisation/blob/main/Basisanvendelsesprofil/2)%20Profilens%20udgangspunkt%20og%20tilblivelse.md" TargetMode="External"/><Relationship Id="rId44" Type="http://schemas.openxmlformats.org/officeDocument/2006/relationships/hyperlink" Target="http://www.w3.org/ns/adms" TargetMode="External"/><Relationship Id="rId52" Type="http://schemas.openxmlformats.org/officeDocument/2006/relationships/hyperlink" Target="http://www.w3.org/ns/org" TargetMode="External"/><Relationship Id="rId60" Type="http://schemas.openxmlformats.org/officeDocument/2006/relationships/image" Target="media/image13.emf"/><Relationship Id="rId65" Type="http://schemas.openxmlformats.org/officeDocument/2006/relationships/image" Target="media/image16.emf"/><Relationship Id="rId73" Type="http://schemas.openxmlformats.org/officeDocument/2006/relationships/hyperlink" Target="http://schema.org/dissolutionDate" TargetMode="External"/><Relationship Id="rId78" Type="http://schemas.openxmlformats.org/officeDocument/2006/relationships/hyperlink" Target="http://www.w3.org/ns/org" TargetMode="External"/><Relationship Id="rId81" Type="http://schemas.openxmlformats.org/officeDocument/2006/relationships/hyperlink" Target="http://www.w3.org/2004/02/skos/core" TargetMode="External"/><Relationship Id="rId86" Type="http://schemas.openxmlformats.org/officeDocument/2006/relationships/image" Target="media/image23.emf"/><Relationship Id="rId94" Type="http://schemas.openxmlformats.org/officeDocument/2006/relationships/hyperlink" Target="http://schema.org/foundingDate" TargetMode="External"/><Relationship Id="rId99" Type="http://schemas.openxmlformats.org/officeDocument/2006/relationships/image" Target="media/image28.emf"/><Relationship Id="rId101" Type="http://schemas.openxmlformats.org/officeDocument/2006/relationships/hyperlink" Target="http://www.w3.org/2004/02/skos/core" TargetMode="External"/><Relationship Id="rId122" Type="http://schemas.openxmlformats.org/officeDocument/2006/relationships/hyperlink" Target="http://schema.org/DayOfWeek" TargetMode="External"/><Relationship Id="rId4" Type="http://schemas.openxmlformats.org/officeDocument/2006/relationships/settings" Target="settings.xml"/><Relationship Id="rId9" Type="http://schemas.openxmlformats.org/officeDocument/2006/relationships/hyperlink" Target="https://data.gov.dk/W3C/rdf-primer-danish.html" TargetMode="External"/><Relationship Id="rId13" Type="http://schemas.openxmlformats.org/officeDocument/2006/relationships/hyperlink" Target="http://www.w3.org/2004/02/skos/core" TargetMode="External"/><Relationship Id="rId18" Type="http://schemas.openxmlformats.org/officeDocument/2006/relationships/hyperlink" Target="http://www.w3.org/ns/adms" TargetMode="External"/><Relationship Id="rId39" Type="http://schemas.openxmlformats.org/officeDocument/2006/relationships/image" Target="media/image5.emf"/><Relationship Id="rId109" Type="http://schemas.openxmlformats.org/officeDocument/2006/relationships/hyperlink" Target="https://www.stm.dk/" TargetMode="External"/><Relationship Id="rId34" Type="http://schemas.openxmlformats.org/officeDocument/2006/relationships/hyperlink" Target="https://schema.org/docs/schemaorg.owl" TargetMode="External"/><Relationship Id="rId50" Type="http://schemas.openxmlformats.org/officeDocument/2006/relationships/image" Target="media/image8.emf"/><Relationship Id="rId55" Type="http://schemas.openxmlformats.org/officeDocument/2006/relationships/image" Target="media/image11.emf"/><Relationship Id="rId76" Type="http://schemas.openxmlformats.org/officeDocument/2006/relationships/image" Target="media/image19.emf"/><Relationship Id="rId97" Type="http://schemas.openxmlformats.org/officeDocument/2006/relationships/image" Target="media/image27.emf"/><Relationship Id="rId104" Type="http://schemas.openxmlformats.org/officeDocument/2006/relationships/image" Target="media/image29.emf"/><Relationship Id="rId120" Type="http://schemas.openxmlformats.org/officeDocument/2006/relationships/image" Target="media/image35.emf"/><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hema.org/foundingDate" TargetMode="External"/><Relationship Id="rId92" Type="http://schemas.openxmlformats.org/officeDocument/2006/relationships/hyperlink" Target="http://www.w3.org/2004/02/skos/core" TargetMode="External"/><Relationship Id="rId2" Type="http://schemas.openxmlformats.org/officeDocument/2006/relationships/numbering" Target="numbering.xml"/><Relationship Id="rId29" Type="http://schemas.openxmlformats.org/officeDocument/2006/relationships/hyperlink" Target="https://github.com/digst/Basisanvendelsesprofil-for-organisation/blob/main/Basisanvendelsesprofil/2)%20Profilens%20udgangspunkt%20og%20tilblivelse.md" TargetMode="External"/><Relationship Id="rId24" Type="http://schemas.openxmlformats.org/officeDocument/2006/relationships/hyperlink" Target="https://www.w3.org/TR/vocab-org/" TargetMode="External"/><Relationship Id="rId40" Type="http://schemas.openxmlformats.org/officeDocument/2006/relationships/hyperlink" Target="http://www.w3.org/ns/adms" TargetMode="External"/><Relationship Id="rId45" Type="http://schemas.openxmlformats.org/officeDocument/2006/relationships/hyperlink" Target="http://purl.org/dc/terms/conformsTo" TargetMode="External"/><Relationship Id="rId66" Type="http://schemas.openxmlformats.org/officeDocument/2006/relationships/hyperlink" Target="http://www.w3.org/ns/org" TargetMode="External"/><Relationship Id="rId87" Type="http://schemas.openxmlformats.org/officeDocument/2006/relationships/package" Target="embeddings/Microsoft_Visio-tegning5.vsdx"/><Relationship Id="rId110" Type="http://schemas.openxmlformats.org/officeDocument/2006/relationships/hyperlink" Target="http://www.w3.org/1999/02/22-rdf-syntax-ns" TargetMode="External"/><Relationship Id="rId115" Type="http://schemas.openxmlformats.org/officeDocument/2006/relationships/hyperlink" Target="http://schema.org/closes" TargetMode="External"/><Relationship Id="rId61" Type="http://schemas.openxmlformats.org/officeDocument/2006/relationships/hyperlink" Target="http://www.w3.org/2004/02/skos/core" TargetMode="External"/><Relationship Id="rId82" Type="http://schemas.openxmlformats.org/officeDocument/2006/relationships/hyperlink" Target="http://www.w3.org/2004/02/skos/cor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semiceu.github.io/Core-Person-Vocabulary/releases/2.1.0/" TargetMode="External"/><Relationship Id="rId2" Type="http://schemas.openxmlformats.org/officeDocument/2006/relationships/hyperlink" Target="https://semiceu.github.io/ADMS/releases/2.00/" TargetMode="External"/><Relationship Id="rId1" Type="http://schemas.openxmlformats.org/officeDocument/2006/relationships/hyperlink" Target="https://joinup.ec.europa.eu/collection/semic-support-centre" TargetMode="External"/><Relationship Id="rId4" Type="http://schemas.openxmlformats.org/officeDocument/2006/relationships/hyperlink" Target="https://semiceu.github.io/Core-Business-Vocabulary/releases/2.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08077\Documents\Brugerdefinerede%20Office-skabeloner\pea-2023-2.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AA156-E0FA-4714-AFDE-79C906AD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pea-2023-2.dotx</Template>
  <TotalTime>77</TotalTime>
  <Pages>67</Pages>
  <Words>12577</Words>
  <Characters>76723</Characters>
  <Application>Microsoft Office Word</Application>
  <DocSecurity>0</DocSecurity>
  <Lines>639</Lines>
  <Paragraphs>178</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89122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Bruhn Andersen</dc:creator>
  <cp:keywords/>
  <dc:description/>
  <cp:lastModifiedBy>Peter Bruhn Andersen</cp:lastModifiedBy>
  <cp:revision>7</cp:revision>
  <cp:lastPrinted>2025-03-10T10:02:00Z</cp:lastPrinted>
  <dcterms:created xsi:type="dcterms:W3CDTF">2025-03-17T07:28:00Z</dcterms:created>
  <dcterms:modified xsi:type="dcterms:W3CDTF">2025-03-17T09:53:00Z</dcterms:modified>
</cp:coreProperties>
</file>